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E5C9AB" w14:textId="77777777" w:rsidR="002C7F36" w:rsidRDefault="002C7F36" w:rsidP="002C7F36">
      <w:pPr>
        <w:pStyle w:val="p1"/>
      </w:pPr>
      <w:proofErr w:type="spellStart"/>
      <w:proofErr w:type="gramStart"/>
      <w:r>
        <w:t>ption</w:t>
      </w:r>
      <w:proofErr w:type="spellEnd"/>
      <w:proofErr w:type="gramEnd"/>
      <w:r>
        <w:t xml:space="preserve"> Explicit</w:t>
      </w:r>
    </w:p>
    <w:p w14:paraId="307681F5" w14:textId="77777777" w:rsidR="002C7F36" w:rsidRDefault="002C7F36" w:rsidP="002C7F36">
      <w:pPr>
        <w:pStyle w:val="p1"/>
      </w:pPr>
      <w:r>
        <w:t>'---------------------------------------------------------------------------------------</w:t>
      </w:r>
    </w:p>
    <w:p w14:paraId="4D646FDE" w14:textId="77777777" w:rsidR="002C7F36" w:rsidRPr="002C7F36" w:rsidRDefault="002C7F36" w:rsidP="002C7F36">
      <w:pPr>
        <w:pStyle w:val="p1"/>
        <w:rPr>
          <w:lang w:val="en-US"/>
        </w:rPr>
      </w:pPr>
      <w:r>
        <w:t xml:space="preserve">' Auteur </w:t>
      </w:r>
      <w:proofErr w:type="gramStart"/>
      <w:r>
        <w:t>   :</w:t>
      </w:r>
      <w:proofErr w:type="gramEnd"/>
      <w:r>
        <w:t xml:space="preserve"> Didier FOURGEOT (</w:t>
      </w:r>
      <w:proofErr w:type="spellStart"/>
      <w:r>
        <w:t>myDearFriend</w:t>
      </w:r>
      <w:proofErr w:type="spellEnd"/>
      <w:r>
        <w:t>!)  </w:t>
      </w:r>
      <w:r w:rsidRPr="002C7F36">
        <w:rPr>
          <w:lang w:val="en-US"/>
        </w:rPr>
        <w:t>-  </w:t>
      </w:r>
      <w:hyperlink r:id="rId4" w:history="1">
        <w:r w:rsidRPr="002C7F36">
          <w:rPr>
            <w:rStyle w:val="s1"/>
            <w:lang w:val="en-US"/>
          </w:rPr>
          <w:t>www.mdf-xlpages.com</w:t>
        </w:r>
      </w:hyperlink>
    </w:p>
    <w:p w14:paraId="212465A7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' Date      : 16/10/2011</w:t>
      </w:r>
    </w:p>
    <w:p w14:paraId="0C5C6E85" w14:textId="77777777" w:rsidR="002C7F36" w:rsidRDefault="002C7F36" w:rsidP="002C7F36">
      <w:pPr>
        <w:pStyle w:val="p1"/>
      </w:pPr>
      <w:r>
        <w:t>' Sujet  </w:t>
      </w:r>
      <w:proofErr w:type="gramStart"/>
      <w:r>
        <w:t xml:space="preserve">   :</w:t>
      </w:r>
      <w:proofErr w:type="gramEnd"/>
      <w:r>
        <w:t xml:space="preserve"> Récup données Web : Geny.com</w:t>
      </w:r>
    </w:p>
    <w:p w14:paraId="5108964B" w14:textId="77777777" w:rsidR="002C7F36" w:rsidRDefault="002C7F36" w:rsidP="002C7F36">
      <w:pPr>
        <w:pStyle w:val="p1"/>
      </w:pPr>
      <w:r>
        <w:t>'---------------------------------------------------------------------------------------</w:t>
      </w:r>
    </w:p>
    <w:p w14:paraId="517A9B01" w14:textId="77777777" w:rsidR="002C7F36" w:rsidRDefault="002C7F36" w:rsidP="002C7F36">
      <w:pPr>
        <w:pStyle w:val="p1"/>
      </w:pPr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ListeCourses</w:t>
      </w:r>
      <w:proofErr w:type="spellEnd"/>
      <w:r>
        <w:t>(</w:t>
      </w:r>
      <w:proofErr w:type="gramEnd"/>
      <w:r>
        <w:t>)</w:t>
      </w:r>
    </w:p>
    <w:p w14:paraId="67995472" w14:textId="77777777" w:rsidR="002C7F36" w:rsidRDefault="002C7F36" w:rsidP="002C7F36">
      <w:pPr>
        <w:pStyle w:val="p1"/>
      </w:pPr>
      <w:r>
        <w:t xml:space="preserve">Dim IE As </w:t>
      </w:r>
      <w:proofErr w:type="spellStart"/>
      <w:r>
        <w:t>InternetExplorer</w:t>
      </w:r>
      <w:proofErr w:type="spellEnd"/>
    </w:p>
    <w:p w14:paraId="00498684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Dim IEdoc As HTMLDocument</w:t>
      </w:r>
    </w:p>
    <w:p w14:paraId="1FBA150D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Dim O As Object</w:t>
      </w:r>
    </w:p>
    <w:p w14:paraId="40C655D0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Dim vUrl As String, T As String</w:t>
      </w:r>
    </w:p>
    <w:p w14:paraId="13D6D65F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</w:t>
      </w:r>
      <w:r>
        <w:t>'Prépare la feuille</w:t>
      </w:r>
    </w:p>
    <w:p w14:paraId="33EAAAC4" w14:textId="77777777" w:rsidR="002C7F36" w:rsidRDefault="002C7F36" w:rsidP="002C7F36">
      <w:pPr>
        <w:pStyle w:val="p1"/>
      </w:pPr>
      <w:r>
        <w:t xml:space="preserve">    </w:t>
      </w:r>
      <w:proofErr w:type="spellStart"/>
      <w:r>
        <w:t>ActiveSheet.Range</w:t>
      </w:r>
      <w:proofErr w:type="spellEnd"/>
      <w:r>
        <w:t>("</w:t>
      </w:r>
      <w:proofErr w:type="gramStart"/>
      <w:r>
        <w:t>15:</w:t>
      </w:r>
      <w:proofErr w:type="gramEnd"/>
      <w:r>
        <w:t>100").</w:t>
      </w:r>
      <w:proofErr w:type="spellStart"/>
      <w:r>
        <w:t>Delete</w:t>
      </w:r>
      <w:proofErr w:type="spellEnd"/>
    </w:p>
    <w:p w14:paraId="4CA5FA24" w14:textId="77777777" w:rsidR="002C7F36" w:rsidRDefault="002C7F36" w:rsidP="002C7F36">
      <w:pPr>
        <w:pStyle w:val="p1"/>
      </w:pPr>
      <w:r>
        <w:t xml:space="preserve">    </w:t>
      </w:r>
      <w:proofErr w:type="spellStart"/>
      <w:r>
        <w:t>Application.ScreenUpdating</w:t>
      </w:r>
      <w:proofErr w:type="spellEnd"/>
      <w:r>
        <w:t xml:space="preserve"> = False</w:t>
      </w:r>
    </w:p>
    <w:p w14:paraId="167A2839" w14:textId="77777777" w:rsidR="002C7F36" w:rsidRDefault="002C7F36" w:rsidP="002C7F36">
      <w:pPr>
        <w:pStyle w:val="p1"/>
      </w:pPr>
      <w:r>
        <w:t>    'URL de départ</w:t>
      </w:r>
    </w:p>
    <w:p w14:paraId="6765D0D2" w14:textId="77777777" w:rsidR="002C7F36" w:rsidRDefault="002C7F36" w:rsidP="002C7F36">
      <w:pPr>
        <w:pStyle w:val="p2"/>
      </w:pPr>
      <w:r>
        <w:rPr>
          <w:rStyle w:val="s2"/>
        </w:rPr>
        <w:t xml:space="preserve">    </w:t>
      </w:r>
      <w:proofErr w:type="spellStart"/>
      <w:proofErr w:type="gramStart"/>
      <w:r>
        <w:rPr>
          <w:rStyle w:val="s2"/>
        </w:rPr>
        <w:t>vUrl</w:t>
      </w:r>
      <w:proofErr w:type="spellEnd"/>
      <w:proofErr w:type="gramEnd"/>
      <w:r>
        <w:rPr>
          <w:rStyle w:val="s2"/>
        </w:rPr>
        <w:t xml:space="preserve"> = "</w:t>
      </w:r>
      <w:hyperlink r:id="rId5" w:history="1">
        <w:r>
          <w:rPr>
            <w:rStyle w:val="s3"/>
            <w:color w:val="0000FF"/>
          </w:rPr>
          <w:t>http://www.geny.com/reunions-courses-pmu"</w:t>
        </w:r>
      </w:hyperlink>
    </w:p>
    <w:p w14:paraId="4808F862" w14:textId="77777777" w:rsidR="002C7F36" w:rsidRDefault="002C7F36" w:rsidP="002C7F36">
      <w:pPr>
        <w:pStyle w:val="p1"/>
      </w:pPr>
      <w:r>
        <w:t>    'Ouvre la page web dans IE de façon invisible</w:t>
      </w:r>
    </w:p>
    <w:p w14:paraId="1B2D9741" w14:textId="77777777" w:rsidR="002C7F36" w:rsidRPr="002C7F36" w:rsidRDefault="002C7F36" w:rsidP="002C7F36">
      <w:pPr>
        <w:pStyle w:val="p1"/>
        <w:rPr>
          <w:lang w:val="en-US"/>
        </w:rPr>
      </w:pPr>
      <w:r>
        <w:t xml:space="preserve">    </w:t>
      </w:r>
      <w:r w:rsidRPr="002C7F36">
        <w:rPr>
          <w:lang w:val="en-US"/>
        </w:rPr>
        <w:t>Set IE = CreateObject("internetExplorer.Application")</w:t>
      </w:r>
    </w:p>
    <w:p w14:paraId="3F104F50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</w:t>
      </w:r>
      <w:proofErr w:type="spellStart"/>
      <w:proofErr w:type="gramStart"/>
      <w:r>
        <w:t>IE.Visible</w:t>
      </w:r>
      <w:proofErr w:type="spellEnd"/>
      <w:proofErr w:type="gramEnd"/>
      <w:r>
        <w:t xml:space="preserve"> = False</w:t>
      </w:r>
    </w:p>
    <w:p w14:paraId="6FBF7A77" w14:textId="77777777" w:rsidR="002C7F36" w:rsidRDefault="002C7F36" w:rsidP="002C7F36">
      <w:pPr>
        <w:pStyle w:val="p1"/>
      </w:pPr>
      <w:r>
        <w:t>    'Ouvrir la page Web</w:t>
      </w:r>
    </w:p>
    <w:p w14:paraId="1FCA0F3C" w14:textId="77777777" w:rsidR="002C7F36" w:rsidRPr="002C7F36" w:rsidRDefault="002C7F36" w:rsidP="002C7F36">
      <w:pPr>
        <w:pStyle w:val="p1"/>
        <w:rPr>
          <w:lang w:val="en-US"/>
        </w:rPr>
      </w:pPr>
      <w:r>
        <w:t xml:space="preserve">    </w:t>
      </w:r>
      <w:r w:rsidRPr="002C7F36">
        <w:rPr>
          <w:lang w:val="en-US"/>
        </w:rPr>
        <w:t>IE.Navigate vUrl</w:t>
      </w:r>
    </w:p>
    <w:p w14:paraId="25B728C5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Do Until IE.ReadyState = READYSTATE_COMPLETE</w:t>
      </w:r>
    </w:p>
    <w:p w14:paraId="7EA3DB57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    </w:t>
      </w:r>
      <w:proofErr w:type="spellStart"/>
      <w:r>
        <w:t>DoEvents</w:t>
      </w:r>
      <w:proofErr w:type="spellEnd"/>
    </w:p>
    <w:p w14:paraId="6F228746" w14:textId="77777777" w:rsidR="002C7F36" w:rsidRDefault="002C7F36" w:rsidP="002C7F36">
      <w:pPr>
        <w:pStyle w:val="p1"/>
      </w:pPr>
      <w:r>
        <w:t>    Loop</w:t>
      </w:r>
    </w:p>
    <w:p w14:paraId="1AAC6D36" w14:textId="77777777" w:rsidR="002C7F36" w:rsidRDefault="002C7F36" w:rsidP="002C7F36">
      <w:pPr>
        <w:pStyle w:val="p1"/>
      </w:pPr>
      <w:r>
        <w:t xml:space="preserve">    Set </w:t>
      </w:r>
      <w:proofErr w:type="spellStart"/>
      <w:r>
        <w:t>IEdoc</w:t>
      </w:r>
      <w:proofErr w:type="spellEnd"/>
      <w:r>
        <w:t xml:space="preserve"> = </w:t>
      </w:r>
      <w:proofErr w:type="spellStart"/>
      <w:proofErr w:type="gramStart"/>
      <w:r>
        <w:t>IE.Document</w:t>
      </w:r>
      <w:proofErr w:type="spellEnd"/>
      <w:proofErr w:type="gramEnd"/>
    </w:p>
    <w:p w14:paraId="63E66FEE" w14:textId="77777777" w:rsidR="002C7F36" w:rsidRDefault="002C7F36" w:rsidP="002C7F36">
      <w:pPr>
        <w:pStyle w:val="p2"/>
      </w:pPr>
      <w:r>
        <w:rPr>
          <w:rStyle w:val="s2"/>
        </w:rPr>
        <w:t xml:space="preserve">    </w:t>
      </w:r>
      <w:proofErr w:type="spellStart"/>
      <w:proofErr w:type="gramStart"/>
      <w:r>
        <w:rPr>
          <w:rStyle w:val="s2"/>
        </w:rPr>
        <w:t>vUrl</w:t>
      </w:r>
      <w:proofErr w:type="spellEnd"/>
      <w:proofErr w:type="gramEnd"/>
      <w:r>
        <w:rPr>
          <w:rStyle w:val="s2"/>
        </w:rPr>
        <w:t xml:space="preserve"> = "</w:t>
      </w:r>
      <w:hyperlink r:id="rId6" w:history="1">
        <w:r>
          <w:rPr>
            <w:rStyle w:val="s3"/>
            <w:color w:val="0000FF"/>
          </w:rPr>
          <w:t>http://www.geny.com/partants-pmu/"</w:t>
        </w:r>
      </w:hyperlink>
    </w:p>
    <w:p w14:paraId="1A60E9F6" w14:textId="77777777" w:rsidR="002C7F36" w:rsidRDefault="002C7F36" w:rsidP="002C7F36">
      <w:pPr>
        <w:pStyle w:val="p1"/>
      </w:pPr>
      <w:r>
        <w:t>    'Mémoriser les liens utiles</w:t>
      </w:r>
    </w:p>
    <w:p w14:paraId="12FC3672" w14:textId="77777777" w:rsidR="002C7F36" w:rsidRPr="002C7F36" w:rsidRDefault="002C7F36" w:rsidP="002C7F36">
      <w:pPr>
        <w:pStyle w:val="p1"/>
        <w:rPr>
          <w:lang w:val="en-US"/>
        </w:rPr>
      </w:pPr>
      <w:r>
        <w:t xml:space="preserve">    </w:t>
      </w:r>
      <w:r w:rsidRPr="002C7F36">
        <w:rPr>
          <w:lang w:val="en-US"/>
        </w:rPr>
        <w:t>With ActiveSheet.ComboBox1</w:t>
      </w:r>
    </w:p>
    <w:p w14:paraId="70C1701A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.Clear</w:t>
      </w:r>
    </w:p>
    <w:p w14:paraId="47F69A98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.ColumnCount = 2</w:t>
      </w:r>
    </w:p>
    <w:p w14:paraId="5A958A84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.BoundColumn = 2</w:t>
      </w:r>
    </w:p>
    <w:p w14:paraId="35EFC6DD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.Style = fmStyleDropDownList</w:t>
      </w:r>
    </w:p>
    <w:p w14:paraId="4AACEF1E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.AddItem "&lt; choisir une course &gt;"</w:t>
      </w:r>
    </w:p>
    <w:p w14:paraId="675E1BC7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For Each O In IEdoc.Links</w:t>
      </w:r>
    </w:p>
    <w:p w14:paraId="205C7EE1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If O.href Like vUrl &amp; "*" Then</w:t>
      </w:r>
    </w:p>
    <w:p w14:paraId="177C528F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            </w:t>
      </w:r>
      <w:r>
        <w:t xml:space="preserve">T = </w:t>
      </w:r>
      <w:proofErr w:type="spellStart"/>
      <w:proofErr w:type="gramStart"/>
      <w:r>
        <w:t>Mid</w:t>
      </w:r>
      <w:proofErr w:type="spellEnd"/>
      <w:r>
        <w:t>(</w:t>
      </w:r>
      <w:proofErr w:type="spellStart"/>
      <w:proofErr w:type="gramEnd"/>
      <w:r>
        <w:t>O.href</w:t>
      </w:r>
      <w:proofErr w:type="spellEnd"/>
      <w:r>
        <w:t>, Len(</w:t>
      </w:r>
      <w:proofErr w:type="spellStart"/>
      <w:r>
        <w:t>vUrl</w:t>
      </w:r>
      <w:proofErr w:type="spellEnd"/>
      <w:r>
        <w:t>) + 1)</w:t>
      </w:r>
    </w:p>
    <w:p w14:paraId="1778031B" w14:textId="77777777" w:rsidR="002C7F36" w:rsidRDefault="002C7F36" w:rsidP="002C7F36">
      <w:pPr>
        <w:pStyle w:val="p1"/>
      </w:pPr>
      <w:r>
        <w:t xml:space="preserve">                T = </w:t>
      </w:r>
      <w:proofErr w:type="spellStart"/>
      <w:proofErr w:type="gramStart"/>
      <w:r>
        <w:t>Left</w:t>
      </w:r>
      <w:proofErr w:type="spellEnd"/>
      <w:r>
        <w:t>(</w:t>
      </w:r>
      <w:proofErr w:type="gramEnd"/>
      <w:r>
        <w:t xml:space="preserve">T, </w:t>
      </w:r>
      <w:proofErr w:type="spellStart"/>
      <w:r>
        <w:t>InStrRev</w:t>
      </w:r>
      <w:proofErr w:type="spellEnd"/>
      <w:r>
        <w:t>(T, "_") - 1)</w:t>
      </w:r>
    </w:p>
    <w:p w14:paraId="721BDD66" w14:textId="77777777" w:rsidR="002C7F36" w:rsidRPr="002C7F36" w:rsidRDefault="002C7F36" w:rsidP="002C7F36">
      <w:pPr>
        <w:pStyle w:val="p1"/>
        <w:rPr>
          <w:lang w:val="en-US"/>
        </w:rPr>
      </w:pPr>
      <w:r>
        <w:t xml:space="preserve">                </w:t>
      </w:r>
      <w:r w:rsidRPr="002C7F36">
        <w:rPr>
          <w:lang w:val="en-US"/>
        </w:rPr>
        <w:t>.AddItem T</w:t>
      </w:r>
    </w:p>
    <w:p w14:paraId="320993E8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    .List(.ListCount - 1, 1) = O.href</w:t>
      </w:r>
    </w:p>
    <w:p w14:paraId="347BFCE1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End If</w:t>
      </w:r>
    </w:p>
    <w:p w14:paraId="13A1162A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Next O</w:t>
      </w:r>
    </w:p>
    <w:p w14:paraId="25DBF53E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.ListIndex = 0</w:t>
      </w:r>
    </w:p>
    <w:p w14:paraId="025C16E8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End With</w:t>
      </w:r>
    </w:p>
    <w:p w14:paraId="21E76B6B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'Quitter IE</w:t>
      </w:r>
    </w:p>
    <w:p w14:paraId="4610B6FF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Set IEdoc = Nothing</w:t>
      </w:r>
    </w:p>
    <w:p w14:paraId="0A493E4A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IE.Quit</w:t>
      </w:r>
    </w:p>
    <w:p w14:paraId="36E754B5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Set IE = Nothing</w:t>
      </w:r>
    </w:p>
    <w:p w14:paraId="63A96397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Application.ScreenUpdating = True</w:t>
      </w:r>
    </w:p>
    <w:p w14:paraId="745E8EC4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</w:t>
      </w:r>
      <w:proofErr w:type="spellStart"/>
      <w:r>
        <w:t>MsgBox</w:t>
      </w:r>
      <w:proofErr w:type="spellEnd"/>
      <w:r>
        <w:t xml:space="preserve"> "Liste mise à jour avec succès !" &amp; </w:t>
      </w:r>
      <w:proofErr w:type="spellStart"/>
      <w:r>
        <w:t>vbLf</w:t>
      </w:r>
      <w:proofErr w:type="spellEnd"/>
      <w:r>
        <w:t xml:space="preserve"> &amp; </w:t>
      </w:r>
      <w:proofErr w:type="spellStart"/>
      <w:r>
        <w:t>vbLf</w:t>
      </w:r>
      <w:proofErr w:type="spellEnd"/>
      <w:r>
        <w:t xml:space="preserve"> &amp; "- Choisissez une course dans la liste," &amp; </w:t>
      </w:r>
      <w:proofErr w:type="spellStart"/>
      <w:r>
        <w:t>vbLf</w:t>
      </w:r>
      <w:proofErr w:type="spellEnd"/>
      <w:r>
        <w:t xml:space="preserve"> &amp; "- Cliquez ensuite sur « </w:t>
      </w:r>
      <w:proofErr w:type="spellStart"/>
      <w:r>
        <w:t>Stats</w:t>
      </w:r>
      <w:proofErr w:type="spellEnd"/>
      <w:r>
        <w:t xml:space="preserve"> Partants </w:t>
      </w:r>
      <w:proofErr w:type="gramStart"/>
      <w:r>
        <w:t>»  "</w:t>
      </w:r>
      <w:proofErr w:type="gramEnd"/>
      <w:r>
        <w:t xml:space="preserve"> &amp; </w:t>
      </w:r>
      <w:proofErr w:type="spellStart"/>
      <w:r>
        <w:t>vbLf</w:t>
      </w:r>
      <w:proofErr w:type="spellEnd"/>
      <w:r>
        <w:t xml:space="preserve"> &amp; "- Puis, patientez ...  ", </w:t>
      </w:r>
      <w:proofErr w:type="spellStart"/>
      <w:r>
        <w:t>vbInformation</w:t>
      </w:r>
      <w:proofErr w:type="spellEnd"/>
      <w:r>
        <w:t xml:space="preserve"> + </w:t>
      </w:r>
      <w:proofErr w:type="spellStart"/>
      <w:r>
        <w:t>vbOKOnly</w:t>
      </w:r>
      <w:proofErr w:type="spellEnd"/>
      <w:r>
        <w:t>, "</w:t>
      </w:r>
      <w:proofErr w:type="spellStart"/>
      <w:proofErr w:type="gramStart"/>
      <w:r>
        <w:t>myDearFriend</w:t>
      </w:r>
      <w:proofErr w:type="spellEnd"/>
      <w:r>
        <w:t>!</w:t>
      </w:r>
      <w:proofErr w:type="gramEnd"/>
      <w:r>
        <w:t xml:space="preserve">  -  </w:t>
      </w:r>
      <w:hyperlink r:id="rId7" w:history="1">
        <w:r>
          <w:rPr>
            <w:rStyle w:val="s1"/>
          </w:rPr>
          <w:t>www.mdf-xlpages.com</w:t>
        </w:r>
      </w:hyperlink>
      <w:r>
        <w:t>"</w:t>
      </w:r>
    </w:p>
    <w:p w14:paraId="6A97D928" w14:textId="77777777" w:rsidR="002C7F36" w:rsidRDefault="002C7F36" w:rsidP="002C7F36">
      <w:pPr>
        <w:pStyle w:val="p1"/>
      </w:pPr>
      <w:r>
        <w:t xml:space="preserve">End </w:t>
      </w:r>
      <w:proofErr w:type="spellStart"/>
      <w:r>
        <w:t>Sub</w:t>
      </w:r>
      <w:proofErr w:type="spellEnd"/>
    </w:p>
    <w:p w14:paraId="5E72B95B" w14:textId="77777777" w:rsidR="002C7F36" w:rsidRDefault="002C7F36" w:rsidP="002C7F36">
      <w:pPr>
        <w:pStyle w:val="p3"/>
      </w:pPr>
    </w:p>
    <w:p w14:paraId="723DD27D" w14:textId="77777777" w:rsidR="002C7F36" w:rsidRDefault="002C7F36" w:rsidP="002C7F36">
      <w:pPr>
        <w:pStyle w:val="p1"/>
      </w:pPr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RecupPartants</w:t>
      </w:r>
      <w:proofErr w:type="spellEnd"/>
      <w:r>
        <w:t>(</w:t>
      </w:r>
      <w:proofErr w:type="gramEnd"/>
      <w:r>
        <w:t>)</w:t>
      </w:r>
    </w:p>
    <w:p w14:paraId="48C0FDF8" w14:textId="77777777" w:rsidR="002C7F36" w:rsidRDefault="002C7F36" w:rsidP="002C7F36">
      <w:pPr>
        <w:pStyle w:val="p1"/>
      </w:pPr>
      <w:r>
        <w:t>Dim Plage As Range</w:t>
      </w:r>
    </w:p>
    <w:p w14:paraId="2EDBF6F9" w14:textId="77777777" w:rsidR="002C7F36" w:rsidRDefault="002C7F36" w:rsidP="002C7F36">
      <w:pPr>
        <w:pStyle w:val="p1"/>
      </w:pPr>
      <w:r>
        <w:t xml:space="preserve">Dim </w:t>
      </w:r>
      <w:proofErr w:type="spellStart"/>
      <w:r>
        <w:t>TabTemp</w:t>
      </w:r>
      <w:proofErr w:type="spellEnd"/>
      <w:r>
        <w:t xml:space="preserve"> As Variant</w:t>
      </w:r>
    </w:p>
    <w:p w14:paraId="479E8D2B" w14:textId="77777777" w:rsidR="002C7F36" w:rsidRDefault="002C7F36" w:rsidP="002C7F36">
      <w:pPr>
        <w:pStyle w:val="p1"/>
      </w:pPr>
      <w:r>
        <w:t xml:space="preserve">Dim </w:t>
      </w:r>
      <w:proofErr w:type="spellStart"/>
      <w:r>
        <w:t>vUrl</w:t>
      </w:r>
      <w:proofErr w:type="spellEnd"/>
      <w:r>
        <w:t xml:space="preserve"> As String</w:t>
      </w:r>
    </w:p>
    <w:p w14:paraId="289A74E0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Dim DernLign As Long, L As Long</w:t>
      </w:r>
    </w:p>
    <w:p w14:paraId="48828F70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lastRenderedPageBreak/>
        <w:t>Dim DernCol As Integer</w:t>
      </w:r>
    </w:p>
    <w:p w14:paraId="53C5A243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Application.ScreenUpdating = False</w:t>
      </w:r>
    </w:p>
    <w:p w14:paraId="5FEED7BA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ActiveSheet</w:t>
      </w:r>
      <w:proofErr w:type="spellEnd"/>
    </w:p>
    <w:p w14:paraId="68D6F048" w14:textId="77777777" w:rsidR="002C7F36" w:rsidRDefault="002C7F36" w:rsidP="002C7F36">
      <w:pPr>
        <w:pStyle w:val="p1"/>
      </w:pPr>
      <w:r>
        <w:t>        'Récupère tableau des partants</w:t>
      </w:r>
    </w:p>
    <w:p w14:paraId="18CCE1B6" w14:textId="77777777" w:rsidR="002C7F36" w:rsidRPr="002C7F36" w:rsidRDefault="002C7F36" w:rsidP="002C7F36">
      <w:pPr>
        <w:pStyle w:val="p1"/>
        <w:rPr>
          <w:lang w:val="en-US"/>
        </w:rPr>
      </w:pPr>
      <w:r>
        <w:t xml:space="preserve">        </w:t>
      </w:r>
      <w:r w:rsidRPr="002C7F36">
        <w:rPr>
          <w:lang w:val="en-US"/>
        </w:rPr>
        <w:t>.Range("15:100").Delete</w:t>
      </w:r>
    </w:p>
    <w:p w14:paraId="06FBB7A5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With .ComboBox1</w:t>
      </w:r>
    </w:p>
    <w:p w14:paraId="01C0F516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If .ListIndex &lt; 1 Then Exit Sub</w:t>
      </w:r>
    </w:p>
    <w:p w14:paraId="6286ECAF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vUrl = .Value</w:t>
      </w:r>
    </w:p>
    <w:p w14:paraId="6D32EF68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End With</w:t>
      </w:r>
    </w:p>
    <w:p w14:paraId="561766F6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With .QueryTables.Add(Connection:="URL;" &amp; vUrl, Destination:=.Range("B15"))</w:t>
      </w:r>
    </w:p>
    <w:p w14:paraId="5AD5C0B6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.Name = "mDFquery"</w:t>
      </w:r>
    </w:p>
    <w:p w14:paraId="554EDBAF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.FieldNames = True</w:t>
      </w:r>
    </w:p>
    <w:p w14:paraId="4D4EB30C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.RowNumbers = False</w:t>
      </w:r>
    </w:p>
    <w:p w14:paraId="5F37B178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.FillAdjacentFormulas = False</w:t>
      </w:r>
    </w:p>
    <w:p w14:paraId="76A027D3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.PreserveFormatting = True</w:t>
      </w:r>
    </w:p>
    <w:p w14:paraId="7924C4AE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.RefreshOnFileOpen = False</w:t>
      </w:r>
    </w:p>
    <w:p w14:paraId="129A514F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.BackgroundQuery = False</w:t>
      </w:r>
    </w:p>
    <w:p w14:paraId="452DEE2F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.RefreshStyle = xlInsertDeleteCells</w:t>
      </w:r>
    </w:p>
    <w:p w14:paraId="0E175A8B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.SavePassword = False</w:t>
      </w:r>
    </w:p>
    <w:p w14:paraId="30F93554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.SaveData = True</w:t>
      </w:r>
    </w:p>
    <w:p w14:paraId="637F9F25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.AdjustColumnWidth = True</w:t>
      </w:r>
    </w:p>
    <w:p w14:paraId="32094128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.RefreshPeriod = 0</w:t>
      </w:r>
    </w:p>
    <w:p w14:paraId="281578E5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.WebSelectionType = xlSpecifiedTables</w:t>
      </w:r>
    </w:p>
    <w:p w14:paraId="5ACBA91B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.WebTables = "tableau_partants"</w:t>
      </w:r>
    </w:p>
    <w:p w14:paraId="52234853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.WebFormatting = xlWebFormattingAll</w:t>
      </w:r>
    </w:p>
    <w:p w14:paraId="2E9A77FD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.WebPreFormattedTextToColumns = True</w:t>
      </w:r>
    </w:p>
    <w:p w14:paraId="76F9E499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.WebConsecutiveDelimitersAsOne = False</w:t>
      </w:r>
    </w:p>
    <w:p w14:paraId="6BC3AA8E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.WebSingleBlockTextImport = False</w:t>
      </w:r>
    </w:p>
    <w:p w14:paraId="4C72F5DB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.WebDisableDateRecognition = False</w:t>
      </w:r>
    </w:p>
    <w:p w14:paraId="714EBE87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.WebDisableRedirections = False</w:t>
      </w:r>
    </w:p>
    <w:p w14:paraId="74F0376D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.Refresh BackgroundQuery:=False</w:t>
      </w:r>
    </w:p>
    <w:p w14:paraId="3E8B5080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    </w:t>
      </w:r>
      <w:r>
        <w:t xml:space="preserve">End </w:t>
      </w:r>
      <w:proofErr w:type="spellStart"/>
      <w:r>
        <w:t>With</w:t>
      </w:r>
      <w:proofErr w:type="spellEnd"/>
    </w:p>
    <w:p w14:paraId="019C1ABE" w14:textId="77777777" w:rsidR="002C7F36" w:rsidRDefault="002C7F36" w:rsidP="002C7F36">
      <w:pPr>
        <w:pStyle w:val="p1"/>
      </w:pPr>
      <w:r>
        <w:t>        '</w:t>
      </w:r>
      <w:proofErr w:type="spellStart"/>
      <w:r>
        <w:t>Récupére</w:t>
      </w:r>
      <w:proofErr w:type="spellEnd"/>
      <w:r>
        <w:t xml:space="preserve"> la carrière de chaque cheval</w:t>
      </w:r>
    </w:p>
    <w:p w14:paraId="5CBA8F23" w14:textId="77777777" w:rsidR="002C7F36" w:rsidRPr="002C7F36" w:rsidRDefault="002C7F36" w:rsidP="002C7F36">
      <w:pPr>
        <w:pStyle w:val="p1"/>
        <w:rPr>
          <w:lang w:val="en-US"/>
        </w:rPr>
      </w:pPr>
      <w:r>
        <w:t xml:space="preserve">        </w:t>
      </w:r>
      <w:r w:rsidRPr="002C7F36">
        <w:rPr>
          <w:lang w:val="en-US"/>
        </w:rPr>
        <w:t>DernCol = .Cells(16, .Columns.Count).End(xlToLeft).Column</w:t>
      </w:r>
    </w:p>
    <w:p w14:paraId="7C1220AE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DernLign = .Cells(.Rows.Count, 2).End(xlUp).Row</w:t>
      </w:r>
    </w:p>
    <w:p w14:paraId="5E7CBF40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    </w:t>
      </w:r>
      <w:proofErr w:type="spellStart"/>
      <w:r>
        <w:t>Set</w:t>
      </w:r>
      <w:proofErr w:type="spellEnd"/>
      <w:r>
        <w:t xml:space="preserve"> Plage </w:t>
      </w:r>
      <w:proofErr w:type="gramStart"/>
      <w:r>
        <w:t>= .Range</w:t>
      </w:r>
      <w:proofErr w:type="gramEnd"/>
      <w:r>
        <w:t>(.</w:t>
      </w:r>
      <w:proofErr w:type="spellStart"/>
      <w:r>
        <w:t>Cells</w:t>
      </w:r>
      <w:proofErr w:type="spellEnd"/>
      <w:r>
        <w:t>(17, 2), .</w:t>
      </w:r>
      <w:proofErr w:type="spellStart"/>
      <w:r>
        <w:t>Cells</w:t>
      </w:r>
      <w:proofErr w:type="spellEnd"/>
      <w:r>
        <w:t>(</w:t>
      </w:r>
      <w:proofErr w:type="spellStart"/>
      <w:r>
        <w:t>DernLign</w:t>
      </w:r>
      <w:proofErr w:type="spellEnd"/>
      <w:r>
        <w:t xml:space="preserve">, </w:t>
      </w:r>
      <w:proofErr w:type="spellStart"/>
      <w:r>
        <w:t>DernCol</w:t>
      </w:r>
      <w:proofErr w:type="spellEnd"/>
      <w:r>
        <w:t xml:space="preserve"> + 3))</w:t>
      </w:r>
    </w:p>
    <w:p w14:paraId="72C1E6D1" w14:textId="77777777" w:rsidR="002C7F36" w:rsidRPr="002C7F36" w:rsidRDefault="002C7F36" w:rsidP="002C7F36">
      <w:pPr>
        <w:pStyle w:val="p1"/>
        <w:rPr>
          <w:lang w:val="en-US"/>
        </w:rPr>
      </w:pPr>
      <w:r>
        <w:t xml:space="preserve">        </w:t>
      </w:r>
      <w:r w:rsidRPr="002C7F36">
        <w:rPr>
          <w:lang w:val="en-US"/>
        </w:rPr>
        <w:t>TabTemp = Plage.Value</w:t>
      </w:r>
    </w:p>
    <w:p w14:paraId="13C0E7B3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For L = 1 To UBound(TabTemp)</w:t>
      </w:r>
    </w:p>
    <w:p w14:paraId="6A857699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vUrl = Plage.Cells(L, 2).Hyperlinks(1).Address</w:t>
      </w:r>
    </w:p>
    <w:p w14:paraId="1D23AABE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        </w:t>
      </w:r>
      <w:proofErr w:type="spellStart"/>
      <w:r>
        <w:t>RecupCarriere</w:t>
      </w:r>
      <w:proofErr w:type="spellEnd"/>
      <w:r>
        <w:t xml:space="preserve"> </w:t>
      </w:r>
      <w:proofErr w:type="spellStart"/>
      <w:r>
        <w:t>vUrl</w:t>
      </w:r>
      <w:proofErr w:type="spellEnd"/>
      <w:r>
        <w:t xml:space="preserve">, </w:t>
      </w:r>
      <w:proofErr w:type="spellStart"/>
      <w:r>
        <w:t>DernLign</w:t>
      </w:r>
      <w:proofErr w:type="spellEnd"/>
      <w:r>
        <w:t xml:space="preserve"> + 1</w:t>
      </w:r>
    </w:p>
    <w:p w14:paraId="7C5A08B9" w14:textId="77777777" w:rsidR="002C7F36" w:rsidRDefault="002C7F36" w:rsidP="002C7F36">
      <w:pPr>
        <w:pStyle w:val="p1"/>
      </w:pPr>
      <w:r>
        <w:t xml:space="preserve">            </w:t>
      </w:r>
      <w:proofErr w:type="spellStart"/>
      <w:proofErr w:type="gramStart"/>
      <w:r>
        <w:t>TabTemp</w:t>
      </w:r>
      <w:proofErr w:type="spellEnd"/>
      <w:r>
        <w:t>(</w:t>
      </w:r>
      <w:proofErr w:type="gramEnd"/>
      <w:r>
        <w:t xml:space="preserve">L, </w:t>
      </w:r>
      <w:proofErr w:type="spellStart"/>
      <w:r>
        <w:t>DernCol</w:t>
      </w:r>
      <w:proofErr w:type="spellEnd"/>
      <w:r>
        <w:t>) = .</w:t>
      </w:r>
      <w:proofErr w:type="spellStart"/>
      <w:r>
        <w:t>Cells</w:t>
      </w:r>
      <w:proofErr w:type="spellEnd"/>
      <w:r>
        <w:t>(</w:t>
      </w:r>
      <w:proofErr w:type="spellStart"/>
      <w:r>
        <w:t>DernLign</w:t>
      </w:r>
      <w:proofErr w:type="spellEnd"/>
      <w:r>
        <w:t xml:space="preserve"> + 2, 3)</w:t>
      </w:r>
    </w:p>
    <w:p w14:paraId="250D88E9" w14:textId="77777777" w:rsidR="002C7F36" w:rsidRDefault="002C7F36" w:rsidP="002C7F36">
      <w:pPr>
        <w:pStyle w:val="p1"/>
      </w:pPr>
      <w:r>
        <w:t xml:space="preserve">            </w:t>
      </w:r>
      <w:proofErr w:type="spellStart"/>
      <w:proofErr w:type="gramStart"/>
      <w:r>
        <w:t>TabTemp</w:t>
      </w:r>
      <w:proofErr w:type="spellEnd"/>
      <w:r>
        <w:t>(</w:t>
      </w:r>
      <w:proofErr w:type="gramEnd"/>
      <w:r>
        <w:t xml:space="preserve">L, </w:t>
      </w:r>
      <w:proofErr w:type="spellStart"/>
      <w:r>
        <w:t>DernCol</w:t>
      </w:r>
      <w:proofErr w:type="spellEnd"/>
      <w:r>
        <w:t xml:space="preserve"> + 1) = .</w:t>
      </w:r>
      <w:proofErr w:type="spellStart"/>
      <w:r>
        <w:t>Cells</w:t>
      </w:r>
      <w:proofErr w:type="spellEnd"/>
      <w:r>
        <w:t>(</w:t>
      </w:r>
      <w:proofErr w:type="spellStart"/>
      <w:r>
        <w:t>DernLign</w:t>
      </w:r>
      <w:proofErr w:type="spellEnd"/>
      <w:r>
        <w:t xml:space="preserve"> + 2, 4)</w:t>
      </w:r>
    </w:p>
    <w:p w14:paraId="134A151C" w14:textId="77777777" w:rsidR="002C7F36" w:rsidRDefault="002C7F36" w:rsidP="002C7F36">
      <w:pPr>
        <w:pStyle w:val="p1"/>
      </w:pPr>
      <w:r>
        <w:t xml:space="preserve">            </w:t>
      </w:r>
      <w:proofErr w:type="spellStart"/>
      <w:proofErr w:type="gramStart"/>
      <w:r>
        <w:t>TabTemp</w:t>
      </w:r>
      <w:proofErr w:type="spellEnd"/>
      <w:r>
        <w:t>(</w:t>
      </w:r>
      <w:proofErr w:type="gramEnd"/>
      <w:r>
        <w:t xml:space="preserve">L, </w:t>
      </w:r>
      <w:proofErr w:type="spellStart"/>
      <w:r>
        <w:t>DernCol</w:t>
      </w:r>
      <w:proofErr w:type="spellEnd"/>
      <w:r>
        <w:t xml:space="preserve"> + 2) = .</w:t>
      </w:r>
      <w:proofErr w:type="spellStart"/>
      <w:r>
        <w:t>Cells</w:t>
      </w:r>
      <w:proofErr w:type="spellEnd"/>
      <w:r>
        <w:t>(</w:t>
      </w:r>
      <w:proofErr w:type="spellStart"/>
      <w:r>
        <w:t>DernLign</w:t>
      </w:r>
      <w:proofErr w:type="spellEnd"/>
      <w:r>
        <w:t xml:space="preserve"> + 2, 5)</w:t>
      </w:r>
    </w:p>
    <w:p w14:paraId="1C188B12" w14:textId="77777777" w:rsidR="002C7F36" w:rsidRDefault="002C7F36" w:rsidP="002C7F36">
      <w:pPr>
        <w:pStyle w:val="p1"/>
      </w:pPr>
      <w:r>
        <w:t xml:space="preserve">        </w:t>
      </w:r>
      <w:proofErr w:type="spellStart"/>
      <w:r>
        <w:t>Next</w:t>
      </w:r>
      <w:proofErr w:type="spellEnd"/>
      <w:r>
        <w:t xml:space="preserve"> L</w:t>
      </w:r>
    </w:p>
    <w:p w14:paraId="749BF858" w14:textId="77777777" w:rsidR="002C7F36" w:rsidRDefault="002C7F36" w:rsidP="002C7F36">
      <w:pPr>
        <w:pStyle w:val="p1"/>
      </w:pPr>
      <w:r>
        <w:t xml:space="preserve">        </w:t>
      </w:r>
      <w:proofErr w:type="spellStart"/>
      <w:r>
        <w:t>Plage.Value</w:t>
      </w:r>
      <w:proofErr w:type="spellEnd"/>
      <w:r>
        <w:t xml:space="preserve"> = </w:t>
      </w:r>
      <w:proofErr w:type="spellStart"/>
      <w:r>
        <w:t>TabTemp</w:t>
      </w:r>
      <w:proofErr w:type="spellEnd"/>
    </w:p>
    <w:p w14:paraId="1E933AC3" w14:textId="77777777" w:rsidR="002C7F36" w:rsidRDefault="002C7F36" w:rsidP="002C7F36">
      <w:pPr>
        <w:pStyle w:val="p1"/>
      </w:pPr>
      <w:r>
        <w:t>        'Mise en forme</w:t>
      </w:r>
    </w:p>
    <w:p w14:paraId="114208CF" w14:textId="77777777" w:rsidR="002C7F36" w:rsidRDefault="002C7F36" w:rsidP="002C7F36">
      <w:pPr>
        <w:pStyle w:val="p1"/>
      </w:pPr>
      <w:r>
        <w:t xml:space="preserve">        </w:t>
      </w:r>
      <w:proofErr w:type="gramStart"/>
      <w:r>
        <w:t>.Range</w:t>
      </w:r>
      <w:proofErr w:type="gramEnd"/>
      <w:r>
        <w:t>(.</w:t>
      </w:r>
      <w:proofErr w:type="spellStart"/>
      <w:r>
        <w:t>Cells</w:t>
      </w:r>
      <w:proofErr w:type="spellEnd"/>
      <w:r>
        <w:t>(</w:t>
      </w:r>
      <w:proofErr w:type="spellStart"/>
      <w:r>
        <w:t>DernLign</w:t>
      </w:r>
      <w:proofErr w:type="spellEnd"/>
      <w:r>
        <w:t xml:space="preserve"> + 1, 3), .</w:t>
      </w:r>
      <w:proofErr w:type="spellStart"/>
      <w:r>
        <w:t>Cells</w:t>
      </w:r>
      <w:proofErr w:type="spellEnd"/>
      <w:r>
        <w:t>(</w:t>
      </w:r>
      <w:proofErr w:type="spellStart"/>
      <w:r>
        <w:t>DernLign</w:t>
      </w:r>
      <w:proofErr w:type="spellEnd"/>
      <w:r>
        <w:t xml:space="preserve"> + 1, 5)).Copy Destination:=.</w:t>
      </w:r>
      <w:proofErr w:type="spellStart"/>
      <w:r>
        <w:t>Cells</w:t>
      </w:r>
      <w:proofErr w:type="spellEnd"/>
      <w:r>
        <w:t>(Plage(1).</w:t>
      </w:r>
      <w:proofErr w:type="spellStart"/>
      <w:r>
        <w:t>Row</w:t>
      </w:r>
      <w:proofErr w:type="spellEnd"/>
      <w:r>
        <w:t xml:space="preserve"> - 1, </w:t>
      </w:r>
      <w:proofErr w:type="spellStart"/>
      <w:r>
        <w:t>DernCol</w:t>
      </w:r>
      <w:proofErr w:type="spellEnd"/>
      <w:r>
        <w:t xml:space="preserve"> + 1)</w:t>
      </w:r>
    </w:p>
    <w:p w14:paraId="2D58A8FE" w14:textId="77777777" w:rsidR="002C7F36" w:rsidRDefault="002C7F36" w:rsidP="002C7F36">
      <w:pPr>
        <w:pStyle w:val="p1"/>
      </w:pPr>
      <w:r>
        <w:t xml:space="preserve">        </w:t>
      </w:r>
      <w:proofErr w:type="gramStart"/>
      <w:r>
        <w:t>.Range</w:t>
      </w:r>
      <w:proofErr w:type="gramEnd"/>
      <w:r>
        <w:t>(</w:t>
      </w:r>
      <w:proofErr w:type="spellStart"/>
      <w:r>
        <w:t>DernLign</w:t>
      </w:r>
      <w:proofErr w:type="spellEnd"/>
      <w:r>
        <w:t xml:space="preserve"> + 1 &amp; ":1000").</w:t>
      </w:r>
      <w:proofErr w:type="spellStart"/>
      <w:r>
        <w:t>Delete</w:t>
      </w:r>
      <w:proofErr w:type="spellEnd"/>
    </w:p>
    <w:p w14:paraId="3D57F02A" w14:textId="77777777" w:rsidR="002C7F36" w:rsidRDefault="002C7F36" w:rsidP="002C7F36">
      <w:pPr>
        <w:pStyle w:val="p1"/>
      </w:pPr>
      <w:r>
        <w:t xml:space="preserve">        </w:t>
      </w:r>
      <w:proofErr w:type="gramStart"/>
      <w:r>
        <w:t>.</w:t>
      </w:r>
      <w:proofErr w:type="spellStart"/>
      <w:r>
        <w:t>Columns</w:t>
      </w:r>
      <w:proofErr w:type="spellEnd"/>
      <w:proofErr w:type="gramEnd"/>
      <w:r>
        <w:t>(</w:t>
      </w:r>
      <w:proofErr w:type="spellStart"/>
      <w:r>
        <w:t>DernCol</w:t>
      </w:r>
      <w:proofErr w:type="spellEnd"/>
      <w:r>
        <w:t>).Copy</w:t>
      </w:r>
    </w:p>
    <w:p w14:paraId="71A55791" w14:textId="77777777" w:rsidR="002C7F36" w:rsidRDefault="002C7F36" w:rsidP="002C7F36">
      <w:pPr>
        <w:pStyle w:val="p1"/>
      </w:pPr>
      <w:r>
        <w:t xml:space="preserve">        </w:t>
      </w:r>
      <w:proofErr w:type="gramStart"/>
      <w:r>
        <w:t>.Range</w:t>
      </w:r>
      <w:proofErr w:type="gramEnd"/>
      <w:r>
        <w:t>(.</w:t>
      </w:r>
      <w:proofErr w:type="spellStart"/>
      <w:r>
        <w:t>Cells</w:t>
      </w:r>
      <w:proofErr w:type="spellEnd"/>
      <w:r>
        <w:t xml:space="preserve">(1, </w:t>
      </w:r>
      <w:proofErr w:type="spellStart"/>
      <w:r>
        <w:t>DernCol</w:t>
      </w:r>
      <w:proofErr w:type="spellEnd"/>
      <w:r>
        <w:t xml:space="preserve"> + 1), .</w:t>
      </w:r>
      <w:proofErr w:type="spellStart"/>
      <w:r>
        <w:t>Cells</w:t>
      </w:r>
      <w:proofErr w:type="spellEnd"/>
      <w:r>
        <w:t xml:space="preserve">(1, </w:t>
      </w:r>
      <w:proofErr w:type="spellStart"/>
      <w:r>
        <w:t>DernCol</w:t>
      </w:r>
      <w:proofErr w:type="spellEnd"/>
      <w:r>
        <w:t xml:space="preserve"> + 3)).</w:t>
      </w:r>
      <w:proofErr w:type="spellStart"/>
      <w:r>
        <w:t>EntireColumn.PasteSpecial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xlPasteFormats</w:t>
      </w:r>
      <w:proofErr w:type="spellEnd"/>
    </w:p>
    <w:p w14:paraId="6F1D4D7C" w14:textId="77777777" w:rsidR="002C7F36" w:rsidRDefault="002C7F36" w:rsidP="002C7F36">
      <w:pPr>
        <w:pStyle w:val="p1"/>
      </w:pPr>
      <w:r>
        <w:t xml:space="preserve">        </w:t>
      </w:r>
      <w:proofErr w:type="gramStart"/>
      <w:r>
        <w:t>.</w:t>
      </w:r>
      <w:proofErr w:type="spellStart"/>
      <w:r>
        <w:t>Cells.Hyperlinks</w:t>
      </w:r>
      <w:proofErr w:type="gramEnd"/>
      <w:r>
        <w:t>.Delete</w:t>
      </w:r>
      <w:proofErr w:type="spellEnd"/>
    </w:p>
    <w:p w14:paraId="523278F8" w14:textId="77777777" w:rsidR="002C7F36" w:rsidRDefault="002C7F36" w:rsidP="002C7F36">
      <w:pPr>
        <w:pStyle w:val="p1"/>
      </w:pPr>
      <w:r>
        <w:t xml:space="preserve">       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Plage.Borders</w:t>
      </w:r>
      <w:proofErr w:type="spellEnd"/>
      <w:r>
        <w:t>()</w:t>
      </w:r>
    </w:p>
    <w:p w14:paraId="7557A3B9" w14:textId="77777777" w:rsidR="002C7F36" w:rsidRPr="002C7F36" w:rsidRDefault="002C7F36" w:rsidP="002C7F36">
      <w:pPr>
        <w:pStyle w:val="p1"/>
        <w:rPr>
          <w:lang w:val="en-US"/>
        </w:rPr>
      </w:pPr>
      <w:r>
        <w:t xml:space="preserve">            </w:t>
      </w:r>
      <w:r w:rsidRPr="002C7F36">
        <w:rPr>
          <w:lang w:val="en-US"/>
        </w:rPr>
        <w:t>.LineStyle = xlContinuous</w:t>
      </w:r>
    </w:p>
    <w:p w14:paraId="3E30E40C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.Weight = xlThin</w:t>
      </w:r>
    </w:p>
    <w:p w14:paraId="74A9734D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.ColorIndex = xlAutomatic</w:t>
      </w:r>
    </w:p>
    <w:p w14:paraId="23B95419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End With</w:t>
      </w:r>
    </w:p>
    <w:p w14:paraId="17DC1821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.Cells.EntireColumn.AutoFit</w:t>
      </w:r>
    </w:p>
    <w:p w14:paraId="719663AE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.Cells(15, 2).Select</w:t>
      </w:r>
    </w:p>
    <w:p w14:paraId="317B052B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End With</w:t>
      </w:r>
    </w:p>
    <w:p w14:paraId="57821F4E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Application.ScreenUpdating = True</w:t>
      </w:r>
    </w:p>
    <w:p w14:paraId="35F7E7A0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Beep</w:t>
      </w:r>
    </w:p>
    <w:p w14:paraId="027DBB5F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End Sub</w:t>
      </w:r>
    </w:p>
    <w:p w14:paraId="2C89E19D" w14:textId="77777777" w:rsidR="002C7F36" w:rsidRPr="002C7F36" w:rsidRDefault="002C7F36" w:rsidP="002C7F36">
      <w:pPr>
        <w:pStyle w:val="p3"/>
        <w:rPr>
          <w:lang w:val="en-US"/>
        </w:rPr>
      </w:pPr>
    </w:p>
    <w:p w14:paraId="40A0FD0F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Sub RecupCarriere(vUrl As String, Lign As Long)</w:t>
      </w:r>
    </w:p>
    <w:p w14:paraId="7B18FBB1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With ActiveSheet</w:t>
      </w:r>
    </w:p>
    <w:p w14:paraId="087CADF0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 xml:space="preserve">        </w:t>
      </w:r>
      <w:proofErr w:type="gramStart"/>
      <w:r w:rsidRPr="002C7F36">
        <w:rPr>
          <w:lang w:val="en-US"/>
        </w:rPr>
        <w:t>.Range</w:t>
      </w:r>
      <w:proofErr w:type="gramEnd"/>
      <w:r w:rsidRPr="002C7F36">
        <w:rPr>
          <w:lang w:val="en-US"/>
        </w:rPr>
        <w:t>(Lign &amp; ":1000").Delete</w:t>
      </w:r>
    </w:p>
    <w:p w14:paraId="322994C0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 xml:space="preserve">        </w:t>
      </w:r>
      <w:proofErr w:type="gramStart"/>
      <w:r w:rsidRPr="002C7F36">
        <w:rPr>
          <w:lang w:val="en-US"/>
        </w:rPr>
        <w:t>With .</w:t>
      </w:r>
      <w:proofErr w:type="gramEnd"/>
      <w:r w:rsidRPr="002C7F36">
        <w:rPr>
          <w:lang w:val="en-US"/>
        </w:rPr>
        <w:t>QueryTables.Add(Connection:="URL;" &amp; vUrl, Destination:=.Cells(Lign, 2))</w:t>
      </w:r>
    </w:p>
    <w:p w14:paraId="003C44F3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.Name = "mDFquery"</w:t>
      </w:r>
    </w:p>
    <w:p w14:paraId="232DBE6C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.FieldNames = True</w:t>
      </w:r>
    </w:p>
    <w:p w14:paraId="2CEF0C27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.RowNumbers = False</w:t>
      </w:r>
    </w:p>
    <w:p w14:paraId="69B21100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.FillAdjacentFormulas = False</w:t>
      </w:r>
    </w:p>
    <w:p w14:paraId="6F432F39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.PreserveFormatting = False</w:t>
      </w:r>
    </w:p>
    <w:p w14:paraId="7F779211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.RefreshOnFileOpen = False</w:t>
      </w:r>
    </w:p>
    <w:p w14:paraId="292B99D4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.BackgroundQuery = False</w:t>
      </w:r>
    </w:p>
    <w:p w14:paraId="08B9130A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.RefreshStyle = xlInsertDeleteCells</w:t>
      </w:r>
    </w:p>
    <w:p w14:paraId="3F1C22E0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.SavePassword = False</w:t>
      </w:r>
    </w:p>
    <w:p w14:paraId="3572C6B7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.SaveData = True</w:t>
      </w:r>
    </w:p>
    <w:p w14:paraId="0F3E1E12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.AdjustColumnWidth = True</w:t>
      </w:r>
    </w:p>
    <w:p w14:paraId="5D1445DF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.RefreshPeriod = 0</w:t>
      </w:r>
    </w:p>
    <w:p w14:paraId="6DC951BA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.WebSelectionType = xlSpecifiedTables</w:t>
      </w:r>
    </w:p>
    <w:p w14:paraId="5F5144FA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.WebFormatting = xlWebFormattingRTF</w:t>
      </w:r>
    </w:p>
    <w:p w14:paraId="4BD02720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.WebTables = "2"</w:t>
      </w:r>
    </w:p>
    <w:p w14:paraId="0B79DD94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.WebPreFormattedTextToColumns = True</w:t>
      </w:r>
    </w:p>
    <w:p w14:paraId="5D364045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.WebConsecutiveDelimitersAsOne = False</w:t>
      </w:r>
    </w:p>
    <w:p w14:paraId="054C782D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.WebSingleBlockTextImport = False</w:t>
      </w:r>
    </w:p>
    <w:p w14:paraId="61AB1968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.WebDisableDateRecognition = False</w:t>
      </w:r>
    </w:p>
    <w:p w14:paraId="7BFA9A6C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.WebDisableRedirections = False</w:t>
      </w:r>
    </w:p>
    <w:p w14:paraId="580313CC" w14:textId="77777777" w:rsidR="002C7F36" w:rsidRPr="002C7F36" w:rsidRDefault="002C7F36" w:rsidP="002C7F36">
      <w:pPr>
        <w:pStyle w:val="p1"/>
        <w:rPr>
          <w:lang w:val="en-US"/>
        </w:rPr>
      </w:pPr>
      <w:r w:rsidRPr="002C7F36">
        <w:rPr>
          <w:lang w:val="en-US"/>
        </w:rPr>
        <w:t>            .Refresh BackgroundQuery:=False</w:t>
      </w:r>
    </w:p>
    <w:p w14:paraId="091B6EFA" w14:textId="77777777" w:rsidR="002C7F36" w:rsidRDefault="002C7F36" w:rsidP="002C7F36">
      <w:pPr>
        <w:pStyle w:val="p1"/>
      </w:pPr>
      <w:r w:rsidRPr="002C7F36">
        <w:rPr>
          <w:lang w:val="en-US"/>
        </w:rPr>
        <w:t xml:space="preserve">        </w:t>
      </w:r>
      <w:r>
        <w:t xml:space="preserve">End </w:t>
      </w:r>
      <w:proofErr w:type="spellStart"/>
      <w:r>
        <w:t>With</w:t>
      </w:r>
      <w:proofErr w:type="spellEnd"/>
    </w:p>
    <w:p w14:paraId="7C7D1594" w14:textId="77777777" w:rsidR="002C7F36" w:rsidRDefault="002C7F36" w:rsidP="002C7F36">
      <w:pPr>
        <w:pStyle w:val="p1"/>
      </w:pPr>
      <w:r>
        <w:t xml:space="preserve">    End </w:t>
      </w:r>
      <w:proofErr w:type="spellStart"/>
      <w:r>
        <w:t>With</w:t>
      </w:r>
      <w:proofErr w:type="spellEnd"/>
    </w:p>
    <w:p w14:paraId="65B1C7C6" w14:textId="77777777" w:rsidR="007D23C3" w:rsidRDefault="007D23C3">
      <w:bookmarkStart w:id="0" w:name="_GoBack"/>
      <w:bookmarkEnd w:id="0"/>
    </w:p>
    <w:sectPr w:rsidR="007D23C3" w:rsidSect="004062A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2AC"/>
    <w:rsid w:val="002C7F36"/>
    <w:rsid w:val="004062AC"/>
    <w:rsid w:val="007D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25D48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1">
    <w:name w:val="p1"/>
    <w:basedOn w:val="Normal"/>
    <w:rsid w:val="002C7F36"/>
    <w:rPr>
      <w:rFonts w:ascii="Helvetica Neue" w:hAnsi="Helvetica Neue" w:cs="Times New Roman"/>
      <w:sz w:val="20"/>
      <w:szCs w:val="20"/>
      <w:lang w:eastAsia="fr-FR"/>
    </w:rPr>
  </w:style>
  <w:style w:type="paragraph" w:customStyle="1" w:styleId="p2">
    <w:name w:val="p2"/>
    <w:basedOn w:val="Normal"/>
    <w:rsid w:val="002C7F36"/>
    <w:rPr>
      <w:rFonts w:ascii="Helvetica Neue" w:hAnsi="Helvetica Neue" w:cs="Times New Roman"/>
      <w:color w:val="DCA10D"/>
      <w:sz w:val="20"/>
      <w:szCs w:val="20"/>
      <w:lang w:eastAsia="fr-FR"/>
    </w:rPr>
  </w:style>
  <w:style w:type="paragraph" w:customStyle="1" w:styleId="p3">
    <w:name w:val="p3"/>
    <w:basedOn w:val="Normal"/>
    <w:rsid w:val="002C7F36"/>
    <w:rPr>
      <w:rFonts w:ascii="Helvetica Neue" w:hAnsi="Helvetica Neue" w:cs="Times New Roman"/>
      <w:sz w:val="20"/>
      <w:szCs w:val="20"/>
      <w:lang w:eastAsia="fr-FR"/>
    </w:rPr>
  </w:style>
  <w:style w:type="character" w:customStyle="1" w:styleId="s1">
    <w:name w:val="s1"/>
    <w:basedOn w:val="Policepardfaut"/>
    <w:rsid w:val="002C7F36"/>
    <w:rPr>
      <w:color w:val="DCA10D"/>
      <w:u w:val="single"/>
    </w:rPr>
  </w:style>
  <w:style w:type="character" w:customStyle="1" w:styleId="s2">
    <w:name w:val="s2"/>
    <w:basedOn w:val="Policepardfaut"/>
    <w:rsid w:val="002C7F36"/>
    <w:rPr>
      <w:color w:val="000000"/>
    </w:rPr>
  </w:style>
  <w:style w:type="character" w:customStyle="1" w:styleId="s3">
    <w:name w:val="s3"/>
    <w:basedOn w:val="Policepardfaut"/>
    <w:rsid w:val="002C7F36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8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mdf-xlpages.com/" TargetMode="External"/><Relationship Id="rId5" Type="http://schemas.openxmlformats.org/officeDocument/2006/relationships/hyperlink" Target="http://www.geny.com/reunions-courses-pmu%22" TargetMode="External"/><Relationship Id="rId6" Type="http://schemas.openxmlformats.org/officeDocument/2006/relationships/hyperlink" Target="http://www.geny.com/partants-pmu/%22" TargetMode="External"/><Relationship Id="rId7" Type="http://schemas.openxmlformats.org/officeDocument/2006/relationships/hyperlink" Target="http://www.mdf-xlpages.com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CODEVBA.docx</Template>
  <TotalTime>0</TotalTime>
  <Pages>3</Pages>
  <Words>884</Words>
  <Characters>4868</Characters>
  <Application>Microsoft Macintosh Word</Application>
  <DocSecurity>0</DocSecurity>
  <Lines>40</Lines>
  <Paragraphs>11</Paragraphs>
  <ScaleCrop>false</ScaleCrop>
  <LinksUpToDate>false</LinksUpToDate>
  <CharactersWithSpaces>5741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marc-andre simon</dc:creator>
  <cp:keywords/>
  <dc:description/>
  <cp:lastModifiedBy>marc-andre simon</cp:lastModifiedBy>
  <cp:revision>1</cp:revision>
  <dcterms:created xsi:type="dcterms:W3CDTF">2021-11-23T21:57:00Z</dcterms:created>
  <dcterms:modified xsi:type="dcterms:W3CDTF">2021-12-28T17:07:00Z</dcterms:modified>
</cp:coreProperties>
</file>