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75" w:rsidRDefault="00EC4F75" w:rsidP="00EC4F75">
      <w:pPr>
        <w:tabs>
          <w:tab w:val="left" w:pos="2127"/>
        </w:tabs>
        <w:ind w:left="2127"/>
      </w:pPr>
    </w:p>
    <w:p w:rsidR="00275651" w:rsidRDefault="00AA61EF" w:rsidP="00EC4F75">
      <w:pPr>
        <w:tabs>
          <w:tab w:val="left" w:pos="1843"/>
          <w:tab w:val="left" w:pos="1985"/>
        </w:tabs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8.85pt;margin-top:18.7pt;width:119pt;height:607.95pt;z-index:251658240" stroked="f">
            <v:textbox>
              <w:txbxContent>
                <w:p w:rsidR="006E5C58" w:rsidRDefault="006E5C58" w:rsidP="006E5C58">
                  <w:pPr>
                    <w:tabs>
                      <w:tab w:val="left" w:pos="2044"/>
                    </w:tabs>
                  </w:pPr>
                </w:p>
                <w:p w:rsidR="006E5C58" w:rsidRDefault="006E5C58" w:rsidP="006E5C58"/>
                <w:p w:rsidR="006E5C58" w:rsidRDefault="006E5C58" w:rsidP="006E5C58">
                  <w:pPr>
                    <w:tabs>
                      <w:tab w:val="left" w:pos="2044"/>
                    </w:tabs>
                  </w:pPr>
                </w:p>
                <w:p w:rsidR="006E5C58" w:rsidRDefault="006E5C58" w:rsidP="006E5C58">
                  <w:pPr>
                    <w:tabs>
                      <w:tab w:val="left" w:pos="2044"/>
                    </w:tabs>
                  </w:pPr>
                </w:p>
                <w:p w:rsidR="006E5C58" w:rsidRDefault="006E5C58" w:rsidP="006E5C58">
                  <w:pPr>
                    <w:tabs>
                      <w:tab w:val="left" w:pos="2044"/>
                    </w:tabs>
                  </w:pPr>
                </w:p>
                <w:p w:rsidR="006E5C58" w:rsidRDefault="006E5C58" w:rsidP="006E5C58">
                  <w:pPr>
                    <w:tabs>
                      <w:tab w:val="left" w:pos="2044"/>
                    </w:tabs>
                  </w:pPr>
                </w:p>
                <w:p w:rsidR="006E5C58" w:rsidRDefault="006E5C58" w:rsidP="006E5C58">
                  <w:pPr>
                    <w:tabs>
                      <w:tab w:val="left" w:pos="2044"/>
                    </w:tabs>
                  </w:pPr>
                </w:p>
                <w:p w:rsidR="006E5C58" w:rsidRDefault="008F305B" w:rsidP="008F305B">
                  <w:pPr>
                    <w:ind w:right="-177"/>
                  </w:pPr>
                  <w:r>
                    <w:rPr>
                      <w:sz w:val="18"/>
                    </w:rPr>
                    <w:t xml:space="preserve">I </w:t>
                  </w:r>
                </w:p>
              </w:txbxContent>
            </v:textbox>
          </v:shape>
        </w:pict>
      </w:r>
    </w:p>
    <w:p w:rsidR="002C0BDB" w:rsidRDefault="002C0BDB" w:rsidP="002C0BDB">
      <w:pPr>
        <w:tabs>
          <w:tab w:val="left" w:pos="2540"/>
        </w:tabs>
        <w:spacing w:after="0"/>
        <w:ind w:left="1985"/>
      </w:pPr>
      <w:permStart w:id="0" w:edGrp="everyone"/>
    </w:p>
    <w:p w:rsidR="002C0BDB" w:rsidRDefault="002C0BDB" w:rsidP="002C0BDB">
      <w:pPr>
        <w:tabs>
          <w:tab w:val="left" w:pos="2540"/>
        </w:tabs>
        <w:spacing w:after="0"/>
        <w:ind w:left="1985"/>
      </w:pPr>
    </w:p>
    <w:p w:rsidR="006A545C" w:rsidRDefault="006D1162" w:rsidP="006A545C">
      <w:pPr>
        <w:tabs>
          <w:tab w:val="left" w:pos="2540"/>
        </w:tabs>
        <w:ind w:left="1985"/>
      </w:pPr>
      <w:r>
        <w:object w:dxaOrig="8732" w:dyaOrig="10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6.4pt;height:517.75pt" o:ole="">
            <v:imagedata r:id="rId7" o:title=""/>
          </v:shape>
          <o:OLEObject Type="Embed" ProgID="Excel.Sheet.12" ShapeID="_x0000_i1025" DrawAspect="Content" ObjectID="_1326062153" r:id="rId8"/>
        </w:object>
      </w:r>
      <w:permEnd w:id="0"/>
    </w:p>
    <w:p w:rsidR="00275651" w:rsidRPr="00275651" w:rsidRDefault="00275651" w:rsidP="00275651">
      <w:pPr>
        <w:tabs>
          <w:tab w:val="left" w:pos="2540"/>
        </w:tabs>
        <w:ind w:left="2127"/>
      </w:pPr>
    </w:p>
    <w:sectPr w:rsidR="00275651" w:rsidRPr="00275651" w:rsidSect="00275651">
      <w:headerReference w:type="default" r:id="rId9"/>
      <w:footerReference w:type="default" r:id="rId10"/>
      <w:pgSz w:w="11906" w:h="16838"/>
      <w:pgMar w:top="1417" w:right="991" w:bottom="1417" w:left="851" w:header="708" w:footer="6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CA6" w:rsidRDefault="003B2CA6" w:rsidP="0022727A">
      <w:pPr>
        <w:spacing w:after="0" w:line="240" w:lineRule="auto"/>
      </w:pPr>
      <w:r>
        <w:separator/>
      </w:r>
    </w:p>
  </w:endnote>
  <w:endnote w:type="continuationSeparator" w:id="0">
    <w:p w:rsidR="003B2CA6" w:rsidRDefault="003B2CA6" w:rsidP="0022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7E3" w:rsidRPr="006D1162" w:rsidRDefault="004B1DF7" w:rsidP="006D1162">
    <w:pPr>
      <w:pStyle w:val="Pieddepage"/>
      <w:rPr>
        <w:szCs w:val="18"/>
      </w:rPr>
    </w:pPr>
    <w:r w:rsidRPr="006D1162">
      <w:rPr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CA6" w:rsidRDefault="003B2CA6" w:rsidP="0022727A">
      <w:pPr>
        <w:spacing w:after="0" w:line="240" w:lineRule="auto"/>
      </w:pPr>
      <w:r>
        <w:separator/>
      </w:r>
    </w:p>
  </w:footnote>
  <w:footnote w:type="continuationSeparator" w:id="0">
    <w:p w:rsidR="003B2CA6" w:rsidRDefault="003B2CA6" w:rsidP="00227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27A" w:rsidRDefault="00AA61EF">
    <w:pPr>
      <w:pStyle w:val="En-tte"/>
    </w:pPr>
    <w:r>
      <w:rPr>
        <w:noProof/>
        <w:lang w:eastAsia="fr-F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83.1pt;margin-top:90.1pt;width:.05pt;height:585.9pt;z-index:251658240" o:connectortype="straight" strokecolor="#b2a1c7" strokeweight="1pt">
          <v:shadow type="perspective" color="#3f3151" opacity=".5" offset="1pt" offset2="-3p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355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C7213"/>
    <w:rsid w:val="000036FF"/>
    <w:rsid w:val="0000646F"/>
    <w:rsid w:val="00044D1D"/>
    <w:rsid w:val="00087B10"/>
    <w:rsid w:val="000D4E80"/>
    <w:rsid w:val="00152B13"/>
    <w:rsid w:val="001603E3"/>
    <w:rsid w:val="00197D85"/>
    <w:rsid w:val="001F573E"/>
    <w:rsid w:val="00217D5B"/>
    <w:rsid w:val="00223CCE"/>
    <w:rsid w:val="0022727A"/>
    <w:rsid w:val="00275651"/>
    <w:rsid w:val="0027706B"/>
    <w:rsid w:val="00297052"/>
    <w:rsid w:val="002B7DBB"/>
    <w:rsid w:val="002C0BDB"/>
    <w:rsid w:val="002E7CC3"/>
    <w:rsid w:val="003A0700"/>
    <w:rsid w:val="003A48F0"/>
    <w:rsid w:val="003B2CA6"/>
    <w:rsid w:val="003C431D"/>
    <w:rsid w:val="00422094"/>
    <w:rsid w:val="00457A80"/>
    <w:rsid w:val="00473424"/>
    <w:rsid w:val="004B1DF7"/>
    <w:rsid w:val="005347E3"/>
    <w:rsid w:val="00540C57"/>
    <w:rsid w:val="00586AB6"/>
    <w:rsid w:val="005C7213"/>
    <w:rsid w:val="005E649C"/>
    <w:rsid w:val="00643030"/>
    <w:rsid w:val="006A545C"/>
    <w:rsid w:val="006D1162"/>
    <w:rsid w:val="006E5C58"/>
    <w:rsid w:val="00741FEB"/>
    <w:rsid w:val="007F3E8A"/>
    <w:rsid w:val="007F7EEC"/>
    <w:rsid w:val="0080590C"/>
    <w:rsid w:val="00820C90"/>
    <w:rsid w:val="008F16F3"/>
    <w:rsid w:val="008F305B"/>
    <w:rsid w:val="00961033"/>
    <w:rsid w:val="009D0A21"/>
    <w:rsid w:val="009D64FA"/>
    <w:rsid w:val="00A1544E"/>
    <w:rsid w:val="00AA61EF"/>
    <w:rsid w:val="00B03DCC"/>
    <w:rsid w:val="00C91991"/>
    <w:rsid w:val="00CD6A4B"/>
    <w:rsid w:val="00D23DEE"/>
    <w:rsid w:val="00D36B92"/>
    <w:rsid w:val="00DD2F47"/>
    <w:rsid w:val="00E136D4"/>
    <w:rsid w:val="00E616D7"/>
    <w:rsid w:val="00E62FA9"/>
    <w:rsid w:val="00E81D7D"/>
    <w:rsid w:val="00EC10FF"/>
    <w:rsid w:val="00EC4F75"/>
    <w:rsid w:val="00F14F55"/>
    <w:rsid w:val="00F17358"/>
    <w:rsid w:val="00F17F90"/>
    <w:rsid w:val="00FD22DD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D7"/>
    <w:pPr>
      <w:spacing w:after="200" w:line="276" w:lineRule="auto"/>
    </w:pPr>
    <w:rPr>
      <w:sz w:val="22"/>
      <w:szCs w:val="22"/>
      <w:lang w:eastAsia="en-US"/>
    </w:rPr>
  </w:style>
  <w:style w:type="paragraph" w:styleId="Titre3">
    <w:name w:val="heading 3"/>
    <w:basedOn w:val="Normal"/>
    <w:next w:val="Normal"/>
    <w:link w:val="Titre3Car"/>
    <w:qFormat/>
    <w:rsid w:val="0027565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0"/>
      <w:szCs w:val="20"/>
      <w:lang w:eastAsia="fr-FR"/>
    </w:rPr>
  </w:style>
  <w:style w:type="paragraph" w:styleId="Titre4">
    <w:name w:val="heading 4"/>
    <w:basedOn w:val="Normal"/>
    <w:next w:val="Normal"/>
    <w:link w:val="Titre4Car"/>
    <w:qFormat/>
    <w:rsid w:val="0027565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27565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fr-FR"/>
    </w:rPr>
  </w:style>
  <w:style w:type="paragraph" w:styleId="Titre6">
    <w:name w:val="heading 6"/>
    <w:basedOn w:val="Normal"/>
    <w:next w:val="Normal"/>
    <w:link w:val="Titre6Car"/>
    <w:qFormat/>
    <w:rsid w:val="00275651"/>
    <w:pPr>
      <w:keepNext/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  <w:lang w:eastAsia="fr-FR"/>
    </w:rPr>
  </w:style>
  <w:style w:type="paragraph" w:styleId="Titre7">
    <w:name w:val="heading 7"/>
    <w:basedOn w:val="Normal"/>
    <w:next w:val="Normal"/>
    <w:link w:val="Titre7Car"/>
    <w:qFormat/>
    <w:rsid w:val="00275651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24"/>
      <w:szCs w:val="20"/>
      <w:lang w:eastAsia="fr-FR"/>
    </w:rPr>
  </w:style>
  <w:style w:type="paragraph" w:styleId="Titre9">
    <w:name w:val="heading 9"/>
    <w:basedOn w:val="Normal"/>
    <w:next w:val="Normal"/>
    <w:link w:val="Titre9Car"/>
    <w:qFormat/>
    <w:rsid w:val="00275651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22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22727A"/>
  </w:style>
  <w:style w:type="paragraph" w:styleId="Pieddepage">
    <w:name w:val="footer"/>
    <w:basedOn w:val="Normal"/>
    <w:link w:val="PieddepageCar"/>
    <w:uiPriority w:val="99"/>
    <w:semiHidden/>
    <w:unhideWhenUsed/>
    <w:rsid w:val="00227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2727A"/>
  </w:style>
  <w:style w:type="character" w:styleId="Lienhypertexte">
    <w:name w:val="Hyperlink"/>
    <w:basedOn w:val="Policepardfaut"/>
    <w:uiPriority w:val="99"/>
    <w:unhideWhenUsed/>
    <w:rsid w:val="00586AB6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7EEC"/>
    <w:rPr>
      <w:rFonts w:ascii="Tahoma" w:hAnsi="Tahoma" w:cs="Tahoma"/>
      <w:sz w:val="16"/>
      <w:szCs w:val="16"/>
      <w:lang w:eastAsia="en-US"/>
    </w:rPr>
  </w:style>
  <w:style w:type="character" w:customStyle="1" w:styleId="Titre3Car">
    <w:name w:val="Titre 3 Car"/>
    <w:basedOn w:val="Policepardfaut"/>
    <w:link w:val="Titre3"/>
    <w:rsid w:val="00275651"/>
    <w:rPr>
      <w:rFonts w:ascii="Times New Roman" w:eastAsia="Times New Roman" w:hAnsi="Times New Roman"/>
      <w:b/>
    </w:rPr>
  </w:style>
  <w:style w:type="character" w:customStyle="1" w:styleId="Titre4Car">
    <w:name w:val="Titre 4 Car"/>
    <w:basedOn w:val="Policepardfaut"/>
    <w:link w:val="Titre4"/>
    <w:rsid w:val="00275651"/>
    <w:rPr>
      <w:rFonts w:ascii="Times New Roman" w:eastAsia="Times New Roman" w:hAnsi="Times New Roman"/>
      <w:b/>
      <w:sz w:val="36"/>
    </w:rPr>
  </w:style>
  <w:style w:type="character" w:customStyle="1" w:styleId="Titre5Car">
    <w:name w:val="Titre 5 Car"/>
    <w:basedOn w:val="Policepardfaut"/>
    <w:link w:val="Titre5"/>
    <w:rsid w:val="00275651"/>
    <w:rPr>
      <w:rFonts w:ascii="Times New Roman" w:eastAsia="Times New Roman" w:hAnsi="Times New Roman"/>
      <w:b/>
      <w:sz w:val="28"/>
    </w:rPr>
  </w:style>
  <w:style w:type="character" w:customStyle="1" w:styleId="Titre6Car">
    <w:name w:val="Titre 6 Car"/>
    <w:basedOn w:val="Policepardfaut"/>
    <w:link w:val="Titre6"/>
    <w:rsid w:val="00275651"/>
    <w:rPr>
      <w:rFonts w:ascii="Times New Roman" w:eastAsia="Times New Roman" w:hAnsi="Times New Roman"/>
      <w:b/>
      <w:sz w:val="24"/>
    </w:rPr>
  </w:style>
  <w:style w:type="character" w:customStyle="1" w:styleId="Titre7Car">
    <w:name w:val="Titre 7 Car"/>
    <w:basedOn w:val="Policepardfaut"/>
    <w:link w:val="Titre7"/>
    <w:rsid w:val="00275651"/>
    <w:rPr>
      <w:rFonts w:ascii="Times New Roman" w:eastAsia="Times New Roman" w:hAnsi="Times New Roman"/>
      <w:sz w:val="24"/>
    </w:rPr>
  </w:style>
  <w:style w:type="character" w:customStyle="1" w:styleId="Titre9Car">
    <w:name w:val="Titre 9 Car"/>
    <w:basedOn w:val="Policepardfaut"/>
    <w:link w:val="Titre9"/>
    <w:rsid w:val="00275651"/>
    <w:rPr>
      <w:rFonts w:ascii="Times New Roman" w:eastAsia="Times New Roman" w:hAnsi="Times New Roman"/>
      <w:b/>
      <w:sz w:val="24"/>
    </w:rPr>
  </w:style>
  <w:style w:type="paragraph" w:styleId="NormalWeb">
    <w:name w:val="Normal (Web)"/>
    <w:basedOn w:val="Normal"/>
    <w:uiPriority w:val="99"/>
    <w:unhideWhenUsed/>
    <w:rsid w:val="000D4E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Feuille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omez\Bureau\EDVA%20fact\modele%20factur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ECB3-2B62-4C9C-9520-AF72AA4F9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 facture</Template>
  <TotalTime>8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NoteBook Series</Company>
  <LinksUpToDate>false</LinksUpToDate>
  <CharactersWithSpaces>32</CharactersWithSpaces>
  <SharedDoc>false</SharedDoc>
  <HLinks>
    <vt:vector size="6" baseType="variant">
      <vt:variant>
        <vt:i4>3276854</vt:i4>
      </vt:variant>
      <vt:variant>
        <vt:i4>0</vt:i4>
      </vt:variant>
      <vt:variant>
        <vt:i4>0</vt:i4>
      </vt:variant>
      <vt:variant>
        <vt:i4>5</vt:i4>
      </vt:variant>
      <vt:variant>
        <vt:lpwstr>http://www.edva-france.eur.fr/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I-BUDDIE</dc:creator>
  <cp:keywords/>
  <dc:description/>
  <cp:lastModifiedBy>I-BUDDIE</cp:lastModifiedBy>
  <cp:revision>2</cp:revision>
  <cp:lastPrinted>2010-01-27T00:48:00Z</cp:lastPrinted>
  <dcterms:created xsi:type="dcterms:W3CDTF">2010-01-27T00:49:00Z</dcterms:created>
  <dcterms:modified xsi:type="dcterms:W3CDTF">2010-01-27T00:49:00Z</dcterms:modified>
</cp:coreProperties>
</file>