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766" w:rsidRDefault="00FE6835"/>
    <w:p w:rsidR="001C113A" w:rsidRDefault="00FE6835">
      <w:r>
        <w:rPr>
          <w:noProof/>
          <w:lang w:eastAsia="fr-FR"/>
        </w:rPr>
        <w:drawing>
          <wp:inline distT="0" distB="0" distL="0" distR="0" wp14:anchorId="1BA32FDE" wp14:editId="714CB5C1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835" w:rsidRDefault="00FE6835">
      <w:r>
        <w:t>J’ai encore une erreur d’indiquée qui m’amène ici…</w:t>
      </w:r>
    </w:p>
    <w:p w:rsidR="00FE6835" w:rsidRDefault="00FE6835">
      <w:r>
        <w:t>Je suis désolée de poser autant de questions ! Je n’ai vraiment j</w:t>
      </w:r>
      <w:bookmarkStart w:id="0" w:name="_GoBack"/>
      <w:bookmarkEnd w:id="0"/>
      <w:r>
        <w:t>amais fait de macro…</w:t>
      </w:r>
    </w:p>
    <w:sectPr w:rsidR="00FE6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3A"/>
    <w:rsid w:val="00165BDC"/>
    <w:rsid w:val="001C113A"/>
    <w:rsid w:val="00EE0171"/>
    <w:rsid w:val="00FE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7C2E6727.dotm</Template>
  <TotalTime>75</TotalTime>
  <Pages>1</Pages>
  <Words>21</Words>
  <Characters>119</Characters>
  <Application>Microsoft Office Word</Application>
  <DocSecurity>0</DocSecurity>
  <Lines>1</Lines>
  <Paragraphs>1</Paragraphs>
  <ScaleCrop>false</ScaleCrop>
  <Company>EPS-Charcor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Ludivine</dc:creator>
  <cp:lastModifiedBy>COLIN Ludivine</cp:lastModifiedBy>
  <cp:revision>2</cp:revision>
  <dcterms:created xsi:type="dcterms:W3CDTF">2021-03-05T10:07:00Z</dcterms:created>
  <dcterms:modified xsi:type="dcterms:W3CDTF">2021-03-05T11:22:00Z</dcterms:modified>
</cp:coreProperties>
</file>