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766" w:rsidRDefault="001C113A">
      <w:r>
        <w:rPr>
          <w:noProof/>
          <w:lang w:eastAsia="fr-FR"/>
        </w:rPr>
        <w:drawing>
          <wp:inline distT="0" distB="0" distL="0" distR="0" wp14:anchorId="2C1983FC" wp14:editId="1F60C234">
            <wp:extent cx="5760720" cy="323864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13A" w:rsidRDefault="001C113A">
      <w:r>
        <w:rPr>
          <w:noProof/>
          <w:lang w:eastAsia="fr-FR"/>
        </w:rPr>
        <w:drawing>
          <wp:inline distT="0" distB="0" distL="0" distR="0" wp14:anchorId="7F83BD31" wp14:editId="096DA781">
            <wp:extent cx="5760720" cy="323864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1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13A"/>
    <w:rsid w:val="00165BDC"/>
    <w:rsid w:val="001C113A"/>
    <w:rsid w:val="00EE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1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11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7C2E6727.dotm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>EPS-Charcor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 Ludivine</dc:creator>
  <cp:lastModifiedBy>COLIN Ludivine</cp:lastModifiedBy>
  <cp:revision>1</cp:revision>
  <dcterms:created xsi:type="dcterms:W3CDTF">2021-03-05T10:07:00Z</dcterms:created>
  <dcterms:modified xsi:type="dcterms:W3CDTF">2021-03-05T10:11:00Z</dcterms:modified>
</cp:coreProperties>
</file>