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DB7822" w14:textId="0DAC548B" w:rsidR="00202D37" w:rsidRDefault="00887077">
      <w:sdt>
        <w:sdtPr>
          <w:alias w:val="Test"/>
          <w:tag w:val="Test"/>
          <w:id w:val="-143435630"/>
          <w:placeholder>
            <w:docPart w:val="4E2028661DAA41C58E4FD3A83D3837FA"/>
          </w:placeholder>
        </w:sdtPr>
        <w:sdtEndPr/>
        <w:sdtContent>
          <w:proofErr w:type="gramStart"/>
          <w:r w:rsidR="00164D1C">
            <w:t>…….</w:t>
          </w:r>
          <w:proofErr w:type="gramEnd"/>
          <w:r w:rsidR="00164D1C">
            <w:t>.</w:t>
          </w:r>
        </w:sdtContent>
      </w:sdt>
      <w:r>
        <w:t xml:space="preserve"> </w:t>
      </w:r>
      <w:r>
        <w:t>Pour les contrôle de contenu</w:t>
      </w:r>
      <w:r>
        <w:t xml:space="preserve"> </w:t>
      </w:r>
    </w:p>
    <w:p w14:paraId="608C6828" w14:textId="0CFF05DC" w:rsidR="00887077" w:rsidRDefault="00887077"/>
    <w:p w14:paraId="2E906F5D" w14:textId="273415B7" w:rsidR="00887077" w:rsidRDefault="00887077">
      <w:bookmarkStart w:id="0" w:name="Test"/>
      <w:r>
        <w:t>……….</w:t>
      </w:r>
      <w:bookmarkEnd w:id="0"/>
      <w:r>
        <w:t xml:space="preserve"> </w:t>
      </w:r>
      <w:proofErr w:type="gramStart"/>
      <w:r>
        <w:t>pour</w:t>
      </w:r>
      <w:proofErr w:type="gramEnd"/>
      <w:r>
        <w:t xml:space="preserve"> les signets</w:t>
      </w:r>
    </w:p>
    <w:sectPr w:rsidR="008870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077"/>
    <w:rsid w:val="00164D1C"/>
    <w:rsid w:val="00202D37"/>
    <w:rsid w:val="0088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4BD8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164D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E2028661DAA41C58E4FD3A83D3837F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63F10E74-96D7-4B28-8AC9-AF1F00D851FC}"/>
      </w:docPartPr>
      <w:docPartBody>
        <w:p w:rsidR="00000000" w:rsidRDefault="008643F0">
          <w:pPr>
            <w:pStyle w:val="4E2028661DAA41C58E4FD3A83D3837FA"/>
          </w:pPr>
          <w:r w:rsidRPr="00D07951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3F0"/>
    <w:rsid w:val="0086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Pr>
      <w:color w:val="808080"/>
    </w:rPr>
  </w:style>
  <w:style w:type="paragraph" w:customStyle="1" w:styleId="4E2028661DAA41C58E4FD3A83D3837FA">
    <w:name w:val="4E2028661DAA41C58E4FD3A83D3837F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F4E6E-1BEA-41A0-87BD-4292A6187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test2.dotx</Template>
  <TotalTime>2</TotalTime>
  <Pages>1</Pages>
  <Words>9</Words>
  <Characters>51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Gregory Turc</dc:creator>
  <cp:keywords/>
  <dc:description/>
  <cp:lastModifiedBy>Grégory TURC</cp:lastModifiedBy>
  <cp:revision>1</cp:revision>
  <dcterms:created xsi:type="dcterms:W3CDTF">2020-05-20T08:51:00Z</dcterms:created>
  <dcterms:modified xsi:type="dcterms:W3CDTF">2020-05-20T08:53:00Z</dcterms:modified>
</cp:coreProperties>
</file>