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0922" w:rsidRDefault="0096629F">
      <w:r>
        <w:rPr>
          <w:noProof/>
          <w:lang w:eastAsia="fr-BE"/>
        </w:rPr>
        <w:drawing>
          <wp:inline distT="0" distB="0" distL="0" distR="0" wp14:anchorId="5FFF0AC0" wp14:editId="7C1CA68D">
            <wp:extent cx="5760720" cy="722630"/>
            <wp:effectExtent l="0" t="0" r="0" b="127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22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C09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29F"/>
    <w:rsid w:val="0096629F"/>
    <w:rsid w:val="00BC0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67EC18-02B5-4898-88CE-E3C950317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5D9DBB32.dotm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FOD Justitie / SPF Justice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Danhiez Christine</dc:creator>
  <cp:keywords/>
  <dc:description/>
  <cp:lastModifiedBy>Danhiez Christine</cp:lastModifiedBy>
  <cp:revision>1</cp:revision>
  <dcterms:created xsi:type="dcterms:W3CDTF">2019-12-19T11:50:00Z</dcterms:created>
  <dcterms:modified xsi:type="dcterms:W3CDTF">2019-12-19T11:50:00Z</dcterms:modified>
</cp:coreProperties>
</file>