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4EB3" w:rsidRDefault="00DF27A0">
      <w:r>
        <w:rPr>
          <w:noProof/>
        </w:rPr>
        <w:drawing>
          <wp:inline distT="0" distB="0" distL="0" distR="0" wp14:anchorId="1C392522" wp14:editId="33F62F39">
            <wp:extent cx="5760720" cy="352806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28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4EB3" w:rsidSect="004F4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7A0"/>
    <w:rsid w:val="004F4EB3"/>
    <w:rsid w:val="00813A9A"/>
    <w:rsid w:val="00B63E68"/>
    <w:rsid w:val="00DF2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CB0597-F354-4011-8E3C-75CCF2326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4EB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C25DD9F1.dotm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FRENEL</dc:creator>
  <cp:keywords/>
  <dc:description/>
  <cp:lastModifiedBy>SAMUEL FRENEL</cp:lastModifiedBy>
  <cp:revision>1</cp:revision>
  <dcterms:created xsi:type="dcterms:W3CDTF">2019-04-11T13:24:00Z</dcterms:created>
  <dcterms:modified xsi:type="dcterms:W3CDTF">2019-04-11T13:24:00Z</dcterms:modified>
</cp:coreProperties>
</file>