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2CB" w:rsidRDefault="002D18FB">
      <w:bookmarkStart w:id="0" w:name="_GoBack"/>
      <w:r>
        <w:rPr>
          <w:noProof/>
          <w:lang w:eastAsia="fr-FR"/>
        </w:rPr>
        <w:drawing>
          <wp:inline distT="0" distB="0" distL="0" distR="0" wp14:anchorId="0F97ECF3" wp14:editId="5269D8DA">
            <wp:extent cx="6172200" cy="46482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50390"/>
                    <a:stretch/>
                  </pic:blipFill>
                  <pic:spPr bwMode="auto">
                    <a:xfrm>
                      <a:off x="0" y="0"/>
                      <a:ext cx="6193658" cy="4664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fr-FR"/>
        </w:rPr>
        <w:lastRenderedPageBreak/>
        <w:drawing>
          <wp:inline distT="0" distB="0" distL="0" distR="0" wp14:anchorId="0F07F677" wp14:editId="3F86DCAB">
            <wp:extent cx="6172200" cy="46672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52545"/>
                    <a:stretch/>
                  </pic:blipFill>
                  <pic:spPr bwMode="auto">
                    <a:xfrm>
                      <a:off x="0" y="0"/>
                      <a:ext cx="6193931" cy="46836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672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8FB"/>
    <w:rsid w:val="000672CB"/>
    <w:rsid w:val="002D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D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18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D18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D18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D22036ED.dotm</Template>
  <TotalTime>1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Socéiét Réunionnaise du Radiotéléphone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GUIGNARD Romain</dc:creator>
  <cp:lastModifiedBy>GUIGNARD Romain</cp:lastModifiedBy>
  <cp:revision>1</cp:revision>
  <dcterms:created xsi:type="dcterms:W3CDTF">2018-12-07T04:56:00Z</dcterms:created>
  <dcterms:modified xsi:type="dcterms:W3CDTF">2018-12-07T04:57:00Z</dcterms:modified>
</cp:coreProperties>
</file>