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9371" w:type="dxa"/>
        <w:tblInd w:w="565" w:type="dxa"/>
        <w:tblLayout w:type="fixed"/>
        <w:tblLook w:val="04A0" w:firstRow="1" w:lastRow="0" w:firstColumn="1" w:lastColumn="0" w:noHBand="0" w:noVBand="1"/>
      </w:tblPr>
      <w:tblGrid>
        <w:gridCol w:w="9371"/>
      </w:tblGrid>
      <w:tr w:rsidR="00797DB9" w:rsidTr="00313AE3">
        <w:trPr>
          <w:trHeight w:val="6022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</w:tcPr>
          <w:p w:rsidR="00797DB9" w:rsidRDefault="00325B84" w:rsidP="00325B84">
            <w:pPr>
              <w:jc w:val="center"/>
              <w:rPr>
                <w:rFonts w:ascii="CIDFont+F3" w:hAnsi="CIDFont+F3" w:cs="CIDFont+F3"/>
                <w:color w:val="0070C1"/>
                <w:sz w:val="40"/>
                <w:szCs w:val="40"/>
                <w:u w:val="single"/>
              </w:rPr>
            </w:pPr>
            <w:bookmarkStart w:id="0" w:name="_Hlk530423645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E1387CF" wp14:editId="4E4DFC3F">
                  <wp:simplePos x="0" y="0"/>
                  <wp:positionH relativeFrom="margin">
                    <wp:posOffset>603250</wp:posOffset>
                  </wp:positionH>
                  <wp:positionV relativeFrom="paragraph">
                    <wp:posOffset>193040</wp:posOffset>
                  </wp:positionV>
                  <wp:extent cx="4522470" cy="3329940"/>
                  <wp:effectExtent l="0" t="0" r="0" b="3810"/>
                  <wp:wrapThrough wrapText="bothSides">
                    <wp:wrapPolygon edited="0">
                      <wp:start x="0" y="0"/>
                      <wp:lineTo x="0" y="21501"/>
                      <wp:lineTo x="21473" y="21501"/>
                      <wp:lineTo x="21473" y="0"/>
                      <wp:lineTo x="0" y="0"/>
                    </wp:wrapPolygon>
                  </wp:wrapThrough>
                  <wp:docPr id="6" name="Image 6" descr="C:\Users\ncaisson\AppData\Local\Microsoft\Windows\INetCache\Content.Word\caducee-notaire-coule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caisson\AppData\Local\Microsoft\Windows\INetCache\Content.Word\caducee-notaire-coule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2470" cy="332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97DB9" w:rsidTr="00313AE3">
        <w:trPr>
          <w:trHeight w:val="637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CIDFont+F3" w:hAnsi="CIDFont+F3" w:cs="CIDFont+F3"/>
                <w:color w:val="0695D4"/>
                <w:sz w:val="40"/>
                <w:szCs w:val="40"/>
                <w:u w:val="single"/>
              </w:rPr>
              <w:id w:val="1456219508"/>
              <w:lock w:val="contentLocked"/>
              <w:placeholder>
                <w:docPart w:val="0CA381D05E39433293C0928239DBEC4A"/>
              </w:placeholder>
              <w:group/>
            </w:sdtPr>
            <w:sdtEndPr/>
            <w:sdtContent>
              <w:p w:rsidR="00797DB9" w:rsidRPr="00FC570C" w:rsidRDefault="00325B84" w:rsidP="00FC570C">
                <w:pPr>
                  <w:jc w:val="center"/>
                  <w:rPr>
                    <w:rFonts w:ascii="CIDFont+F3" w:hAnsi="CIDFont+F3" w:cs="CIDFont+F3"/>
                    <w:color w:val="0695D4"/>
                    <w:sz w:val="40"/>
                    <w:szCs w:val="40"/>
                    <w:u w:val="single"/>
                  </w:rPr>
                </w:pPr>
                <w:r w:rsidRPr="00AF2145">
                  <w:rPr>
                    <w:rFonts w:ascii="CIDFont+F3" w:hAnsi="CIDFont+F3" w:cs="CIDFont+F3"/>
                    <w:color w:val="0695D4"/>
                    <w:sz w:val="40"/>
                    <w:szCs w:val="40"/>
                    <w:u w:val="single"/>
                  </w:rPr>
                  <w:t>Offre technique, fonctionnelle et financière</w:t>
                </w:r>
              </w:p>
            </w:sdtContent>
          </w:sdt>
        </w:tc>
      </w:tr>
    </w:tbl>
    <w:tbl>
      <w:tblPr>
        <w:tblStyle w:val="Grilledutableau"/>
        <w:tblpPr w:leftFromText="141" w:rightFromText="141" w:vertAnchor="text" w:horzAnchor="margin" w:tblpXSpec="center" w:tblpY="8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8"/>
      </w:tblGrid>
      <w:tr w:rsidR="004E64AB" w:rsidTr="00306FB5">
        <w:trPr>
          <w:trHeight w:val="296"/>
        </w:trPr>
        <w:tc>
          <w:tcPr>
            <w:tcW w:w="9388" w:type="dxa"/>
          </w:tcPr>
          <w:p w:rsidR="004E64AB" w:rsidRPr="004E64AB" w:rsidRDefault="004E64AB" w:rsidP="004E64AB">
            <w:pPr>
              <w:tabs>
                <w:tab w:val="left" w:pos="2490"/>
                <w:tab w:val="center" w:pos="4528"/>
              </w:tabs>
              <w:jc w:val="center"/>
              <w:rPr>
                <w:rFonts w:ascii="Arial" w:eastAsia="Times New Roman" w:hAnsi="Arial" w:cs="Arial"/>
                <w:color w:val="000000" w:themeColor="text1"/>
                <w:sz w:val="30"/>
                <w:szCs w:val="30"/>
                <w:lang w:eastAsia="fr-FR"/>
              </w:rPr>
            </w:pPr>
            <w:r w:rsidRPr="00F07AFC">
              <w:rPr>
                <w:rFonts w:ascii="Arial" w:eastAsia="Times New Roman" w:hAnsi="Arial" w:cs="Arial"/>
                <w:color w:val="000000" w:themeColor="text1"/>
                <w:sz w:val="30"/>
                <w:szCs w:val="30"/>
                <w:lang w:eastAsia="fr-FR"/>
              </w:rPr>
              <w:t xml:space="preserve">A l’attention de </w:t>
            </w:r>
            <w:bookmarkStart w:id="1" w:name="scontactClient"/>
            <w:proofErr w:type="spellStart"/>
            <w:r w:rsidRPr="00F07AFC">
              <w:rPr>
                <w:rFonts w:ascii="Arial" w:eastAsia="Times New Roman" w:hAnsi="Arial" w:cs="Arial"/>
                <w:i/>
                <w:color w:val="000000" w:themeColor="text1"/>
                <w:sz w:val="30"/>
                <w:szCs w:val="30"/>
                <w:lang w:eastAsia="fr-FR"/>
              </w:rPr>
              <w:t>contactClient</w:t>
            </w:r>
            <w:bookmarkEnd w:id="1"/>
            <w:proofErr w:type="spellEnd"/>
          </w:p>
        </w:tc>
      </w:tr>
      <w:tr w:rsidR="004E64AB" w:rsidTr="00306FB5">
        <w:trPr>
          <w:trHeight w:val="296"/>
        </w:trPr>
        <w:tc>
          <w:tcPr>
            <w:tcW w:w="9388" w:type="dxa"/>
          </w:tcPr>
          <w:p w:rsidR="004E64AB" w:rsidRPr="004E64AB" w:rsidRDefault="004E64AB" w:rsidP="004E64AB">
            <w:pPr>
              <w:jc w:val="center"/>
              <w:rPr>
                <w:rFonts w:ascii="Arial" w:eastAsia="Times New Roman" w:hAnsi="Arial" w:cs="Arial"/>
                <w:i/>
                <w:color w:val="000000" w:themeColor="text1"/>
                <w:sz w:val="30"/>
                <w:szCs w:val="30"/>
                <w:lang w:eastAsia="fr-FR"/>
              </w:rPr>
            </w:pPr>
            <w:bookmarkStart w:id="2" w:name="sadresseClient"/>
            <w:proofErr w:type="spellStart"/>
            <w:proofErr w:type="gramStart"/>
            <w:r w:rsidRPr="00F07AFC">
              <w:rPr>
                <w:rFonts w:ascii="Arial" w:eastAsia="Times New Roman" w:hAnsi="Arial" w:cs="Arial"/>
                <w:i/>
                <w:color w:val="000000" w:themeColor="text1"/>
                <w:sz w:val="30"/>
                <w:szCs w:val="30"/>
                <w:lang w:eastAsia="fr-FR"/>
              </w:rPr>
              <w:t>adresseClient</w:t>
            </w:r>
            <w:bookmarkEnd w:id="2"/>
            <w:proofErr w:type="spellEnd"/>
            <w:proofErr w:type="gramEnd"/>
          </w:p>
        </w:tc>
      </w:tr>
      <w:tr w:rsidR="004E64AB" w:rsidTr="00306FB5">
        <w:trPr>
          <w:trHeight w:val="285"/>
        </w:trPr>
        <w:tc>
          <w:tcPr>
            <w:tcW w:w="9388" w:type="dxa"/>
          </w:tcPr>
          <w:p w:rsidR="004E64AB" w:rsidRPr="004E64AB" w:rsidRDefault="004E64AB" w:rsidP="004E64AB">
            <w:pPr>
              <w:jc w:val="center"/>
              <w:rPr>
                <w:rFonts w:ascii="Arial" w:eastAsia="Times New Roman" w:hAnsi="Arial" w:cs="Arial"/>
                <w:i/>
                <w:color w:val="000000" w:themeColor="text1"/>
                <w:sz w:val="30"/>
                <w:szCs w:val="30"/>
                <w:lang w:eastAsia="fr-FR"/>
              </w:rPr>
            </w:pPr>
            <w:bookmarkStart w:id="3" w:name="svilleClient"/>
            <w:proofErr w:type="spellStart"/>
            <w:proofErr w:type="gramStart"/>
            <w:r w:rsidRPr="00F07AFC">
              <w:rPr>
                <w:rFonts w:ascii="Arial" w:eastAsia="Times New Roman" w:hAnsi="Arial" w:cs="Arial"/>
                <w:i/>
                <w:color w:val="000000" w:themeColor="text1"/>
                <w:sz w:val="30"/>
                <w:szCs w:val="30"/>
                <w:lang w:eastAsia="fr-FR"/>
              </w:rPr>
              <w:t>villeClient</w:t>
            </w:r>
            <w:bookmarkEnd w:id="3"/>
            <w:proofErr w:type="spellEnd"/>
            <w:proofErr w:type="gramEnd"/>
          </w:p>
        </w:tc>
      </w:tr>
    </w:tbl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tbl>
      <w:tblPr>
        <w:tblStyle w:val="Grilledutableau"/>
        <w:tblpPr w:leftFromText="141" w:rightFromText="141" w:vertAnchor="text" w:horzAnchor="margin" w:tblpY="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4E64AB" w:rsidTr="00306FB5">
        <w:tc>
          <w:tcPr>
            <w:tcW w:w="10456" w:type="dxa"/>
          </w:tcPr>
          <w:p w:rsidR="004E64AB" w:rsidRPr="004E64AB" w:rsidRDefault="004E64AB" w:rsidP="004E64AB">
            <w:pPr>
              <w:jc w:val="center"/>
              <w:rPr>
                <w:rFonts w:ascii="Arial" w:hAnsi="Arial" w:cs="Arial"/>
                <w:noProof/>
                <w:color w:val="0695D4"/>
                <w:sz w:val="28"/>
                <w:u w:val="single"/>
              </w:rPr>
            </w:pPr>
            <w:r w:rsidRPr="00F07AFC"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Co</w:t>
            </w:r>
            <w:r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ntact</w:t>
            </w:r>
            <w:r w:rsidR="0053488A"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s</w:t>
            </w:r>
          </w:p>
        </w:tc>
      </w:tr>
    </w:tbl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5"/>
      </w:tblGrid>
      <w:tr w:rsidR="00F0044C" w:rsidTr="002D0421">
        <w:trPr>
          <w:jc w:val="center"/>
        </w:trPr>
        <w:tc>
          <w:tcPr>
            <w:tcW w:w="3415" w:type="dxa"/>
          </w:tcPr>
          <w:p w:rsidR="00F0044C" w:rsidRDefault="00F0044C" w:rsidP="004E64AB">
            <w:pPr>
              <w:jc w:val="center"/>
              <w:rPr>
                <w:rFonts w:ascii="HP Simplified" w:hAnsi="HP Simplified"/>
                <w:noProof/>
                <w:color w:val="0695D4"/>
                <w:sz w:val="28"/>
                <w:u w:val="single"/>
              </w:rPr>
            </w:pPr>
            <w:bookmarkStart w:id="4" w:name="sCommercial_1"/>
            <w:r w:rsidRPr="00F07AFC"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Commercial_1</w:t>
            </w:r>
            <w:bookmarkEnd w:id="4"/>
          </w:p>
        </w:tc>
      </w:tr>
      <w:tr w:rsidR="00F0044C" w:rsidTr="002D0421">
        <w:trPr>
          <w:jc w:val="center"/>
        </w:trPr>
        <w:tc>
          <w:tcPr>
            <w:tcW w:w="3415" w:type="dxa"/>
          </w:tcPr>
          <w:p w:rsidR="00F0044C" w:rsidRDefault="00F0044C" w:rsidP="004E64AB">
            <w:pPr>
              <w:jc w:val="center"/>
              <w:rPr>
                <w:rFonts w:ascii="HP Simplified" w:hAnsi="HP Simplified"/>
                <w:noProof/>
                <w:color w:val="0695D4"/>
                <w:sz w:val="28"/>
                <w:u w:val="single"/>
              </w:rPr>
            </w:pPr>
            <w:bookmarkStart w:id="5" w:name="sTel_1"/>
            <w:r w:rsidRPr="00F07AFC"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Tel_1</w:t>
            </w:r>
            <w:bookmarkEnd w:id="5"/>
          </w:p>
        </w:tc>
      </w:tr>
      <w:tr w:rsidR="00F0044C" w:rsidTr="002D0421">
        <w:trPr>
          <w:jc w:val="center"/>
        </w:trPr>
        <w:tc>
          <w:tcPr>
            <w:tcW w:w="3415" w:type="dxa"/>
          </w:tcPr>
          <w:p w:rsidR="00F0044C" w:rsidRDefault="00F0044C" w:rsidP="004E64AB">
            <w:pPr>
              <w:jc w:val="center"/>
              <w:rPr>
                <w:rFonts w:ascii="HP Simplified" w:hAnsi="HP Simplified"/>
                <w:noProof/>
                <w:color w:val="0695D4"/>
                <w:sz w:val="28"/>
                <w:u w:val="single"/>
              </w:rPr>
            </w:pPr>
            <w:bookmarkStart w:id="6" w:name="sMail_1"/>
            <w:r w:rsidRPr="00F07AFC">
              <w:rPr>
                <w:rFonts w:ascii="CIDFont+F3" w:hAnsi="CIDFont+F3" w:cs="CIDFont+F3"/>
                <w:i/>
                <w:color w:val="000000" w:themeColor="text1"/>
                <w:sz w:val="26"/>
                <w:szCs w:val="26"/>
              </w:rPr>
              <w:t>Mail_1</w:t>
            </w:r>
            <w:bookmarkEnd w:id="6"/>
          </w:p>
        </w:tc>
      </w:tr>
    </w:tbl>
    <w:p w:rsidR="004E64AB" w:rsidRDefault="004E64AB" w:rsidP="009B4387">
      <w:pPr>
        <w:rPr>
          <w:rFonts w:ascii="HP Simplified" w:hAnsi="HP Simplified"/>
          <w:noProof/>
          <w:color w:val="0695D4"/>
          <w:sz w:val="28"/>
          <w:u w:val="single"/>
        </w:rPr>
      </w:pPr>
    </w:p>
    <w:p w:rsidR="000876B0" w:rsidRPr="003E524E" w:rsidRDefault="000876B0" w:rsidP="000876B0">
      <w:pPr>
        <w:rPr>
          <w:rFonts w:ascii="HP Simplified" w:hAnsi="HP Simplified"/>
          <w:noProof/>
          <w:sz w:val="24"/>
        </w:rPr>
      </w:pPr>
      <w:r w:rsidRPr="003E524E">
        <w:rPr>
          <w:rFonts w:ascii="HP Simplified" w:hAnsi="HP Simplified"/>
          <w:noProof/>
          <w:color w:val="0695D4"/>
          <w:sz w:val="28"/>
          <w:u w:val="single"/>
        </w:rPr>
        <w:t>Présentation Groupe SMG :</w:t>
      </w:r>
    </w:p>
    <w:p w:rsidR="000876B0" w:rsidRPr="003E524E" w:rsidRDefault="000876B0" w:rsidP="000876B0">
      <w:pPr>
        <w:pStyle w:val="Paragraphedeliste"/>
        <w:numPr>
          <w:ilvl w:val="0"/>
          <w:numId w:val="3"/>
        </w:numPr>
        <w:rPr>
          <w:rFonts w:ascii="HP Simplified" w:hAnsi="HP Simplified" w:cs="Arial"/>
        </w:rPr>
      </w:pPr>
      <w:r w:rsidRPr="003E524E">
        <w:rPr>
          <w:rFonts w:ascii="HP Simplified" w:hAnsi="HP Simplified" w:cs="Arial"/>
        </w:rPr>
        <w:t>SMG</w:t>
      </w:r>
      <w:r w:rsidRPr="003E524E">
        <w:rPr>
          <w:rFonts w:ascii="HP Simplified" w:hAnsi="HP Simplified" w:cs="Arial"/>
          <w:b/>
        </w:rPr>
        <w:t xml:space="preserve"> </w:t>
      </w:r>
      <w:r w:rsidRPr="003E524E">
        <w:rPr>
          <w:rFonts w:ascii="Arial" w:eastAsiaTheme="minorHAnsi" w:hAnsi="Arial" w:cs="Arial"/>
          <w:b/>
          <w:lang w:eastAsia="ja-JP"/>
        </w:rPr>
        <w:t>→</w:t>
      </w:r>
      <w:r w:rsidRPr="003E524E">
        <w:rPr>
          <w:rFonts w:ascii="HP Simplified" w:eastAsia="Yu Mincho" w:hAnsi="HP Simplified" w:cs="Arial"/>
          <w:b/>
          <w:lang w:eastAsia="ja-JP"/>
        </w:rPr>
        <w:t xml:space="preserve"> </w:t>
      </w:r>
      <w:r w:rsidRPr="003E524E">
        <w:rPr>
          <w:rFonts w:ascii="HP Simplified" w:eastAsia="Yu Mincho" w:hAnsi="HP Simplified" w:cs="Arial"/>
          <w:b/>
          <w:lang w:eastAsia="ja-JP"/>
        </w:rPr>
        <w:tab/>
      </w:r>
      <w:r w:rsidRPr="003E524E">
        <w:rPr>
          <w:rFonts w:ascii="HP Simplified" w:hAnsi="HP Simplified" w:cs="Arial"/>
        </w:rPr>
        <w:t>5 agences en France</w:t>
      </w:r>
    </w:p>
    <w:p w:rsidR="000876B0" w:rsidRPr="003E524E" w:rsidRDefault="000876B0" w:rsidP="000876B0">
      <w:pPr>
        <w:pStyle w:val="Paragraphedeliste"/>
        <w:numPr>
          <w:ilvl w:val="0"/>
          <w:numId w:val="3"/>
        </w:numPr>
        <w:rPr>
          <w:rFonts w:ascii="HP Simplified" w:hAnsi="HP Simplified" w:cs="Arial"/>
        </w:rPr>
      </w:pPr>
      <w:r w:rsidRPr="003E524E">
        <w:rPr>
          <w:rFonts w:ascii="HP Simplified" w:hAnsi="HP Simplified" w:cs="Arial"/>
        </w:rPr>
        <w:t>SMG-MC</w:t>
      </w:r>
      <w:r w:rsidRPr="003E524E">
        <w:rPr>
          <w:rFonts w:ascii="HP Simplified" w:hAnsi="HP Simplified" w:cs="Arial"/>
          <w:b/>
        </w:rPr>
        <w:t xml:space="preserve"> </w:t>
      </w:r>
      <w:r w:rsidRPr="003E524E">
        <w:rPr>
          <w:rFonts w:ascii="Arial" w:hAnsi="Arial" w:cs="Arial"/>
          <w:b/>
          <w:lang w:eastAsia="ja-JP"/>
        </w:rPr>
        <w:t>→</w:t>
      </w:r>
      <w:r w:rsidRPr="003E524E">
        <w:rPr>
          <w:rFonts w:ascii="HP Simplified" w:hAnsi="HP Simplified" w:cs="Arial"/>
          <w:lang w:eastAsia="ja-JP"/>
        </w:rPr>
        <w:t xml:space="preserve">   </w:t>
      </w:r>
      <w:r w:rsidRPr="003E524E">
        <w:rPr>
          <w:rFonts w:ascii="HP Simplified" w:hAnsi="HP Simplified" w:cs="Arial"/>
        </w:rPr>
        <w:t>2 agences à Monaco</w:t>
      </w:r>
    </w:p>
    <w:p w:rsidR="000876B0" w:rsidRDefault="000876B0" w:rsidP="000876B0">
      <w:pPr>
        <w:rPr>
          <w:rFonts w:ascii="Arial" w:hAnsi="Arial" w:cs="Arial"/>
          <w:sz w:val="18"/>
        </w:rPr>
      </w:pPr>
    </w:p>
    <w:p w:rsidR="000876B0" w:rsidRPr="00F30AB9" w:rsidRDefault="000876B0" w:rsidP="000876B0">
      <w:pPr>
        <w:rPr>
          <w:rFonts w:ascii="HP Simplified" w:hAnsi="HP Simplified"/>
          <w:noProof/>
          <w:color w:val="0695D4"/>
          <w:sz w:val="36"/>
          <w:u w:val="single"/>
        </w:rPr>
      </w:pPr>
      <w:r w:rsidRPr="00F30AB9">
        <w:rPr>
          <w:rFonts w:ascii="HP Simplified" w:hAnsi="HP Simplified" w:cs="Arial"/>
          <w:color w:val="0695D4"/>
          <w:sz w:val="28"/>
          <w:u w:val="single"/>
        </w:rPr>
        <w:lastRenderedPageBreak/>
        <w:t>Partenaires :</w:t>
      </w:r>
    </w:p>
    <w:p w:rsidR="000876B0" w:rsidRPr="005879B8" w:rsidRDefault="000876B0" w:rsidP="000876B0">
      <w:pPr>
        <w:rPr>
          <w:rFonts w:ascii="Arial" w:hAnsi="Arial" w:cs="Arial"/>
          <w:sz w:val="18"/>
        </w:rPr>
      </w:pPr>
      <w:r w:rsidRPr="005879B8">
        <w:rPr>
          <w:rFonts w:ascii="Arial" w:hAnsi="Arial" w:cs="Arial"/>
          <w:noProof/>
          <w:color w:val="0695D4"/>
          <w:sz w:val="28"/>
          <w:u w:val="single"/>
        </w:rPr>
        <w:t>Constats:</w:t>
      </w:r>
    </w:p>
    <w:p w:rsidR="000876B0" w:rsidRDefault="000876B0" w:rsidP="000876B0">
      <w:pPr>
        <w:rPr>
          <w:rFonts w:ascii="Arial" w:hAnsi="Arial" w:cs="Arial"/>
        </w:rPr>
      </w:pPr>
      <w:r w:rsidRPr="005879B8">
        <w:rPr>
          <w:rFonts w:ascii="Arial" w:hAnsi="Arial" w:cs="Arial"/>
        </w:rPr>
        <w:t>Dans nos environnements informatiques de plus en plus complexes aux enjeux toujours plus stratégiques pour l’entreprise et sa performance sur son marché : 4 grandes tendances se dégagent, nous devons sans relâche nous adapter et identifier des solutions innovantes pour répondre à ces problématiques.</w:t>
      </w:r>
    </w:p>
    <w:p w:rsidR="00C86B3B" w:rsidRDefault="00C86B3B" w:rsidP="000876B0">
      <w:pPr>
        <w:rPr>
          <w:rFonts w:ascii="Arial" w:hAnsi="Arial" w:cs="Arial"/>
        </w:rPr>
      </w:pPr>
    </w:p>
    <w:p w:rsidR="00CE7B6D" w:rsidRDefault="00CE7B6D" w:rsidP="000876B0">
      <w:pPr>
        <w:rPr>
          <w:rFonts w:ascii="Arial" w:hAnsi="Arial" w:cs="Arial"/>
        </w:rPr>
      </w:pPr>
    </w:p>
    <w:p w:rsidR="00CE7B6D" w:rsidRPr="005879B8" w:rsidRDefault="00CE7B6D" w:rsidP="000876B0">
      <w:pPr>
        <w:rPr>
          <w:rFonts w:ascii="Arial" w:hAnsi="Arial" w:cs="Arial"/>
        </w:rPr>
      </w:pPr>
      <w:bookmarkStart w:id="7" w:name="_GoBack"/>
      <w:bookmarkEnd w:id="7"/>
    </w:p>
    <w:sectPr w:rsidR="00CE7B6D" w:rsidRPr="005879B8" w:rsidSect="00A965DE">
      <w:footerReference w:type="default" r:id="rId8"/>
      <w:headerReference w:type="first" r:id="rId9"/>
      <w:footerReference w:type="first" r:id="rId10"/>
      <w:pgSz w:w="11906" w:h="16838" w:code="9"/>
      <w:pgMar w:top="1234" w:right="720" w:bottom="720" w:left="720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3A1" w:rsidRDefault="008003A1" w:rsidP="00B321FC">
      <w:pPr>
        <w:spacing w:after="0" w:line="240" w:lineRule="auto"/>
      </w:pPr>
      <w:r>
        <w:separator/>
      </w:r>
    </w:p>
  </w:endnote>
  <w:endnote w:type="continuationSeparator" w:id="0">
    <w:p w:rsidR="008003A1" w:rsidRDefault="008003A1" w:rsidP="00B3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 Simplified"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74260007"/>
      <w:docPartObj>
        <w:docPartGallery w:val="Page Numbers (Bottom of Page)"/>
        <w:docPartUnique/>
      </w:docPartObj>
    </w:sdtPr>
    <w:sdtEndPr/>
    <w:sdtContent>
      <w:p w:rsidR="005262CF" w:rsidRDefault="005262CF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AC5">
          <w:rPr>
            <w:noProof/>
          </w:rPr>
          <w:t>6</w:t>
        </w:r>
        <w:r>
          <w:fldChar w:fldCharType="end"/>
        </w:r>
      </w:p>
    </w:sdtContent>
  </w:sdt>
  <w:p w:rsidR="009B4387" w:rsidRPr="00405BBA" w:rsidRDefault="009B4387" w:rsidP="000C78E6">
    <w:pPr>
      <w:pStyle w:val="Pieddepag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F9F" w:rsidRDefault="00E16F9F" w:rsidP="00E16F9F">
    <w:pPr>
      <w:pStyle w:val="Pieddepage"/>
      <w:tabs>
        <w:tab w:val="clear" w:pos="4536"/>
        <w:tab w:val="clear" w:pos="9072"/>
      </w:tabs>
      <w:jc w:val="center"/>
      <w:rPr>
        <w:b/>
        <w:bCs/>
        <w:sz w:val="16"/>
      </w:rPr>
    </w:pPr>
  </w:p>
  <w:p w:rsidR="00B0370E" w:rsidRPr="006D7AA8" w:rsidRDefault="006957C2" w:rsidP="00E16F9F">
    <w:pPr>
      <w:autoSpaceDE w:val="0"/>
      <w:autoSpaceDN w:val="0"/>
      <w:adjustRightInd w:val="0"/>
      <w:spacing w:after="0" w:line="240" w:lineRule="auto"/>
      <w:jc w:val="center"/>
      <w:rPr>
        <w:sz w:val="16"/>
      </w:rPr>
    </w:pPr>
    <w:bookmarkStart w:id="9" w:name="sbasdePage"/>
    <w:proofErr w:type="spellStart"/>
    <w:proofErr w:type="gramStart"/>
    <w:r w:rsidRPr="006D7AA8">
      <w:rPr>
        <w:sz w:val="16"/>
      </w:rPr>
      <w:t>sbasdePage</w:t>
    </w:r>
    <w:bookmarkEnd w:id="9"/>
    <w:proofErr w:type="spellEnd"/>
    <w:proofErr w:type="gramEnd"/>
  </w:p>
  <w:p w:rsidR="00356AD6" w:rsidRPr="00AF0B26" w:rsidRDefault="00356AD6" w:rsidP="00E16F9F">
    <w:pPr>
      <w:autoSpaceDE w:val="0"/>
      <w:autoSpaceDN w:val="0"/>
      <w:adjustRightInd w:val="0"/>
      <w:spacing w:after="0" w:line="240" w:lineRule="auto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3A1" w:rsidRDefault="008003A1" w:rsidP="00B321FC">
      <w:pPr>
        <w:spacing w:after="0" w:line="240" w:lineRule="auto"/>
      </w:pPr>
      <w:r>
        <w:separator/>
      </w:r>
    </w:p>
  </w:footnote>
  <w:footnote w:type="continuationSeparator" w:id="0">
    <w:p w:rsidR="008003A1" w:rsidRDefault="008003A1" w:rsidP="00B32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lledutableau"/>
      <w:tblW w:w="10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403"/>
      <w:gridCol w:w="2614"/>
      <w:gridCol w:w="2614"/>
    </w:tblGrid>
    <w:tr w:rsidR="007D07CA" w:rsidTr="00B23B9C">
      <w:trPr>
        <w:trHeight w:val="1554"/>
        <w:jc w:val="center"/>
      </w:trPr>
      <w:tc>
        <w:tcPr>
          <w:tcW w:w="5403" w:type="dxa"/>
          <w:vAlign w:val="center"/>
        </w:tcPr>
        <w:p w:rsidR="007D07CA" w:rsidRDefault="007D07CA" w:rsidP="00A31949">
          <w:pPr>
            <w:pStyle w:val="En-tte"/>
          </w:pPr>
          <w:bookmarkStart w:id="8" w:name="sentiteLogo" w:colFirst="0" w:colLast="0"/>
        </w:p>
      </w:tc>
      <w:tc>
        <w:tcPr>
          <w:tcW w:w="2614" w:type="dxa"/>
          <w:vAlign w:val="center"/>
        </w:tcPr>
        <w:p w:rsidR="007D07CA" w:rsidRDefault="007D07CA" w:rsidP="007D07CA">
          <w:pPr>
            <w:pStyle w:val="En-tte"/>
            <w:jc w:val="center"/>
          </w:pPr>
          <w:r>
            <w:rPr>
              <w:noProof/>
            </w:rPr>
            <w:drawing>
              <wp:inline distT="0" distB="0" distL="0" distR="0">
                <wp:extent cx="1522730" cy="528320"/>
                <wp:effectExtent l="0" t="0" r="0" b="0"/>
                <wp:docPr id="38" name="Imag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CANO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730" cy="528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4" w:type="dxa"/>
          <w:vAlign w:val="center"/>
        </w:tcPr>
        <w:p w:rsidR="007D07CA" w:rsidRDefault="00A965DE" w:rsidP="007D07CA">
          <w:pPr>
            <w:pStyle w:val="En-tte"/>
            <w:jc w:val="center"/>
          </w:pPr>
          <w:r>
            <w:rPr>
              <w:noProof/>
            </w:rPr>
            <w:drawing>
              <wp:inline distT="0" distB="0" distL="0" distR="0">
                <wp:extent cx="1522730" cy="697865"/>
                <wp:effectExtent l="0" t="0" r="1270" b="6985"/>
                <wp:docPr id="39" name="Imag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HP DESIGNJET SPECIALIST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730" cy="697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8"/>
  </w:tbl>
  <w:p w:rsidR="00B0370E" w:rsidRPr="002B5AAC" w:rsidRDefault="00B0370E" w:rsidP="002B5AA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A7BE3"/>
    <w:multiLevelType w:val="hybridMultilevel"/>
    <w:tmpl w:val="EFECBA8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94E52"/>
    <w:multiLevelType w:val="hybridMultilevel"/>
    <w:tmpl w:val="C2EC658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5BF8"/>
    <w:multiLevelType w:val="hybridMultilevel"/>
    <w:tmpl w:val="242E4C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704A2"/>
    <w:multiLevelType w:val="hybridMultilevel"/>
    <w:tmpl w:val="B0B81E22"/>
    <w:lvl w:ilvl="0" w:tplc="040C0013">
      <w:start w:val="1"/>
      <w:numFmt w:val="upperRoman"/>
      <w:lvlText w:val="%1."/>
      <w:lvlJc w:val="righ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840672"/>
    <w:multiLevelType w:val="hybridMultilevel"/>
    <w:tmpl w:val="FD7ABEF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C4CFD"/>
    <w:multiLevelType w:val="hybridMultilevel"/>
    <w:tmpl w:val="7F6025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D251D"/>
    <w:multiLevelType w:val="hybridMultilevel"/>
    <w:tmpl w:val="EEFCC7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9153C"/>
    <w:multiLevelType w:val="hybridMultilevel"/>
    <w:tmpl w:val="B9E2A4B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C4B3F"/>
    <w:multiLevelType w:val="hybridMultilevel"/>
    <w:tmpl w:val="CCEE41CA"/>
    <w:lvl w:ilvl="0" w:tplc="6C381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504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ECF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21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E3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A84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E6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EA9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47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9ED6D07"/>
    <w:multiLevelType w:val="hybridMultilevel"/>
    <w:tmpl w:val="0CE4D4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225A2"/>
    <w:multiLevelType w:val="hybridMultilevel"/>
    <w:tmpl w:val="CAF46A9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B00FF"/>
    <w:multiLevelType w:val="hybridMultilevel"/>
    <w:tmpl w:val="A85087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32165"/>
    <w:multiLevelType w:val="hybridMultilevel"/>
    <w:tmpl w:val="B80071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A27EA"/>
    <w:multiLevelType w:val="hybridMultilevel"/>
    <w:tmpl w:val="F6583A84"/>
    <w:lvl w:ilvl="0" w:tplc="2C901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E0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663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C8C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F47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C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5CC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2EE3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4E9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3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1"/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6D"/>
    <w:rsid w:val="000031DB"/>
    <w:rsid w:val="00003C19"/>
    <w:rsid w:val="00017A68"/>
    <w:rsid w:val="00021B05"/>
    <w:rsid w:val="00022007"/>
    <w:rsid w:val="00031CD3"/>
    <w:rsid w:val="00046A8F"/>
    <w:rsid w:val="00047CEA"/>
    <w:rsid w:val="00057B66"/>
    <w:rsid w:val="000876B0"/>
    <w:rsid w:val="000A5323"/>
    <w:rsid w:val="000A6302"/>
    <w:rsid w:val="000B215D"/>
    <w:rsid w:val="000C02CE"/>
    <w:rsid w:val="000C25CD"/>
    <w:rsid w:val="000C35D4"/>
    <w:rsid w:val="000C5CD4"/>
    <w:rsid w:val="000C78E6"/>
    <w:rsid w:val="000D2CB7"/>
    <w:rsid w:val="000E168D"/>
    <w:rsid w:val="000E7C77"/>
    <w:rsid w:val="00100AF2"/>
    <w:rsid w:val="0010511A"/>
    <w:rsid w:val="00110E8A"/>
    <w:rsid w:val="001141D4"/>
    <w:rsid w:val="001203CC"/>
    <w:rsid w:val="0012235E"/>
    <w:rsid w:val="0013098F"/>
    <w:rsid w:val="00132D7B"/>
    <w:rsid w:val="00133DA8"/>
    <w:rsid w:val="00154651"/>
    <w:rsid w:val="001634E2"/>
    <w:rsid w:val="00163F66"/>
    <w:rsid w:val="001725D7"/>
    <w:rsid w:val="00191F27"/>
    <w:rsid w:val="00193FFA"/>
    <w:rsid w:val="001A0E90"/>
    <w:rsid w:val="001A4AAE"/>
    <w:rsid w:val="001C0304"/>
    <w:rsid w:val="001E6550"/>
    <w:rsid w:val="001F6438"/>
    <w:rsid w:val="002005AC"/>
    <w:rsid w:val="0022065B"/>
    <w:rsid w:val="00233574"/>
    <w:rsid w:val="00237E76"/>
    <w:rsid w:val="00273FFE"/>
    <w:rsid w:val="00276009"/>
    <w:rsid w:val="00276A96"/>
    <w:rsid w:val="002810E4"/>
    <w:rsid w:val="00282684"/>
    <w:rsid w:val="00286AAF"/>
    <w:rsid w:val="00291C64"/>
    <w:rsid w:val="002958DF"/>
    <w:rsid w:val="002A2063"/>
    <w:rsid w:val="002A5965"/>
    <w:rsid w:val="002B23FA"/>
    <w:rsid w:val="002B5AAC"/>
    <w:rsid w:val="002B734D"/>
    <w:rsid w:val="002C116B"/>
    <w:rsid w:val="002C7349"/>
    <w:rsid w:val="002D0421"/>
    <w:rsid w:val="002E55CE"/>
    <w:rsid w:val="002F0938"/>
    <w:rsid w:val="002F3B16"/>
    <w:rsid w:val="00304564"/>
    <w:rsid w:val="00306FB5"/>
    <w:rsid w:val="00313AE3"/>
    <w:rsid w:val="00316713"/>
    <w:rsid w:val="003243A8"/>
    <w:rsid w:val="00325B84"/>
    <w:rsid w:val="00327C08"/>
    <w:rsid w:val="00356AD6"/>
    <w:rsid w:val="00365C7F"/>
    <w:rsid w:val="00371B2B"/>
    <w:rsid w:val="00381C05"/>
    <w:rsid w:val="00390292"/>
    <w:rsid w:val="003A07A6"/>
    <w:rsid w:val="003A12DE"/>
    <w:rsid w:val="003A1B59"/>
    <w:rsid w:val="003E3FAE"/>
    <w:rsid w:val="003E524E"/>
    <w:rsid w:val="003E68A9"/>
    <w:rsid w:val="003F4AC5"/>
    <w:rsid w:val="00405BBA"/>
    <w:rsid w:val="00411F77"/>
    <w:rsid w:val="00423898"/>
    <w:rsid w:val="004252D5"/>
    <w:rsid w:val="00436437"/>
    <w:rsid w:val="00437D15"/>
    <w:rsid w:val="00444AA5"/>
    <w:rsid w:val="00455064"/>
    <w:rsid w:val="004555E6"/>
    <w:rsid w:val="00483214"/>
    <w:rsid w:val="00485B93"/>
    <w:rsid w:val="00486B6A"/>
    <w:rsid w:val="0049143E"/>
    <w:rsid w:val="0049470C"/>
    <w:rsid w:val="00494B2D"/>
    <w:rsid w:val="00494DD8"/>
    <w:rsid w:val="004B55E2"/>
    <w:rsid w:val="004B6585"/>
    <w:rsid w:val="004D5AC9"/>
    <w:rsid w:val="004E5C00"/>
    <w:rsid w:val="004E64AB"/>
    <w:rsid w:val="004E7B67"/>
    <w:rsid w:val="004F1054"/>
    <w:rsid w:val="00503441"/>
    <w:rsid w:val="00507261"/>
    <w:rsid w:val="00510A28"/>
    <w:rsid w:val="00515A1D"/>
    <w:rsid w:val="00517658"/>
    <w:rsid w:val="005262CF"/>
    <w:rsid w:val="0053488A"/>
    <w:rsid w:val="00553487"/>
    <w:rsid w:val="00563A3A"/>
    <w:rsid w:val="005764DC"/>
    <w:rsid w:val="00580FA3"/>
    <w:rsid w:val="00581BAD"/>
    <w:rsid w:val="005879B8"/>
    <w:rsid w:val="005931E4"/>
    <w:rsid w:val="005B346A"/>
    <w:rsid w:val="005D7F72"/>
    <w:rsid w:val="005E0E8E"/>
    <w:rsid w:val="005F41C0"/>
    <w:rsid w:val="005F530A"/>
    <w:rsid w:val="005F59A6"/>
    <w:rsid w:val="0061441A"/>
    <w:rsid w:val="006418C3"/>
    <w:rsid w:val="006423EB"/>
    <w:rsid w:val="006503DA"/>
    <w:rsid w:val="0065794D"/>
    <w:rsid w:val="00663A18"/>
    <w:rsid w:val="00666BFC"/>
    <w:rsid w:val="006957C2"/>
    <w:rsid w:val="006A31A3"/>
    <w:rsid w:val="006C5150"/>
    <w:rsid w:val="006C6A1E"/>
    <w:rsid w:val="006D7793"/>
    <w:rsid w:val="006D7AA8"/>
    <w:rsid w:val="006E0935"/>
    <w:rsid w:val="006E0C44"/>
    <w:rsid w:val="006F2615"/>
    <w:rsid w:val="00706F57"/>
    <w:rsid w:val="0071250D"/>
    <w:rsid w:val="007301DA"/>
    <w:rsid w:val="0074263F"/>
    <w:rsid w:val="00745656"/>
    <w:rsid w:val="00763AFA"/>
    <w:rsid w:val="00781815"/>
    <w:rsid w:val="007845CC"/>
    <w:rsid w:val="00795C8E"/>
    <w:rsid w:val="00797DB9"/>
    <w:rsid w:val="007C2967"/>
    <w:rsid w:val="007C3045"/>
    <w:rsid w:val="007C3BB2"/>
    <w:rsid w:val="007D07CA"/>
    <w:rsid w:val="007F376B"/>
    <w:rsid w:val="007F6832"/>
    <w:rsid w:val="00800067"/>
    <w:rsid w:val="008003A1"/>
    <w:rsid w:val="00805B5F"/>
    <w:rsid w:val="008127FB"/>
    <w:rsid w:val="00814184"/>
    <w:rsid w:val="0083140F"/>
    <w:rsid w:val="00832677"/>
    <w:rsid w:val="008332D3"/>
    <w:rsid w:val="00840372"/>
    <w:rsid w:val="00854042"/>
    <w:rsid w:val="00866E60"/>
    <w:rsid w:val="00893404"/>
    <w:rsid w:val="008B18DF"/>
    <w:rsid w:val="008B2A46"/>
    <w:rsid w:val="008B3678"/>
    <w:rsid w:val="008B783F"/>
    <w:rsid w:val="008E0182"/>
    <w:rsid w:val="008F4A6F"/>
    <w:rsid w:val="008F7656"/>
    <w:rsid w:val="00901C8F"/>
    <w:rsid w:val="009048C9"/>
    <w:rsid w:val="00905B73"/>
    <w:rsid w:val="0092000B"/>
    <w:rsid w:val="009406FE"/>
    <w:rsid w:val="00961DF3"/>
    <w:rsid w:val="00964EBB"/>
    <w:rsid w:val="00965F08"/>
    <w:rsid w:val="00970027"/>
    <w:rsid w:val="0097109F"/>
    <w:rsid w:val="009B347B"/>
    <w:rsid w:val="009B4387"/>
    <w:rsid w:val="009B71B6"/>
    <w:rsid w:val="009D5FAB"/>
    <w:rsid w:val="009D66B7"/>
    <w:rsid w:val="009E0FDA"/>
    <w:rsid w:val="00A04547"/>
    <w:rsid w:val="00A31949"/>
    <w:rsid w:val="00A33945"/>
    <w:rsid w:val="00A35BA6"/>
    <w:rsid w:val="00A65840"/>
    <w:rsid w:val="00A85D44"/>
    <w:rsid w:val="00A86C39"/>
    <w:rsid w:val="00A916D6"/>
    <w:rsid w:val="00A94018"/>
    <w:rsid w:val="00A965DE"/>
    <w:rsid w:val="00A975FE"/>
    <w:rsid w:val="00AA474A"/>
    <w:rsid w:val="00AA6FC7"/>
    <w:rsid w:val="00AC60AD"/>
    <w:rsid w:val="00AE3621"/>
    <w:rsid w:val="00AF0B26"/>
    <w:rsid w:val="00AF1A43"/>
    <w:rsid w:val="00AF2145"/>
    <w:rsid w:val="00B002E7"/>
    <w:rsid w:val="00B0370E"/>
    <w:rsid w:val="00B06597"/>
    <w:rsid w:val="00B107C6"/>
    <w:rsid w:val="00B20FCA"/>
    <w:rsid w:val="00B225A3"/>
    <w:rsid w:val="00B23B9C"/>
    <w:rsid w:val="00B2793B"/>
    <w:rsid w:val="00B303A8"/>
    <w:rsid w:val="00B321FC"/>
    <w:rsid w:val="00B46E82"/>
    <w:rsid w:val="00B722D2"/>
    <w:rsid w:val="00B73B67"/>
    <w:rsid w:val="00B77748"/>
    <w:rsid w:val="00B82C57"/>
    <w:rsid w:val="00B84085"/>
    <w:rsid w:val="00B84C45"/>
    <w:rsid w:val="00B942BA"/>
    <w:rsid w:val="00BB08E2"/>
    <w:rsid w:val="00BF196A"/>
    <w:rsid w:val="00BF4DA2"/>
    <w:rsid w:val="00C103A4"/>
    <w:rsid w:val="00C14003"/>
    <w:rsid w:val="00C158D5"/>
    <w:rsid w:val="00C23FA8"/>
    <w:rsid w:val="00C31FFA"/>
    <w:rsid w:val="00C44EEF"/>
    <w:rsid w:val="00C46D0E"/>
    <w:rsid w:val="00C471E7"/>
    <w:rsid w:val="00C53EE3"/>
    <w:rsid w:val="00C571F6"/>
    <w:rsid w:val="00C60045"/>
    <w:rsid w:val="00C86B3B"/>
    <w:rsid w:val="00C97B4B"/>
    <w:rsid w:val="00CB0514"/>
    <w:rsid w:val="00CC0CE4"/>
    <w:rsid w:val="00CC0EF3"/>
    <w:rsid w:val="00CC6709"/>
    <w:rsid w:val="00CD0CE1"/>
    <w:rsid w:val="00CD7A31"/>
    <w:rsid w:val="00CE3FDD"/>
    <w:rsid w:val="00CE7B6D"/>
    <w:rsid w:val="00CF0D1B"/>
    <w:rsid w:val="00D01CAD"/>
    <w:rsid w:val="00D12B79"/>
    <w:rsid w:val="00D343B1"/>
    <w:rsid w:val="00D42D95"/>
    <w:rsid w:val="00D43FDF"/>
    <w:rsid w:val="00D642DD"/>
    <w:rsid w:val="00D72390"/>
    <w:rsid w:val="00D73CE1"/>
    <w:rsid w:val="00D8759C"/>
    <w:rsid w:val="00D91355"/>
    <w:rsid w:val="00D977A7"/>
    <w:rsid w:val="00DA4784"/>
    <w:rsid w:val="00DA5E45"/>
    <w:rsid w:val="00DC0BDF"/>
    <w:rsid w:val="00DE1991"/>
    <w:rsid w:val="00DF5DCC"/>
    <w:rsid w:val="00E106C5"/>
    <w:rsid w:val="00E16F9F"/>
    <w:rsid w:val="00E26520"/>
    <w:rsid w:val="00E33A80"/>
    <w:rsid w:val="00E35430"/>
    <w:rsid w:val="00E440EA"/>
    <w:rsid w:val="00E5174E"/>
    <w:rsid w:val="00E61D19"/>
    <w:rsid w:val="00E64FD2"/>
    <w:rsid w:val="00E77D6B"/>
    <w:rsid w:val="00EA1ACE"/>
    <w:rsid w:val="00ED4DA9"/>
    <w:rsid w:val="00ED7906"/>
    <w:rsid w:val="00EE2830"/>
    <w:rsid w:val="00EF193A"/>
    <w:rsid w:val="00EF1BF0"/>
    <w:rsid w:val="00F0044C"/>
    <w:rsid w:val="00F00F3D"/>
    <w:rsid w:val="00F013EB"/>
    <w:rsid w:val="00F07AFC"/>
    <w:rsid w:val="00F274AF"/>
    <w:rsid w:val="00F30AB9"/>
    <w:rsid w:val="00F41655"/>
    <w:rsid w:val="00F423A4"/>
    <w:rsid w:val="00F5320B"/>
    <w:rsid w:val="00F57D8E"/>
    <w:rsid w:val="00F643EF"/>
    <w:rsid w:val="00F8469C"/>
    <w:rsid w:val="00FB5D05"/>
    <w:rsid w:val="00FB732E"/>
    <w:rsid w:val="00FC03FD"/>
    <w:rsid w:val="00FC570C"/>
    <w:rsid w:val="00FC5800"/>
    <w:rsid w:val="00FC5C4D"/>
    <w:rsid w:val="00FC635E"/>
    <w:rsid w:val="00FE2A76"/>
    <w:rsid w:val="00FE4976"/>
    <w:rsid w:val="00FF2F8A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6695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321FC"/>
  </w:style>
  <w:style w:type="paragraph" w:styleId="Pieddepage">
    <w:name w:val="footer"/>
    <w:basedOn w:val="Normal"/>
    <w:link w:val="PieddepageCar"/>
    <w:uiPriority w:val="99"/>
    <w:unhideWhenUsed/>
    <w:rsid w:val="00B32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321FC"/>
  </w:style>
  <w:style w:type="character" w:styleId="Lienhypertexte">
    <w:name w:val="Hyperlink"/>
    <w:basedOn w:val="Policepardfaut"/>
    <w:uiPriority w:val="99"/>
    <w:unhideWhenUsed/>
    <w:rsid w:val="00046A8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46A8F"/>
    <w:rPr>
      <w:color w:val="808080"/>
      <w:shd w:val="clear" w:color="auto" w:fill="E6E6E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370E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3A1B59"/>
    <w:rPr>
      <w:color w:val="808080"/>
    </w:rPr>
  </w:style>
  <w:style w:type="table" w:styleId="Grilledutableau">
    <w:name w:val="Table Grid"/>
    <w:basedOn w:val="TableauNormal"/>
    <w:uiPriority w:val="39"/>
    <w:rsid w:val="00797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E106C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106C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106C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106C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106C5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94DD8"/>
    <w:pPr>
      <w:ind w:left="720"/>
      <w:contextualSpacing/>
    </w:pPr>
  </w:style>
  <w:style w:type="paragraph" w:customStyle="1" w:styleId="BodyText">
    <w:name w:val="*Body Text"/>
    <w:link w:val="BodyTextChar"/>
    <w:uiPriority w:val="99"/>
    <w:rsid w:val="00BF4DA2"/>
    <w:pPr>
      <w:spacing w:after="120" w:line="240" w:lineRule="auto"/>
      <w:jc w:val="both"/>
    </w:pPr>
    <w:rPr>
      <w:rFonts w:ascii="Arial" w:eastAsia="Times New Roman" w:hAnsi="Arial" w:cs="Times New Roman"/>
      <w:color w:val="000000"/>
      <w:szCs w:val="20"/>
    </w:rPr>
  </w:style>
  <w:style w:type="character" w:customStyle="1" w:styleId="BodyTextChar">
    <w:name w:val="*Body Text Char"/>
    <w:link w:val="BodyText"/>
    <w:uiPriority w:val="99"/>
    <w:locked/>
    <w:rsid w:val="00BF4DA2"/>
    <w:rPr>
      <w:rFonts w:ascii="Arial" w:eastAsia="Times New Roman" w:hAnsi="Arial" w:cs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CA381D05E39433293C0928239DBEC4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9ECCE1-F089-4A07-A210-9FEB084BD740}"/>
      </w:docPartPr>
      <w:docPartBody>
        <w:p w:rsidR="00000000" w:rsidRDefault="000B1D99">
          <w:pPr>
            <w:pStyle w:val="0CA381D05E39433293C0928239DBEC4A"/>
          </w:pPr>
          <w:r w:rsidRPr="00CD7AF9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 Simplified"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D99"/>
    <w:rsid w:val="000B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0CA381D05E39433293C0928239DBEC4A">
    <w:name w:val="0CA381D05E39433293C0928239DBEC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1com1.dotm</Template>
  <TotalTime>1</TotalTime>
  <Pages>2</Pages>
  <Words>87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Caisson</dc:creator>
  <cp:keywords/>
  <dc:description/>
  <cp:lastModifiedBy>Nicolas Caisson</cp:lastModifiedBy>
  <cp:revision>1</cp:revision>
  <cp:lastPrinted>2018-05-09T13:08:00Z</cp:lastPrinted>
  <dcterms:created xsi:type="dcterms:W3CDTF">2018-12-03T08:53:00Z</dcterms:created>
  <dcterms:modified xsi:type="dcterms:W3CDTF">2018-12-03T08:54:00Z</dcterms:modified>
</cp:coreProperties>
</file>