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C3D" w:rsidRDefault="00FE2C3D" w:rsidP="00FE2C3D">
      <w:pPr>
        <w:pStyle w:val="Normalgrasmajuscule"/>
        <w:tabs>
          <w:tab w:val="left" w:pos="96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E2C3D" w:rsidRDefault="00FE2C3D" w:rsidP="00FE2C3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:rsidR="00FE2C3D" w:rsidRDefault="00FE2C3D" w:rsidP="00FE2C3D">
      <w:pPr>
        <w:pStyle w:val="Normalgrasmajuscule"/>
        <w:tabs>
          <w:tab w:val="left" w:pos="964"/>
        </w:tabs>
        <w:rPr>
          <w:rFonts w:ascii="Arial" w:hAnsi="Arial" w:cs="Arial"/>
        </w:rPr>
      </w:pPr>
    </w:p>
    <w:tbl>
      <w:tblPr>
        <w:tblW w:w="9282" w:type="dxa"/>
        <w:tblInd w:w="-2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2"/>
        <w:gridCol w:w="160"/>
      </w:tblGrid>
      <w:tr w:rsidR="00FE2C3D" w:rsidTr="00E96A76">
        <w:trPr>
          <w:trHeight w:val="455"/>
        </w:trPr>
        <w:tc>
          <w:tcPr>
            <w:tcW w:w="91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FE2C3D" w:rsidRDefault="00FE2C3D">
            <w:pPr>
              <w:jc w:val="center"/>
              <w:rPr>
                <w:rFonts w:cs="Arial"/>
                <w:b/>
                <w:sz w:val="32"/>
                <w:szCs w:val="32"/>
              </w:rPr>
            </w:pPr>
          </w:p>
          <w:p w:rsidR="00FE2C3D" w:rsidRPr="00C3056F" w:rsidRDefault="00FE2C3D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 w:rsidRPr="00C3056F">
              <w:rPr>
                <w:rFonts w:cs="Arial"/>
                <w:b/>
                <w:sz w:val="32"/>
                <w:szCs w:val="32"/>
                <w:highlight w:val="yellow"/>
              </w:rPr>
              <w:t xml:space="preserve">CONSTRUCTION DE </w:t>
            </w:r>
            <w:r w:rsidR="007110FD">
              <w:rPr>
                <w:rFonts w:cs="Arial"/>
                <w:b/>
                <w:sz w:val="32"/>
                <w:szCs w:val="32"/>
                <w:highlight w:val="yellow"/>
              </w:rPr>
              <w:t xml:space="preserve">XX </w:t>
            </w:r>
            <w:r w:rsidRPr="00C3056F">
              <w:rPr>
                <w:rFonts w:cs="Arial"/>
                <w:b/>
                <w:sz w:val="32"/>
                <w:szCs w:val="32"/>
                <w:highlight w:val="yellow"/>
              </w:rPr>
              <w:t xml:space="preserve">LOGEMENTS </w:t>
            </w:r>
          </w:p>
          <w:p w:rsidR="00FE2C3D" w:rsidRPr="007110FD" w:rsidRDefault="007110FD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 w:rsidRPr="007110FD">
              <w:rPr>
                <w:rFonts w:cs="Arial"/>
                <w:b/>
                <w:sz w:val="32"/>
                <w:szCs w:val="32"/>
                <w:highlight w:val="yellow"/>
              </w:rPr>
              <w:t>ADRESSE</w:t>
            </w:r>
          </w:p>
          <w:p w:rsidR="007110FD" w:rsidRDefault="007110FD">
            <w:pPr>
              <w:jc w:val="center"/>
              <w:rPr>
                <w:rFonts w:cs="Arial"/>
                <w:b/>
                <w:sz w:val="32"/>
                <w:szCs w:val="32"/>
              </w:rPr>
            </w:pPr>
            <w:r w:rsidRPr="007110FD">
              <w:rPr>
                <w:rFonts w:cs="Arial"/>
                <w:b/>
                <w:sz w:val="32"/>
                <w:szCs w:val="32"/>
                <w:highlight w:val="yellow"/>
              </w:rPr>
              <w:t>CODE POSTAL - VILLE</w:t>
            </w:r>
          </w:p>
          <w:p w:rsidR="00FE2C3D" w:rsidRDefault="00FE2C3D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FE2C3D" w:rsidRDefault="00FE2C3D">
            <w:pPr>
              <w:ind w:left="-92" w:firstLine="92"/>
              <w:rPr>
                <w:rFonts w:cs="Arial"/>
              </w:rPr>
            </w:pPr>
          </w:p>
          <w:p w:rsidR="00FE2C3D" w:rsidRDefault="00FE2C3D">
            <w:pPr>
              <w:ind w:left="-92" w:firstLine="92"/>
              <w:rPr>
                <w:rFonts w:cs="Arial"/>
              </w:rPr>
            </w:pPr>
          </w:p>
          <w:p w:rsidR="00FE2C3D" w:rsidRDefault="00FE2C3D">
            <w:pPr>
              <w:ind w:left="-92" w:firstLine="92"/>
              <w:rPr>
                <w:rFonts w:cs="Arial"/>
              </w:rPr>
            </w:pPr>
          </w:p>
        </w:tc>
      </w:tr>
    </w:tbl>
    <w:p w:rsidR="00FE2C3D" w:rsidRDefault="00FE2C3D" w:rsidP="00FE2C3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2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165"/>
      </w:tblGrid>
      <w:tr w:rsidR="00FE2C3D" w:rsidTr="00E96A76">
        <w:trPr>
          <w:trHeight w:val="433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:rsidR="00FE2C3D" w:rsidRDefault="00FE2C3D">
            <w:pPr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>CAHIER DES CLAUSES TECHNIQUES PARTICULIERES</w:t>
            </w:r>
          </w:p>
          <w:p w:rsidR="00FE2C3D" w:rsidRDefault="00FE2C3D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b/>
                <w:sz w:val="32"/>
              </w:rPr>
              <w:t>(CCTP)</w:t>
            </w:r>
          </w:p>
        </w:tc>
        <w:tc>
          <w:tcPr>
            <w:tcW w:w="16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E2C3D" w:rsidRDefault="00FE2C3D">
            <w:pPr>
              <w:ind w:left="-92" w:firstLine="92"/>
              <w:rPr>
                <w:rFonts w:cs="Arial"/>
              </w:rPr>
            </w:pPr>
          </w:p>
          <w:p w:rsidR="00FE2C3D" w:rsidRDefault="00FE2C3D">
            <w:pPr>
              <w:ind w:left="-92" w:firstLine="92"/>
              <w:rPr>
                <w:rFonts w:cs="Arial"/>
              </w:rPr>
            </w:pPr>
          </w:p>
          <w:p w:rsidR="00FE2C3D" w:rsidRDefault="00FE2C3D">
            <w:pPr>
              <w:ind w:left="-92" w:firstLine="92"/>
              <w:rPr>
                <w:rFonts w:cs="Arial"/>
              </w:rPr>
            </w:pPr>
          </w:p>
        </w:tc>
      </w:tr>
    </w:tbl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79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223"/>
      </w:tblGrid>
      <w:tr w:rsidR="00FE2C3D" w:rsidTr="00E96A76">
        <w:trPr>
          <w:trHeight w:val="480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:rsidR="00FE2C3D" w:rsidRPr="007110FD" w:rsidRDefault="00FE2C3D">
            <w:pPr>
              <w:jc w:val="center"/>
              <w:rPr>
                <w:rFonts w:cs="Arial"/>
                <w:b/>
                <w:sz w:val="32"/>
                <w:highlight w:val="yellow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>LOT N°</w:t>
            </w:r>
            <w:r w:rsidR="007110FD" w:rsidRPr="007110FD">
              <w:rPr>
                <w:rFonts w:cs="Arial"/>
                <w:b/>
                <w:sz w:val="32"/>
                <w:highlight w:val="yellow"/>
              </w:rPr>
              <w:t>XX</w:t>
            </w:r>
            <w:r w:rsidRPr="007110FD">
              <w:rPr>
                <w:rFonts w:cs="Arial"/>
                <w:b/>
                <w:sz w:val="32"/>
                <w:highlight w:val="yellow"/>
              </w:rPr>
              <w:t xml:space="preserve"> </w:t>
            </w:r>
          </w:p>
          <w:p w:rsidR="00FE2C3D" w:rsidRDefault="007110FD">
            <w:pPr>
              <w:jc w:val="center"/>
              <w:rPr>
                <w:rFonts w:cs="Arial"/>
                <w:sz w:val="22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>NOM DU LOT</w:t>
            </w:r>
          </w:p>
        </w:tc>
        <w:tc>
          <w:tcPr>
            <w:tcW w:w="223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E2C3D" w:rsidRDefault="00FE2C3D">
            <w:pPr>
              <w:ind w:left="-92" w:firstLine="92"/>
              <w:rPr>
                <w:rFonts w:cs="Arial"/>
              </w:rPr>
            </w:pPr>
          </w:p>
          <w:p w:rsidR="00FE2C3D" w:rsidRDefault="00FE2C3D">
            <w:pPr>
              <w:ind w:left="-92" w:firstLine="92"/>
              <w:rPr>
                <w:rFonts w:cs="Arial"/>
              </w:rPr>
            </w:pPr>
          </w:p>
          <w:p w:rsidR="00FE2C3D" w:rsidRDefault="00FE2C3D">
            <w:pPr>
              <w:ind w:left="-92" w:firstLine="92"/>
              <w:rPr>
                <w:rFonts w:cs="Arial"/>
              </w:rPr>
            </w:pPr>
          </w:p>
        </w:tc>
      </w:tr>
    </w:tbl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:rsidR="00FE2C3D" w:rsidRDefault="00FE2C3D" w:rsidP="00FE2C3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2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2912"/>
        <w:gridCol w:w="3516"/>
      </w:tblGrid>
      <w:tr w:rsidR="00FE2C3D" w:rsidTr="00E96A76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E2C3D" w:rsidRPr="00C3056F" w:rsidRDefault="00FE2C3D" w:rsidP="0072501A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MAÎTRE D’OUVRAGE</w:t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E2C3D" w:rsidRPr="00C3056F" w:rsidRDefault="007110FD" w:rsidP="0072501A">
            <w:pPr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110FD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:rsidR="00FE2C3D" w:rsidRPr="00C3056F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FE2C3D" w:rsidTr="00E96A76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E2C3D" w:rsidRPr="00C3056F" w:rsidRDefault="007110FD" w:rsidP="0072501A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>MANDATAIRE</w:t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E2C3D" w:rsidRPr="00C3056F" w:rsidRDefault="007110FD" w:rsidP="0072501A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E2C3D" w:rsidRDefault="007110FD" w:rsidP="0072501A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:rsidR="007110FD" w:rsidRPr="00C3056F" w:rsidRDefault="007110FD" w:rsidP="0072501A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110FD" w:rsidTr="00E96A76">
        <w:trPr>
          <w:trHeight w:val="54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ARCHITECTE</w:t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110FD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:rsidR="007110FD" w:rsidRPr="00C3056F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110FD" w:rsidTr="00E96A76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 STRUCTURE, ECONOMISTE, VRD, BIM MANAGER</w:t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Start w:id="0" w:name="_GoBack"/>
            <w:bookmarkEnd w:id="0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110FD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:rsidR="007110FD" w:rsidRPr="00C3056F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110FD" w:rsidTr="00E96A76">
        <w:trPr>
          <w:trHeight w:val="52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PAYSAGISTE</w:t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110FD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:rsidR="007110FD" w:rsidRPr="00C3056F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110FD" w:rsidTr="00E96A76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BET THERMIQUE, FLUIDES, ACOUSTIQUE</w:t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10FD" w:rsidRPr="00C3056F" w:rsidRDefault="007110FD" w:rsidP="007110FD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110FD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:rsidR="007110FD" w:rsidRPr="00C3056F" w:rsidRDefault="007110FD" w:rsidP="007110FD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</w:tbl>
    <w:p w:rsidR="00835DE0" w:rsidRDefault="00835DE0" w:rsidP="00B051B0">
      <w:pPr>
        <w:pStyle w:val="TM1"/>
      </w:pPr>
    </w:p>
    <w:p w:rsidR="00FE2C3D" w:rsidRDefault="00FE2C3D" w:rsidP="00FE2C3D"/>
    <w:p w:rsidR="0072501A" w:rsidRDefault="0072501A" w:rsidP="0072501A"/>
    <w:p w:rsidR="0072501A" w:rsidRDefault="0072501A" w:rsidP="0072501A">
      <w:pPr>
        <w:jc w:val="right"/>
      </w:pPr>
      <w:r w:rsidRPr="00C3056F">
        <w:rPr>
          <w:highlight w:val="yellow"/>
        </w:rPr>
        <w:t>Phase APD, Juillet 2019</w:t>
      </w:r>
    </w:p>
    <w:p w:rsidR="00FE2C3D" w:rsidRDefault="00C3056F" w:rsidP="00C3056F">
      <w:pPr>
        <w:jc w:val="right"/>
      </w:pPr>
      <w:r w:rsidRPr="00C3056F">
        <w:rPr>
          <w:highlight w:val="yellow"/>
        </w:rPr>
        <w:t>V0</w:t>
      </w:r>
    </w:p>
    <w:p w:rsidR="00FE2C3D" w:rsidRDefault="00FE2C3D" w:rsidP="00FE2C3D"/>
    <w:p w:rsidR="00FE2C3D" w:rsidRPr="00FE2C3D" w:rsidRDefault="00FE2C3D" w:rsidP="00FE2C3D"/>
    <w:p w:rsidR="00835DE0" w:rsidRDefault="00835DE0" w:rsidP="00B051B0">
      <w:pPr>
        <w:pStyle w:val="TM1"/>
      </w:pPr>
    </w:p>
    <w:sectPr w:rsidR="00835DE0" w:rsidSect="00FE2C3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B9A" w:rsidRDefault="00931B9A">
      <w:r>
        <w:separator/>
      </w:r>
    </w:p>
  </w:endnote>
  <w:endnote w:type="continuationSeparator" w:id="0">
    <w:p w:rsidR="00931B9A" w:rsidRDefault="00931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B9A" w:rsidRDefault="00931B9A" w:rsidP="00FE2C3D">
    <w:pPr>
      <w:pStyle w:val="Pieddepage"/>
      <w:tabs>
        <w:tab w:val="clear" w:pos="4536"/>
        <w:tab w:val="center" w:pos="4111"/>
      </w:tabs>
      <w:ind w:left="0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518378A">
          <wp:simplePos x="0" y="0"/>
          <wp:positionH relativeFrom="margin">
            <wp:align>left</wp:align>
          </wp:positionH>
          <wp:positionV relativeFrom="paragraph">
            <wp:posOffset>-90715</wp:posOffset>
          </wp:positionV>
          <wp:extent cx="818866" cy="440298"/>
          <wp:effectExtent l="0" t="0" r="635" b="0"/>
          <wp:wrapNone/>
          <wp:docPr id="2" name="Image 2" descr="C:\Users\DM\Desktop\Document TYPE\logo BET - PDG\Aba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Desktop\Document TYPE\logo BET - PDG\Aba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866" cy="440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81F17">
      <w:rPr>
        <w:sz w:val="16"/>
        <w:szCs w:val="16"/>
      </w:rPr>
      <w:tab/>
    </w:r>
    <w:r w:rsidRPr="00481F17">
      <w:rPr>
        <w:sz w:val="16"/>
        <w:szCs w:val="16"/>
      </w:rPr>
      <w:tab/>
    </w:r>
    <w:r>
      <w:rPr>
        <w:sz w:val="16"/>
        <w:szCs w:val="16"/>
      </w:rPr>
      <w:t>LOT 01 – TERRASSEMENT – VRD - PHASE APD - Juillet 2019</w:t>
    </w:r>
  </w:p>
  <w:p w:rsidR="00931B9A" w:rsidRPr="00481F17" w:rsidRDefault="00931B9A" w:rsidP="00FE2C3D">
    <w:pPr>
      <w:pStyle w:val="Pieddepage"/>
      <w:ind w:left="0"/>
      <w:jc w:val="right"/>
      <w:rPr>
        <w:sz w:val="16"/>
        <w:szCs w:val="16"/>
      </w:rPr>
    </w:pPr>
    <w:r w:rsidRPr="00481F17">
      <w:rPr>
        <w:sz w:val="16"/>
        <w:szCs w:val="16"/>
      </w:rPr>
      <w:t xml:space="preserve">Page </w:t>
    </w:r>
    <w:r w:rsidRPr="00481F17">
      <w:rPr>
        <w:rStyle w:val="Numrodepage"/>
        <w:sz w:val="16"/>
        <w:szCs w:val="16"/>
      </w:rPr>
      <w:fldChar w:fldCharType="begin"/>
    </w:r>
    <w:r w:rsidRPr="00481F17">
      <w:rPr>
        <w:rStyle w:val="Numrodepage"/>
        <w:sz w:val="16"/>
        <w:szCs w:val="16"/>
      </w:rPr>
      <w:instrText xml:space="preserve"> PAGE </w:instrText>
    </w:r>
    <w:r w:rsidRPr="00481F17">
      <w:rPr>
        <w:rStyle w:val="Numrodepage"/>
        <w:sz w:val="16"/>
        <w:szCs w:val="16"/>
      </w:rPr>
      <w:fldChar w:fldCharType="separate"/>
    </w:r>
    <w:r>
      <w:rPr>
        <w:rStyle w:val="Numrodepage"/>
        <w:noProof/>
        <w:sz w:val="16"/>
        <w:szCs w:val="16"/>
      </w:rPr>
      <w:t>1</w:t>
    </w:r>
    <w:r w:rsidRPr="00481F17">
      <w:rPr>
        <w:rStyle w:val="Numrodepage"/>
        <w:sz w:val="16"/>
        <w:szCs w:val="16"/>
      </w:rPr>
      <w:fldChar w:fldCharType="end"/>
    </w:r>
    <w:r w:rsidRPr="00481F17">
      <w:rPr>
        <w:rStyle w:val="Numrodepage"/>
        <w:sz w:val="16"/>
        <w:szCs w:val="16"/>
      </w:rPr>
      <w:t>/</w:t>
    </w:r>
    <w:r w:rsidRPr="00481F17">
      <w:rPr>
        <w:rStyle w:val="Numrodepage"/>
        <w:sz w:val="16"/>
        <w:szCs w:val="16"/>
      </w:rPr>
      <w:fldChar w:fldCharType="begin"/>
    </w:r>
    <w:r w:rsidRPr="00481F17">
      <w:rPr>
        <w:rStyle w:val="Numrodepage"/>
        <w:sz w:val="16"/>
        <w:szCs w:val="16"/>
      </w:rPr>
      <w:instrText xml:space="preserve"> NUMPAGES </w:instrText>
    </w:r>
    <w:r w:rsidRPr="00481F17">
      <w:rPr>
        <w:rStyle w:val="Numrodepage"/>
        <w:sz w:val="16"/>
        <w:szCs w:val="16"/>
      </w:rPr>
      <w:fldChar w:fldCharType="separate"/>
    </w:r>
    <w:r>
      <w:rPr>
        <w:rStyle w:val="Numrodepage"/>
        <w:noProof/>
        <w:sz w:val="16"/>
        <w:szCs w:val="16"/>
      </w:rPr>
      <w:t>4</w:t>
    </w:r>
    <w:r w:rsidRPr="00481F17">
      <w:rPr>
        <w:rStyle w:val="Numrodepage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B9A" w:rsidRDefault="00931B9A" w:rsidP="0072501A">
    <w:pPr>
      <w:pStyle w:val="Pieddepage"/>
      <w:ind w:left="0"/>
      <w:jc w:val="center"/>
      <w:rPr>
        <w:rFonts w:cs="Arial"/>
        <w:sz w:val="14"/>
        <w:szCs w:val="14"/>
      </w:rPr>
    </w:pPr>
  </w:p>
  <w:p w:rsidR="00931B9A" w:rsidRDefault="00931B9A" w:rsidP="0072501A">
    <w:pPr>
      <w:pBdr>
        <w:top w:val="single" w:sz="4" w:space="1" w:color="1F497D"/>
      </w:pBdr>
      <w:tabs>
        <w:tab w:val="center" w:pos="4536"/>
        <w:tab w:val="right" w:pos="9072"/>
      </w:tabs>
      <w:ind w:left="0"/>
      <w:jc w:val="center"/>
      <w:rPr>
        <w:rFonts w:cs="Arial"/>
        <w:sz w:val="14"/>
        <w:szCs w:val="18"/>
      </w:rPr>
    </w:pPr>
  </w:p>
  <w:p w:rsidR="00931B9A" w:rsidRPr="001C4C8A" w:rsidRDefault="00931B9A" w:rsidP="0072501A">
    <w:pPr>
      <w:pStyle w:val="Pieddepage"/>
      <w:ind w:left="0"/>
      <w:jc w:val="center"/>
    </w:pPr>
    <w:r>
      <w:t>34 Boulevard Joliot Curie – 44200 NANTES</w:t>
    </w:r>
  </w:p>
  <w:p w:rsidR="00931B9A" w:rsidRPr="001C4C8A" w:rsidRDefault="00931B9A" w:rsidP="0072501A">
    <w:pPr>
      <w:pStyle w:val="Pieddepage"/>
      <w:ind w:left="0"/>
      <w:jc w:val="center"/>
    </w:pPr>
    <w:r w:rsidRPr="001C4C8A">
      <w:t>Tel : 02 40 26 06 11 –</w:t>
    </w:r>
    <w:r>
      <w:t xml:space="preserve"> </w:t>
    </w:r>
    <w:r w:rsidRPr="001C4C8A">
      <w:t>Mail : contact@abak-ingenierie.com</w:t>
    </w:r>
  </w:p>
  <w:p w:rsidR="00931B9A" w:rsidRPr="001C4C8A" w:rsidRDefault="00931B9A" w:rsidP="0072501A">
    <w:pPr>
      <w:pStyle w:val="Pieddepage"/>
      <w:ind w:left="0"/>
      <w:jc w:val="center"/>
    </w:pPr>
    <w:r w:rsidRPr="001C4C8A">
      <w:t xml:space="preserve">SARL au capital de 10 000€ </w:t>
    </w:r>
    <w:r>
      <w:t xml:space="preserve">- </w:t>
    </w:r>
    <w:r w:rsidRPr="001C4C8A">
      <w:t>RCS Nantes 528 215</w:t>
    </w:r>
    <w:r>
      <w:t> </w:t>
    </w:r>
    <w:r w:rsidRPr="001C4C8A">
      <w:t>270</w:t>
    </w:r>
    <w:r>
      <w:t xml:space="preserve"> – APE 7112B – FR 84528215270</w:t>
    </w:r>
  </w:p>
  <w:p w:rsidR="00931B9A" w:rsidRDefault="00931B9A" w:rsidP="0072501A">
    <w:pPr>
      <w:pStyle w:val="Pieddepage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B9A" w:rsidRDefault="00931B9A">
      <w:r>
        <w:separator/>
      </w:r>
    </w:p>
  </w:footnote>
  <w:footnote w:type="continuationSeparator" w:id="0">
    <w:p w:rsidR="00931B9A" w:rsidRDefault="00931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B9A" w:rsidRDefault="00931B9A" w:rsidP="00FE2C3D">
    <w:pPr>
      <w:pStyle w:val="En-tte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B9A" w:rsidRDefault="00931B9A" w:rsidP="00FE2C3D">
    <w:pPr>
      <w:pStyle w:val="En-tte"/>
      <w:ind w:left="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18378A">
          <wp:simplePos x="0" y="0"/>
          <wp:positionH relativeFrom="margin">
            <wp:posOffset>-122830</wp:posOffset>
          </wp:positionH>
          <wp:positionV relativeFrom="paragraph">
            <wp:posOffset>-162882</wp:posOffset>
          </wp:positionV>
          <wp:extent cx="1787857" cy="961317"/>
          <wp:effectExtent l="0" t="0" r="3175" b="0"/>
          <wp:wrapNone/>
          <wp:docPr id="1" name="Image 1" descr="C:\Users\DM\Desktop\Document TYPE\logo BET - PDG\Aba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Desktop\Document TYPE\logo BET - PDG\Aba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857" cy="961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F92D8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2EEB5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C8ADA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29A86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3463D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D65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98F2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D8CB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90D3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94C8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545B7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9BC3AAC"/>
    <w:multiLevelType w:val="hybridMultilevel"/>
    <w:tmpl w:val="151C1AB6"/>
    <w:lvl w:ilvl="0" w:tplc="17E06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401351"/>
    <w:multiLevelType w:val="hybridMultilevel"/>
    <w:tmpl w:val="0820EC6A"/>
    <w:lvl w:ilvl="0" w:tplc="26C0052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479"/>
    <w:rsid w:val="000078A3"/>
    <w:rsid w:val="0009025D"/>
    <w:rsid w:val="00097EC9"/>
    <w:rsid w:val="00210479"/>
    <w:rsid w:val="00264DE6"/>
    <w:rsid w:val="003B294F"/>
    <w:rsid w:val="0042348C"/>
    <w:rsid w:val="00481F17"/>
    <w:rsid w:val="005926C8"/>
    <w:rsid w:val="006B11E8"/>
    <w:rsid w:val="007110FD"/>
    <w:rsid w:val="0072501A"/>
    <w:rsid w:val="00753CEC"/>
    <w:rsid w:val="007B1CF9"/>
    <w:rsid w:val="00835DE0"/>
    <w:rsid w:val="008D2FAB"/>
    <w:rsid w:val="00931B9A"/>
    <w:rsid w:val="00993714"/>
    <w:rsid w:val="00A94A0F"/>
    <w:rsid w:val="00B051B0"/>
    <w:rsid w:val="00B05CC7"/>
    <w:rsid w:val="00B31536"/>
    <w:rsid w:val="00C3056F"/>
    <w:rsid w:val="00CA4096"/>
    <w:rsid w:val="00CC2CA9"/>
    <w:rsid w:val="00DF326D"/>
    <w:rsid w:val="00DF3B32"/>
    <w:rsid w:val="00E96A76"/>
    <w:rsid w:val="00F45073"/>
    <w:rsid w:val="00FE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0491A65"/>
  <w15:chartTrackingRefBased/>
  <w15:docId w15:val="{36BB1922-D9ED-490C-A0BA-90556B53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11E8"/>
    <w:pPr>
      <w:ind w:left="708"/>
    </w:pPr>
    <w:rPr>
      <w:rFonts w:ascii="Arial" w:hAnsi="Arial"/>
      <w:sz w:val="18"/>
      <w:szCs w:val="24"/>
    </w:rPr>
  </w:style>
  <w:style w:type="paragraph" w:styleId="Titre1">
    <w:name w:val="heading 1"/>
    <w:basedOn w:val="Normal"/>
    <w:next w:val="Normal"/>
    <w:qFormat/>
    <w:rsid w:val="006B11E8"/>
    <w:pPr>
      <w:keepNext/>
      <w:spacing w:before="240" w:after="60"/>
      <w:ind w:left="0"/>
      <w:outlineLvl w:val="0"/>
    </w:pPr>
    <w:rPr>
      <w:rFonts w:cs="Arial"/>
      <w:b/>
      <w:bCs/>
      <w:kern w:val="32"/>
      <w:sz w:val="28"/>
      <w:szCs w:val="32"/>
    </w:rPr>
  </w:style>
  <w:style w:type="paragraph" w:styleId="Titre2">
    <w:name w:val="heading 2"/>
    <w:basedOn w:val="Normal"/>
    <w:next w:val="Normal"/>
    <w:qFormat/>
    <w:rsid w:val="00993714"/>
    <w:pPr>
      <w:keepNext/>
      <w:spacing w:before="240" w:after="60"/>
      <w:ind w:left="0"/>
      <w:outlineLvl w:val="1"/>
    </w:pPr>
    <w:rPr>
      <w:rFonts w:cs="Arial"/>
      <w:b/>
      <w:bCs/>
      <w:iCs/>
      <w:sz w:val="24"/>
      <w:szCs w:val="28"/>
    </w:rPr>
  </w:style>
  <w:style w:type="paragraph" w:styleId="Titre3">
    <w:name w:val="heading 3"/>
    <w:basedOn w:val="Normal"/>
    <w:next w:val="Normal"/>
    <w:qFormat/>
    <w:rsid w:val="006B11E8"/>
    <w:pPr>
      <w:keepNext/>
      <w:spacing w:before="240" w:after="60"/>
      <w:ind w:left="0"/>
      <w:outlineLvl w:val="2"/>
    </w:pPr>
    <w:rPr>
      <w:rFonts w:cs="Arial"/>
      <w:b/>
      <w:bCs/>
      <w:sz w:val="22"/>
      <w:szCs w:val="26"/>
    </w:rPr>
  </w:style>
  <w:style w:type="paragraph" w:styleId="Titre4">
    <w:name w:val="heading 4"/>
    <w:basedOn w:val="Normal"/>
    <w:next w:val="Normal"/>
    <w:qFormat/>
    <w:rsid w:val="006B11E8"/>
    <w:pPr>
      <w:keepNext/>
      <w:spacing w:before="240" w:after="60"/>
      <w:ind w:left="0"/>
      <w:outlineLvl w:val="3"/>
    </w:pPr>
    <w:rPr>
      <w:b/>
      <w:bCs/>
      <w:sz w:val="22"/>
      <w:szCs w:val="28"/>
    </w:rPr>
  </w:style>
  <w:style w:type="paragraph" w:styleId="Titre5">
    <w:name w:val="heading 5"/>
    <w:basedOn w:val="Normal"/>
    <w:next w:val="Normal"/>
    <w:qFormat/>
    <w:rsid w:val="006B11E8"/>
    <w:pPr>
      <w:spacing w:before="240" w:after="60"/>
      <w:ind w:left="0"/>
      <w:outlineLvl w:val="4"/>
    </w:pPr>
    <w:rPr>
      <w:b/>
      <w:bCs/>
      <w:iCs/>
      <w:sz w:val="22"/>
      <w:szCs w:val="26"/>
    </w:rPr>
  </w:style>
  <w:style w:type="paragraph" w:styleId="Titre6">
    <w:name w:val="heading 6"/>
    <w:basedOn w:val="Normal"/>
    <w:next w:val="Normal"/>
    <w:qFormat/>
    <w:rsid w:val="006B11E8"/>
    <w:pPr>
      <w:spacing w:before="240" w:after="60"/>
      <w:ind w:left="0"/>
      <w:outlineLvl w:val="5"/>
    </w:pPr>
    <w:rPr>
      <w:b/>
      <w:bCs/>
      <w:sz w:val="20"/>
      <w:szCs w:val="22"/>
    </w:rPr>
  </w:style>
  <w:style w:type="paragraph" w:styleId="Titre7">
    <w:name w:val="heading 7"/>
    <w:basedOn w:val="Normal"/>
    <w:next w:val="Normal"/>
    <w:qFormat/>
    <w:rsid w:val="006B11E8"/>
    <w:pPr>
      <w:spacing w:before="240" w:after="60"/>
      <w:ind w:left="0"/>
      <w:outlineLvl w:val="6"/>
    </w:pPr>
    <w:rPr>
      <w:b/>
    </w:rPr>
  </w:style>
  <w:style w:type="paragraph" w:styleId="Titre8">
    <w:name w:val="heading 8"/>
    <w:basedOn w:val="Normal"/>
    <w:next w:val="Normal"/>
    <w:qFormat/>
    <w:rsid w:val="006B11E8"/>
    <w:pPr>
      <w:spacing w:before="240" w:after="60"/>
      <w:ind w:left="0"/>
      <w:outlineLvl w:val="7"/>
    </w:pPr>
    <w:rPr>
      <w:b/>
      <w:iCs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481F1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481F1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481F17"/>
  </w:style>
  <w:style w:type="character" w:styleId="Lienhypertexte">
    <w:name w:val="Hyperlink"/>
    <w:basedOn w:val="Policepardfaut"/>
    <w:uiPriority w:val="99"/>
    <w:rsid w:val="00DF3B32"/>
    <w:rPr>
      <w:color w:val="0000FF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835DE0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sz w:val="32"/>
    </w:rPr>
  </w:style>
  <w:style w:type="paragraph" w:styleId="TM1">
    <w:name w:val="toc 1"/>
    <w:basedOn w:val="Normal"/>
    <w:next w:val="Normal"/>
    <w:autoRedefine/>
    <w:uiPriority w:val="39"/>
    <w:rsid w:val="00B051B0"/>
    <w:pPr>
      <w:tabs>
        <w:tab w:val="right" w:leader="dot" w:pos="9062"/>
      </w:tabs>
      <w:ind w:left="0"/>
      <w:jc w:val="center"/>
    </w:pPr>
    <w:rPr>
      <w:b/>
      <w:bCs/>
      <w:noProof/>
      <w:sz w:val="24"/>
    </w:rPr>
  </w:style>
  <w:style w:type="paragraph" w:styleId="TM2">
    <w:name w:val="toc 2"/>
    <w:basedOn w:val="Normal"/>
    <w:next w:val="Normal"/>
    <w:autoRedefine/>
    <w:uiPriority w:val="39"/>
    <w:rsid w:val="00835DE0"/>
    <w:pPr>
      <w:ind w:left="180"/>
    </w:pPr>
  </w:style>
  <w:style w:type="paragraph" w:styleId="TM3">
    <w:name w:val="toc 3"/>
    <w:basedOn w:val="Normal"/>
    <w:next w:val="Normal"/>
    <w:autoRedefine/>
    <w:uiPriority w:val="39"/>
    <w:rsid w:val="00835DE0"/>
    <w:pPr>
      <w:ind w:left="360"/>
    </w:pPr>
  </w:style>
  <w:style w:type="paragraph" w:customStyle="1" w:styleId="Normalgrasmajuscule">
    <w:name w:val="Normal gras majuscule"/>
    <w:basedOn w:val="Normal"/>
    <w:rsid w:val="00FE2C3D"/>
    <w:pPr>
      <w:ind w:left="0"/>
      <w:jc w:val="both"/>
    </w:pPr>
    <w:rPr>
      <w:rFonts w:ascii="Century Gothic" w:hAnsi="Century Gothic" w:cs="Tahoma"/>
      <w:b/>
      <w:caps/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931B9A"/>
    <w:rPr>
      <w:rFonts w:ascii="Arial" w:hAnsi="Arial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02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OC\DeviSOC%20v5.37\Std\Office\Export%20word%20-%20CCTP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9CAF6-78F3-4A93-A9C2-404FF7996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word - CCTP</Template>
  <TotalTime>4</TotalTime>
  <Pages>1</Pages>
  <Words>88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</dc:creator>
  <cp:keywords/>
  <dc:description/>
  <cp:lastModifiedBy>Delphine MUSSET</cp:lastModifiedBy>
  <cp:revision>4</cp:revision>
  <dcterms:created xsi:type="dcterms:W3CDTF">2019-07-29T13:25:00Z</dcterms:created>
  <dcterms:modified xsi:type="dcterms:W3CDTF">2019-07-29T13:29:00Z</dcterms:modified>
</cp:coreProperties>
</file>