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8B1B5" w14:textId="77777777" w:rsidR="0055639D" w:rsidRDefault="0055639D" w:rsidP="0055639D">
      <w:pPr>
        <w:pStyle w:val="Normalgrasmajuscule"/>
        <w:tabs>
          <w:tab w:val="left" w:pos="96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0D62627" w14:textId="77777777" w:rsidR="0055639D" w:rsidRDefault="0055639D" w:rsidP="0055639D">
      <w:pPr>
        <w:pStyle w:val="Normalgrasmajuscule"/>
        <w:tabs>
          <w:tab w:val="left" w:pos="964"/>
        </w:tabs>
        <w:rPr>
          <w:rFonts w:ascii="Arial" w:hAnsi="Arial" w:cs="Arial"/>
        </w:rPr>
      </w:pPr>
    </w:p>
    <w:p w14:paraId="52825EE3" w14:textId="77777777" w:rsidR="0055639D" w:rsidRDefault="0055639D" w:rsidP="0055639D">
      <w:pPr>
        <w:pStyle w:val="Normalgrasmajuscule"/>
        <w:tabs>
          <w:tab w:val="left" w:pos="964"/>
        </w:tabs>
        <w:rPr>
          <w:rFonts w:ascii="Arial" w:hAnsi="Arial" w:cs="Arial"/>
        </w:rPr>
      </w:pPr>
    </w:p>
    <w:tbl>
      <w:tblPr>
        <w:tblW w:w="9282" w:type="dxa"/>
        <w:tblInd w:w="-21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22"/>
        <w:gridCol w:w="160"/>
      </w:tblGrid>
      <w:tr w:rsidR="0055639D" w14:paraId="7903BBAC" w14:textId="77777777" w:rsidTr="005A5FCF">
        <w:trPr>
          <w:trHeight w:val="455"/>
        </w:trPr>
        <w:tc>
          <w:tcPr>
            <w:tcW w:w="91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6E7F178F" w14:textId="77777777" w:rsidR="0055639D" w:rsidRDefault="0055639D" w:rsidP="005A5FCF">
            <w:pPr>
              <w:jc w:val="center"/>
              <w:rPr>
                <w:rFonts w:cs="Arial"/>
                <w:b/>
                <w:sz w:val="32"/>
                <w:szCs w:val="32"/>
              </w:rPr>
            </w:pPr>
          </w:p>
          <w:p w14:paraId="1CB7B4C6" w14:textId="77777777" w:rsidR="0055639D" w:rsidRDefault="0055639D" w:rsidP="005A5FCF">
            <w:pPr>
              <w:jc w:val="center"/>
              <w:rPr>
                <w:rFonts w:cs="Arial"/>
                <w:b/>
                <w:sz w:val="32"/>
                <w:szCs w:val="32"/>
                <w:highlight w:val="yellow"/>
              </w:rPr>
            </w:pPr>
            <w:bookmarkStart w:id="0" w:name="OPERATION"/>
            <w:r>
              <w:rPr>
                <w:rFonts w:cs="Arial"/>
                <w:b/>
                <w:sz w:val="32"/>
                <w:szCs w:val="32"/>
                <w:highlight w:val="yellow"/>
              </w:rPr>
              <w:t>CONSTRUCTION DE XX LOGEMENTS</w:t>
            </w:r>
          </w:p>
          <w:p w14:paraId="4E9ED217" w14:textId="77777777" w:rsidR="0055639D" w:rsidRDefault="0055639D" w:rsidP="005A5FCF">
            <w:pPr>
              <w:jc w:val="center"/>
              <w:rPr>
                <w:rFonts w:cs="Arial"/>
                <w:b/>
                <w:sz w:val="32"/>
                <w:szCs w:val="32"/>
                <w:highlight w:val="yellow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t>ADRESSE</w:t>
            </w:r>
          </w:p>
          <w:p w14:paraId="3DEEA51B" w14:textId="77777777" w:rsidR="0055639D" w:rsidRDefault="0055639D" w:rsidP="005A5FCF">
            <w:pPr>
              <w:jc w:val="center"/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t>CODE POSTAL - VILLE</w:t>
            </w:r>
            <w:bookmarkEnd w:id="0"/>
          </w:p>
          <w:p w14:paraId="0740D41B" w14:textId="77777777" w:rsidR="0055639D" w:rsidRPr="00CD089B" w:rsidRDefault="0055639D" w:rsidP="005A5FCF">
            <w:pPr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1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D15B45F" w14:textId="77777777" w:rsidR="0055639D" w:rsidRDefault="0055639D" w:rsidP="005A5FCF">
            <w:pPr>
              <w:ind w:left="-92" w:firstLine="92"/>
              <w:jc w:val="center"/>
              <w:rPr>
                <w:rFonts w:cs="Arial"/>
              </w:rPr>
            </w:pPr>
          </w:p>
          <w:p w14:paraId="24B592EE" w14:textId="77777777" w:rsidR="0055639D" w:rsidRDefault="0055639D" w:rsidP="005A5FCF">
            <w:pPr>
              <w:ind w:left="-92" w:firstLine="92"/>
              <w:jc w:val="center"/>
              <w:rPr>
                <w:rFonts w:cs="Arial"/>
              </w:rPr>
            </w:pPr>
          </w:p>
          <w:p w14:paraId="64D275F2" w14:textId="77777777" w:rsidR="0055639D" w:rsidRDefault="0055639D" w:rsidP="005A5FCF">
            <w:pPr>
              <w:ind w:left="-92" w:firstLine="92"/>
              <w:jc w:val="center"/>
              <w:rPr>
                <w:rFonts w:cs="Arial"/>
              </w:rPr>
            </w:pPr>
          </w:p>
        </w:tc>
      </w:tr>
    </w:tbl>
    <w:p w14:paraId="1F43B1DE" w14:textId="77777777" w:rsidR="0055639D" w:rsidRDefault="0055639D" w:rsidP="0055639D">
      <w:pPr>
        <w:pStyle w:val="Normalgrasmajuscule"/>
        <w:tabs>
          <w:tab w:val="left" w:pos="964"/>
        </w:tabs>
        <w:jc w:val="center"/>
        <w:rPr>
          <w:rFonts w:ascii="Arial" w:hAnsi="Arial" w:cs="Arial"/>
        </w:rPr>
      </w:pPr>
    </w:p>
    <w:p w14:paraId="030B5936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656A0BA3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304D4DB3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421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6"/>
        <w:gridCol w:w="165"/>
      </w:tblGrid>
      <w:tr w:rsidR="0055639D" w14:paraId="16770BA6" w14:textId="77777777" w:rsidTr="005A5FCF">
        <w:trPr>
          <w:trHeight w:val="433"/>
        </w:trPr>
        <w:tc>
          <w:tcPr>
            <w:tcW w:w="925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  <w:hideMark/>
          </w:tcPr>
          <w:p w14:paraId="20AAA292" w14:textId="77777777" w:rsidR="0055639D" w:rsidRDefault="0055639D" w:rsidP="005A5FCF">
            <w:pPr>
              <w:jc w:val="center"/>
              <w:rPr>
                <w:rFonts w:cs="Arial"/>
                <w:b/>
                <w:sz w:val="32"/>
              </w:rPr>
            </w:pPr>
            <w:r>
              <w:rPr>
                <w:rFonts w:cs="Arial"/>
                <w:b/>
                <w:sz w:val="32"/>
              </w:rPr>
              <w:t>CAHIER DES CLAUSES TECHNIQUES PARTICULIERES</w:t>
            </w:r>
          </w:p>
          <w:p w14:paraId="4D2B8D03" w14:textId="77777777" w:rsidR="0055639D" w:rsidRDefault="0055639D" w:rsidP="005A5FCF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b/>
                <w:sz w:val="32"/>
              </w:rPr>
              <w:t>(CCTP)</w:t>
            </w:r>
          </w:p>
        </w:tc>
        <w:tc>
          <w:tcPr>
            <w:tcW w:w="16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14:paraId="1ACD7AFE" w14:textId="77777777" w:rsidR="0055639D" w:rsidRDefault="0055639D" w:rsidP="005A5FCF">
            <w:pPr>
              <w:ind w:left="-92" w:firstLine="92"/>
              <w:rPr>
                <w:rFonts w:cs="Arial"/>
              </w:rPr>
            </w:pPr>
          </w:p>
          <w:p w14:paraId="57F42003" w14:textId="77777777" w:rsidR="0055639D" w:rsidRDefault="0055639D" w:rsidP="005A5FCF">
            <w:pPr>
              <w:ind w:left="-92" w:firstLine="92"/>
              <w:rPr>
                <w:rFonts w:cs="Arial"/>
              </w:rPr>
            </w:pPr>
          </w:p>
          <w:p w14:paraId="4B7D06B4" w14:textId="77777777" w:rsidR="0055639D" w:rsidRDefault="0055639D" w:rsidP="005A5FCF">
            <w:pPr>
              <w:ind w:left="-92" w:firstLine="92"/>
              <w:rPr>
                <w:rFonts w:cs="Arial"/>
              </w:rPr>
            </w:pPr>
          </w:p>
        </w:tc>
      </w:tr>
    </w:tbl>
    <w:p w14:paraId="70069420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476D9200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479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6"/>
        <w:gridCol w:w="223"/>
      </w:tblGrid>
      <w:tr w:rsidR="0055639D" w14:paraId="44E0186E" w14:textId="77777777" w:rsidTr="005A5FCF">
        <w:trPr>
          <w:trHeight w:val="480"/>
        </w:trPr>
        <w:tc>
          <w:tcPr>
            <w:tcW w:w="925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  <w:hideMark/>
          </w:tcPr>
          <w:p w14:paraId="5186E5F0" w14:textId="77777777" w:rsidR="0055639D" w:rsidRPr="007110FD" w:rsidRDefault="0055639D" w:rsidP="005A5FCF">
            <w:pPr>
              <w:jc w:val="center"/>
              <w:rPr>
                <w:rFonts w:cs="Arial"/>
                <w:b/>
                <w:sz w:val="32"/>
                <w:highlight w:val="yellow"/>
              </w:rPr>
            </w:pPr>
            <w:bookmarkStart w:id="1" w:name="LOT1"/>
            <w:r w:rsidRPr="007110FD">
              <w:rPr>
                <w:rFonts w:cs="Arial"/>
                <w:b/>
                <w:sz w:val="32"/>
                <w:highlight w:val="yellow"/>
              </w:rPr>
              <w:t xml:space="preserve">LOT N°XX </w:t>
            </w:r>
          </w:p>
          <w:p w14:paraId="3F2FFD28" w14:textId="77777777" w:rsidR="0055639D" w:rsidRDefault="0055639D" w:rsidP="005A5FCF">
            <w:pPr>
              <w:jc w:val="center"/>
              <w:rPr>
                <w:rFonts w:cs="Arial"/>
                <w:sz w:val="22"/>
              </w:rPr>
            </w:pPr>
            <w:r w:rsidRPr="007110FD">
              <w:rPr>
                <w:rFonts w:cs="Arial"/>
                <w:b/>
                <w:sz w:val="32"/>
                <w:highlight w:val="yellow"/>
              </w:rPr>
              <w:t>NOM DU LOT</w:t>
            </w:r>
            <w:bookmarkEnd w:id="1"/>
          </w:p>
        </w:tc>
        <w:tc>
          <w:tcPr>
            <w:tcW w:w="223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14:paraId="2F0FC09F" w14:textId="77777777" w:rsidR="0055639D" w:rsidRDefault="0055639D" w:rsidP="005A5FCF">
            <w:pPr>
              <w:ind w:left="-92" w:firstLine="92"/>
              <w:rPr>
                <w:rFonts w:cs="Arial"/>
              </w:rPr>
            </w:pPr>
          </w:p>
          <w:p w14:paraId="0A5D6C7B" w14:textId="77777777" w:rsidR="0055639D" w:rsidRDefault="0055639D" w:rsidP="005A5FCF">
            <w:pPr>
              <w:ind w:left="-92" w:firstLine="92"/>
              <w:rPr>
                <w:rFonts w:cs="Arial"/>
              </w:rPr>
            </w:pPr>
          </w:p>
          <w:p w14:paraId="3D17608F" w14:textId="77777777" w:rsidR="0055639D" w:rsidRDefault="0055639D" w:rsidP="005A5FCF">
            <w:pPr>
              <w:ind w:left="-92" w:firstLine="92"/>
              <w:rPr>
                <w:rFonts w:cs="Arial"/>
              </w:rPr>
            </w:pPr>
          </w:p>
        </w:tc>
      </w:tr>
    </w:tbl>
    <w:p w14:paraId="6415FC91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3A8720E4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6D0598FA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23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5"/>
        <w:gridCol w:w="2912"/>
        <w:gridCol w:w="3516"/>
      </w:tblGrid>
      <w:tr w:rsidR="0055639D" w14:paraId="3004D651" w14:textId="77777777" w:rsidTr="005A5FCF">
        <w:trPr>
          <w:trHeight w:val="649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CA99F9" w14:textId="77777777" w:rsidR="0055639D" w:rsidRPr="00C3056F" w:rsidRDefault="0055639D" w:rsidP="005A5FCF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2" w:name="ENTR1_ROLE"/>
            <w:bookmarkStart w:id="3" w:name="_GoBack"/>
            <w:bookmarkEnd w:id="3"/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MAÎTRE D’OUVRAGE</w:t>
            </w:r>
            <w:bookmarkEnd w:id="2"/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818F58" w14:textId="77777777" w:rsidR="0055639D" w:rsidRPr="00C3056F" w:rsidRDefault="0055639D" w:rsidP="005A5FCF">
            <w:pPr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4" w:name="ENTR1_NOM"/>
            <w:r>
              <w:rPr>
                <w:rFonts w:cs="Arial"/>
                <w:b/>
                <w:sz w:val="20"/>
                <w:szCs w:val="20"/>
                <w:highlight w:val="yellow"/>
              </w:rPr>
              <w:t>Nom du MOA</w:t>
            </w:r>
            <w:bookmarkEnd w:id="4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64EB0D" w14:textId="77777777" w:rsidR="0055639D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bookmarkStart w:id="5" w:name="ENTR1_ADRESSE"/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2C9A2186" w14:textId="77777777" w:rsidR="0055639D" w:rsidRPr="00C3056F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  <w:bookmarkEnd w:id="5"/>
          </w:p>
        </w:tc>
      </w:tr>
      <w:tr w:rsidR="0055639D" w14:paraId="3F39B49C" w14:textId="77777777" w:rsidTr="005A5FCF">
        <w:trPr>
          <w:trHeight w:val="649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9EA396" w14:textId="77777777" w:rsidR="0055639D" w:rsidRPr="00C3056F" w:rsidRDefault="0055639D" w:rsidP="005A5FCF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6" w:name="ENTR2_ROLE"/>
            <w:r>
              <w:rPr>
                <w:rFonts w:cs="Arial"/>
                <w:b/>
                <w:sz w:val="20"/>
                <w:szCs w:val="20"/>
                <w:highlight w:val="yellow"/>
              </w:rPr>
              <w:t>MANDATAIRE</w:t>
            </w:r>
            <w:bookmarkEnd w:id="6"/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F69A3F" w14:textId="77777777" w:rsidR="0055639D" w:rsidRPr="00C3056F" w:rsidRDefault="0055639D" w:rsidP="005A5FCF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7" w:name="ENTR2_NOM"/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  <w:bookmarkEnd w:id="7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8813D0" w14:textId="77777777" w:rsidR="0055639D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bookmarkStart w:id="8" w:name="ENTR2_ADRESSE"/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266D03DB" w14:textId="77777777" w:rsidR="0055639D" w:rsidRPr="00C3056F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  <w:bookmarkEnd w:id="8"/>
          </w:p>
        </w:tc>
      </w:tr>
      <w:tr w:rsidR="0055639D" w14:paraId="4E6BBEA6" w14:textId="77777777" w:rsidTr="005A5FCF">
        <w:trPr>
          <w:trHeight w:val="545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D2AC86" w14:textId="77777777" w:rsidR="0055639D" w:rsidRPr="00C3056F" w:rsidRDefault="0055639D" w:rsidP="005A5FCF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9" w:name="ENTR3_ROLE"/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ARCHITECTE</w:t>
            </w:r>
            <w:bookmarkEnd w:id="9"/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316113" w14:textId="77777777" w:rsidR="0055639D" w:rsidRPr="00C3056F" w:rsidRDefault="0055639D" w:rsidP="005A5FCF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10" w:name="ENTR3_NOM"/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  <w:bookmarkEnd w:id="10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661248" w14:textId="77777777" w:rsidR="0055639D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bookmarkStart w:id="11" w:name="ENTR3_ADRESSE"/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47D84213" w14:textId="77777777" w:rsidR="0055639D" w:rsidRPr="00C3056F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  <w:bookmarkEnd w:id="11"/>
          </w:p>
        </w:tc>
      </w:tr>
      <w:tr w:rsidR="0055639D" w14:paraId="4885BF6A" w14:textId="77777777" w:rsidTr="005A5FCF">
        <w:trPr>
          <w:trHeight w:val="728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7DC7CA" w14:textId="77777777" w:rsidR="0055639D" w:rsidRPr="00C3056F" w:rsidRDefault="0055639D" w:rsidP="005A5FCF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bookmarkStart w:id="12" w:name="ENTR4_ROLE"/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BE STRUCTURE, ECONOMISTE, VRD, BIM MANAGER</w:t>
            </w:r>
            <w:bookmarkEnd w:id="12"/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664FEB" w14:textId="77777777" w:rsidR="0055639D" w:rsidRPr="00C3056F" w:rsidRDefault="0055639D" w:rsidP="005A5FCF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13" w:name="ENTR4_NOM"/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  <w:bookmarkEnd w:id="13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14EBC5" w14:textId="77777777" w:rsidR="0055639D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bookmarkStart w:id="14" w:name="ENTR4_ADRESSE"/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6FA5D914" w14:textId="77777777" w:rsidR="0055639D" w:rsidRPr="00C3056F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  <w:bookmarkEnd w:id="14"/>
          </w:p>
        </w:tc>
      </w:tr>
      <w:tr w:rsidR="0055639D" w14:paraId="3FDC0620" w14:textId="77777777" w:rsidTr="005A5FCF">
        <w:trPr>
          <w:trHeight w:val="525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0D15C1" w14:textId="77777777" w:rsidR="0055639D" w:rsidRPr="00C3056F" w:rsidRDefault="0055639D" w:rsidP="005A5FCF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bookmarkStart w:id="15" w:name="ENTR5_ROLE"/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PAYSAGISTE</w:t>
            </w:r>
            <w:bookmarkEnd w:id="15"/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087B8E" w14:textId="77777777" w:rsidR="0055639D" w:rsidRPr="00C3056F" w:rsidRDefault="0055639D" w:rsidP="005A5FCF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16" w:name="ENTR5_NOM"/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  <w:bookmarkEnd w:id="16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78ECBF" w14:textId="77777777" w:rsidR="0055639D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bookmarkStart w:id="17" w:name="ENTR5_ADRESSE"/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791F4662" w14:textId="77777777" w:rsidR="0055639D" w:rsidRPr="00C3056F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  <w:bookmarkEnd w:id="17"/>
          </w:p>
        </w:tc>
      </w:tr>
      <w:tr w:rsidR="0055639D" w14:paraId="36FDE96E" w14:textId="77777777" w:rsidTr="005A5FCF">
        <w:trPr>
          <w:trHeight w:val="728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E3E272" w14:textId="77777777" w:rsidR="0055639D" w:rsidRPr="00C3056F" w:rsidRDefault="0055639D" w:rsidP="005A5FCF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bookmarkStart w:id="18" w:name="ENTR6_ROLE"/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BET THERMIQUE, FLUIDES, ACOUSTIQUE</w:t>
            </w:r>
            <w:bookmarkEnd w:id="18"/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73340A" w14:textId="77777777" w:rsidR="0055639D" w:rsidRPr="00C3056F" w:rsidRDefault="0055639D" w:rsidP="005A5FCF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19" w:name="ENTR6_NOM"/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  <w:bookmarkEnd w:id="19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1A02A98" w14:textId="77777777" w:rsidR="0055639D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bookmarkStart w:id="20" w:name="ENTR6_ADRESSE"/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188EBD39" w14:textId="77777777" w:rsidR="0055639D" w:rsidRPr="00C3056F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  <w:bookmarkEnd w:id="20"/>
          </w:p>
        </w:tc>
      </w:tr>
    </w:tbl>
    <w:p w14:paraId="45F103DE" w14:textId="77777777" w:rsidR="0055639D" w:rsidRDefault="0055639D" w:rsidP="0055639D">
      <w:pPr>
        <w:pStyle w:val="TM1"/>
      </w:pPr>
    </w:p>
    <w:p w14:paraId="4A2E2C7F" w14:textId="77777777" w:rsidR="0055639D" w:rsidRDefault="0055639D" w:rsidP="0055639D"/>
    <w:p w14:paraId="686DDD99" w14:textId="77777777" w:rsidR="0055639D" w:rsidRDefault="0055639D" w:rsidP="0055639D"/>
    <w:p w14:paraId="59DB3223" w14:textId="77777777" w:rsidR="0055639D" w:rsidRDefault="0055639D" w:rsidP="0055639D">
      <w:pPr>
        <w:jc w:val="right"/>
      </w:pPr>
      <w:r w:rsidRPr="00C3056F">
        <w:rPr>
          <w:highlight w:val="yellow"/>
        </w:rPr>
        <w:t>Phase APD, Juillet 2019</w:t>
      </w:r>
    </w:p>
    <w:p w14:paraId="491F56B6" w14:textId="77777777" w:rsidR="0055639D" w:rsidRDefault="0055639D" w:rsidP="0055639D">
      <w:pPr>
        <w:jc w:val="right"/>
      </w:pPr>
      <w:r w:rsidRPr="00C3056F">
        <w:rPr>
          <w:highlight w:val="yellow"/>
        </w:rPr>
        <w:t>V0</w:t>
      </w:r>
    </w:p>
    <w:p w14:paraId="524E5078" w14:textId="77777777" w:rsidR="0055639D" w:rsidRDefault="0055639D" w:rsidP="0055639D"/>
    <w:p w14:paraId="2171E8F5" w14:textId="77777777" w:rsidR="0055639D" w:rsidRPr="00FE2C3D" w:rsidRDefault="0055639D" w:rsidP="0055639D"/>
    <w:p w14:paraId="2A02BEEB" w14:textId="77777777" w:rsidR="0055639D" w:rsidRDefault="0055639D" w:rsidP="0055639D">
      <w:pPr>
        <w:pStyle w:val="TM1"/>
      </w:pPr>
    </w:p>
    <w:p w14:paraId="615EA91D" w14:textId="62A7BC6D" w:rsidR="0055639D" w:rsidRDefault="0055639D">
      <w:pPr>
        <w:ind w:left="0"/>
      </w:pPr>
    </w:p>
    <w:p w14:paraId="64059B4D" w14:textId="77777777" w:rsidR="006E6434" w:rsidRDefault="006E6434" w:rsidP="006E6434">
      <w:pPr>
        <w:pStyle w:val="Normalgrasmajuscule"/>
        <w:tabs>
          <w:tab w:val="left" w:pos="96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623CF6F" w14:textId="77777777" w:rsidR="006E6434" w:rsidRDefault="006E6434" w:rsidP="006E6434">
      <w:pPr>
        <w:pStyle w:val="Normalgrasmajuscule"/>
        <w:tabs>
          <w:tab w:val="left" w:pos="964"/>
        </w:tabs>
        <w:rPr>
          <w:rFonts w:ascii="Arial" w:hAnsi="Arial" w:cs="Arial"/>
        </w:rPr>
      </w:pPr>
    </w:p>
    <w:p w14:paraId="66D9B5D4" w14:textId="1D55E4F3" w:rsidR="006E6434" w:rsidRDefault="006E6434" w:rsidP="006E6434">
      <w:pPr>
        <w:pStyle w:val="Normalgrasmajuscule"/>
        <w:tabs>
          <w:tab w:val="left" w:pos="964"/>
        </w:tabs>
        <w:rPr>
          <w:rFonts w:ascii="Arial" w:hAnsi="Arial" w:cs="Arial"/>
        </w:rPr>
      </w:pPr>
    </w:p>
    <w:p w14:paraId="033D0C6E" w14:textId="77777777" w:rsidR="0079544D" w:rsidRDefault="0079544D" w:rsidP="006E6434">
      <w:pPr>
        <w:pStyle w:val="Normalgrasmajuscule"/>
        <w:tabs>
          <w:tab w:val="left" w:pos="964"/>
        </w:tabs>
        <w:rPr>
          <w:rFonts w:ascii="Arial" w:hAnsi="Arial" w:cs="Arial"/>
        </w:rPr>
      </w:pPr>
    </w:p>
    <w:tbl>
      <w:tblPr>
        <w:tblW w:w="9282" w:type="dxa"/>
        <w:tblInd w:w="-21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22"/>
        <w:gridCol w:w="160"/>
      </w:tblGrid>
      <w:tr w:rsidR="006E6434" w14:paraId="5E21E27E" w14:textId="77777777" w:rsidTr="003A1829">
        <w:trPr>
          <w:trHeight w:val="455"/>
        </w:trPr>
        <w:tc>
          <w:tcPr>
            <w:tcW w:w="91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189358C1" w14:textId="77777777" w:rsidR="0079544D" w:rsidRDefault="0079544D" w:rsidP="0079544D">
            <w:pPr>
              <w:jc w:val="center"/>
              <w:rPr>
                <w:rFonts w:cs="Arial"/>
                <w:b/>
                <w:sz w:val="32"/>
                <w:szCs w:val="32"/>
              </w:rPr>
            </w:pPr>
          </w:p>
          <w:p w14:paraId="4231936A" w14:textId="77777777" w:rsidR="0079544D" w:rsidRDefault="0079544D" w:rsidP="005A5FCF">
            <w:pPr>
              <w:jc w:val="center"/>
              <w:rPr>
                <w:rFonts w:cs="Arial"/>
                <w:b/>
                <w:sz w:val="32"/>
                <w:szCs w:val="32"/>
                <w:highlight w:val="yellow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fldChar w:fldCharType="begin"/>
            </w:r>
            <w:r>
              <w:rPr>
                <w:rFonts w:cs="Arial"/>
                <w:sz w:val="32"/>
                <w:szCs w:val="32"/>
              </w:rPr>
              <w:instrText xml:space="preserve"> REF OPERATION \h </w:instrText>
            </w:r>
            <w:r>
              <w:rPr>
                <w:rFonts w:cs="Arial"/>
                <w:b/>
                <w:sz w:val="32"/>
                <w:szCs w:val="32"/>
                <w:highlight w:val="yellow"/>
              </w:rPr>
            </w:r>
            <w:r>
              <w:rPr>
                <w:rFonts w:cs="Arial"/>
                <w:b/>
                <w:sz w:val="32"/>
                <w:szCs w:val="32"/>
                <w:highlight w:val="yellow"/>
              </w:rPr>
              <w:fldChar w:fldCharType="separate"/>
            </w:r>
            <w:r>
              <w:rPr>
                <w:rFonts w:cs="Arial"/>
                <w:b/>
                <w:sz w:val="32"/>
                <w:szCs w:val="32"/>
                <w:highlight w:val="yellow"/>
              </w:rPr>
              <w:t>CONSTRUCTION DE XX LOGEMENTS</w:t>
            </w:r>
          </w:p>
          <w:p w14:paraId="02F12AD8" w14:textId="77777777" w:rsidR="0079544D" w:rsidRDefault="0079544D" w:rsidP="005A5FCF">
            <w:pPr>
              <w:jc w:val="center"/>
              <w:rPr>
                <w:rFonts w:cs="Arial"/>
                <w:b/>
                <w:sz w:val="32"/>
                <w:szCs w:val="32"/>
                <w:highlight w:val="yellow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t>ADRESSE</w:t>
            </w:r>
          </w:p>
          <w:p w14:paraId="7E3DA0FC" w14:textId="5C2A5FD2" w:rsidR="0079544D" w:rsidRDefault="0079544D" w:rsidP="003A1829">
            <w:pPr>
              <w:ind w:left="0"/>
              <w:jc w:val="center"/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t>CODE POSTAL - VILLE</w:t>
            </w:r>
            <w:r>
              <w:rPr>
                <w:rFonts w:cs="Arial"/>
                <w:b/>
                <w:sz w:val="32"/>
                <w:szCs w:val="32"/>
                <w:highlight w:val="yellow"/>
              </w:rPr>
              <w:fldChar w:fldCharType="end"/>
            </w:r>
          </w:p>
          <w:p w14:paraId="559F398F" w14:textId="6C51191F" w:rsidR="0079544D" w:rsidRPr="00CD089B" w:rsidRDefault="0079544D" w:rsidP="003A1829">
            <w:pPr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1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8701118" w14:textId="77777777" w:rsidR="006E6434" w:rsidRDefault="006E6434" w:rsidP="003A1829">
            <w:pPr>
              <w:ind w:left="-92" w:firstLine="92"/>
              <w:jc w:val="center"/>
              <w:rPr>
                <w:rFonts w:cs="Arial"/>
              </w:rPr>
            </w:pPr>
          </w:p>
          <w:p w14:paraId="5E4CA001" w14:textId="77777777" w:rsidR="006E6434" w:rsidRDefault="006E6434" w:rsidP="003A1829">
            <w:pPr>
              <w:ind w:left="-92" w:firstLine="92"/>
              <w:jc w:val="center"/>
              <w:rPr>
                <w:rFonts w:cs="Arial"/>
              </w:rPr>
            </w:pPr>
          </w:p>
          <w:p w14:paraId="3CA341D8" w14:textId="77777777" w:rsidR="006E6434" w:rsidRDefault="006E6434" w:rsidP="003A1829">
            <w:pPr>
              <w:ind w:left="-92" w:firstLine="92"/>
              <w:jc w:val="center"/>
              <w:rPr>
                <w:rFonts w:cs="Arial"/>
              </w:rPr>
            </w:pPr>
          </w:p>
        </w:tc>
      </w:tr>
    </w:tbl>
    <w:p w14:paraId="54FAF29C" w14:textId="77777777" w:rsidR="006E6434" w:rsidRDefault="006E6434" w:rsidP="006E6434">
      <w:pPr>
        <w:pStyle w:val="Normalgrasmajuscule"/>
        <w:tabs>
          <w:tab w:val="left" w:pos="964"/>
        </w:tabs>
        <w:jc w:val="center"/>
        <w:rPr>
          <w:rFonts w:ascii="Arial" w:hAnsi="Arial" w:cs="Arial"/>
        </w:rPr>
      </w:pPr>
    </w:p>
    <w:p w14:paraId="3A3A27A9" w14:textId="77777777" w:rsidR="006E6434" w:rsidRDefault="006E6434" w:rsidP="006E6434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641041D4" w14:textId="77777777" w:rsidR="006E6434" w:rsidRDefault="006E6434" w:rsidP="006E6434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5EBA4E23" w14:textId="77777777" w:rsidR="006E6434" w:rsidRDefault="006E6434" w:rsidP="006E6434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421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6"/>
        <w:gridCol w:w="165"/>
      </w:tblGrid>
      <w:tr w:rsidR="006E6434" w14:paraId="2935D631" w14:textId="77777777" w:rsidTr="003A1829">
        <w:trPr>
          <w:trHeight w:val="433"/>
        </w:trPr>
        <w:tc>
          <w:tcPr>
            <w:tcW w:w="925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  <w:hideMark/>
          </w:tcPr>
          <w:p w14:paraId="2C5472AD" w14:textId="77777777" w:rsidR="006E6434" w:rsidRDefault="006E6434" w:rsidP="003A1829">
            <w:pPr>
              <w:jc w:val="center"/>
              <w:rPr>
                <w:rFonts w:cs="Arial"/>
                <w:b/>
                <w:sz w:val="32"/>
              </w:rPr>
            </w:pPr>
            <w:r>
              <w:rPr>
                <w:rFonts w:cs="Arial"/>
                <w:b/>
                <w:sz w:val="32"/>
              </w:rPr>
              <w:t>CAHIER DES CLAUSES TECHNIQUES PARTICULIERES</w:t>
            </w:r>
          </w:p>
          <w:p w14:paraId="3EC02825" w14:textId="77777777" w:rsidR="006E6434" w:rsidRDefault="006E6434" w:rsidP="003A1829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b/>
                <w:sz w:val="32"/>
              </w:rPr>
              <w:t>(CCTP)</w:t>
            </w:r>
          </w:p>
        </w:tc>
        <w:tc>
          <w:tcPr>
            <w:tcW w:w="16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14:paraId="6CD0F05A" w14:textId="77777777" w:rsidR="006E6434" w:rsidRDefault="006E6434" w:rsidP="003A1829">
            <w:pPr>
              <w:ind w:left="-92" w:firstLine="92"/>
              <w:rPr>
                <w:rFonts w:cs="Arial"/>
              </w:rPr>
            </w:pPr>
          </w:p>
          <w:p w14:paraId="26A18F87" w14:textId="77777777" w:rsidR="006E6434" w:rsidRDefault="006E6434" w:rsidP="003A1829">
            <w:pPr>
              <w:ind w:left="-92" w:firstLine="92"/>
              <w:rPr>
                <w:rFonts w:cs="Arial"/>
              </w:rPr>
            </w:pPr>
          </w:p>
          <w:p w14:paraId="1F0BF800" w14:textId="77777777" w:rsidR="006E6434" w:rsidRDefault="006E6434" w:rsidP="003A1829">
            <w:pPr>
              <w:ind w:left="-92" w:firstLine="92"/>
              <w:rPr>
                <w:rFonts w:cs="Arial"/>
              </w:rPr>
            </w:pPr>
          </w:p>
        </w:tc>
      </w:tr>
    </w:tbl>
    <w:p w14:paraId="1166E680" w14:textId="77777777" w:rsidR="006E6434" w:rsidRDefault="006E6434" w:rsidP="006E6434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33A58807" w14:textId="77777777" w:rsidR="006E6434" w:rsidRDefault="006E6434" w:rsidP="006E6434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479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6"/>
        <w:gridCol w:w="223"/>
      </w:tblGrid>
      <w:tr w:rsidR="006E6434" w14:paraId="6275A9A5" w14:textId="77777777" w:rsidTr="003A1829">
        <w:trPr>
          <w:trHeight w:val="480"/>
        </w:trPr>
        <w:tc>
          <w:tcPr>
            <w:tcW w:w="925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  <w:hideMark/>
          </w:tcPr>
          <w:p w14:paraId="706051FA" w14:textId="77777777" w:rsidR="006E6434" w:rsidRPr="007110FD" w:rsidRDefault="006E6434" w:rsidP="003A1829">
            <w:pPr>
              <w:jc w:val="center"/>
              <w:rPr>
                <w:rFonts w:cs="Arial"/>
                <w:b/>
                <w:sz w:val="32"/>
                <w:highlight w:val="yellow"/>
              </w:rPr>
            </w:pPr>
            <w:r w:rsidRPr="007110FD">
              <w:rPr>
                <w:rFonts w:cs="Arial"/>
                <w:b/>
                <w:sz w:val="32"/>
                <w:highlight w:val="yellow"/>
              </w:rPr>
              <w:t xml:space="preserve">LOT N°XX </w:t>
            </w:r>
          </w:p>
          <w:p w14:paraId="3A35D111" w14:textId="77777777" w:rsidR="006E6434" w:rsidRDefault="006E6434" w:rsidP="003A1829">
            <w:pPr>
              <w:jc w:val="center"/>
              <w:rPr>
                <w:rFonts w:cs="Arial"/>
                <w:sz w:val="22"/>
              </w:rPr>
            </w:pPr>
            <w:r w:rsidRPr="007110FD">
              <w:rPr>
                <w:rFonts w:cs="Arial"/>
                <w:b/>
                <w:sz w:val="32"/>
                <w:highlight w:val="yellow"/>
              </w:rPr>
              <w:t>NOM DU LOT</w:t>
            </w:r>
          </w:p>
        </w:tc>
        <w:tc>
          <w:tcPr>
            <w:tcW w:w="223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14:paraId="3DA24CB9" w14:textId="77777777" w:rsidR="006E6434" w:rsidRDefault="006E6434" w:rsidP="003A1829">
            <w:pPr>
              <w:ind w:left="-92" w:firstLine="92"/>
              <w:rPr>
                <w:rFonts w:cs="Arial"/>
              </w:rPr>
            </w:pPr>
          </w:p>
          <w:p w14:paraId="16661CFE" w14:textId="77777777" w:rsidR="006E6434" w:rsidRDefault="006E6434" w:rsidP="003A1829">
            <w:pPr>
              <w:ind w:left="-92" w:firstLine="92"/>
              <w:rPr>
                <w:rFonts w:cs="Arial"/>
              </w:rPr>
            </w:pPr>
          </w:p>
          <w:p w14:paraId="6672F032" w14:textId="77777777" w:rsidR="006E6434" w:rsidRDefault="006E6434" w:rsidP="003A1829">
            <w:pPr>
              <w:ind w:left="-92" w:firstLine="92"/>
              <w:rPr>
                <w:rFonts w:cs="Arial"/>
              </w:rPr>
            </w:pPr>
          </w:p>
        </w:tc>
      </w:tr>
    </w:tbl>
    <w:p w14:paraId="56FA05F7" w14:textId="77777777" w:rsidR="006E6434" w:rsidRDefault="006E6434" w:rsidP="006E6434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50C3CB91" w14:textId="77777777" w:rsidR="006E6434" w:rsidRDefault="006E6434" w:rsidP="006E6434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026556AA" w14:textId="77777777" w:rsidR="006E6434" w:rsidRDefault="006E6434" w:rsidP="006E6434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23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5"/>
        <w:gridCol w:w="2912"/>
        <w:gridCol w:w="3516"/>
      </w:tblGrid>
      <w:tr w:rsidR="006E6434" w14:paraId="57A66AFC" w14:textId="77777777" w:rsidTr="003A1829">
        <w:trPr>
          <w:trHeight w:val="649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BA7B32" w14:textId="33F409A2" w:rsidR="006E6434" w:rsidRPr="00C3056F" w:rsidRDefault="0079544D" w:rsidP="003A1829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instrText xml:space="preserve"> REF ENTR1_ROLE \h </w:instrText>
            </w:r>
            <w:r>
              <w:rPr>
                <w:rFonts w:cs="Arial"/>
                <w:b/>
                <w:sz w:val="20"/>
                <w:szCs w:val="20"/>
                <w:highlight w:val="yellow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MAÎTRE D’OUVRAGE</w:t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14F2EE" w14:textId="77777777" w:rsidR="006E6434" w:rsidRPr="00C3056F" w:rsidRDefault="006E6434" w:rsidP="003A1829">
            <w:pPr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BB83CB1" w14:textId="77777777" w:rsidR="006E6434" w:rsidRDefault="006E6434" w:rsidP="003A1829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05FD0B48" w14:textId="77777777" w:rsidR="006E6434" w:rsidRPr="00C3056F" w:rsidRDefault="006E6434" w:rsidP="003A1829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6E6434" w14:paraId="45B3EA9E" w14:textId="77777777" w:rsidTr="003A1829">
        <w:trPr>
          <w:trHeight w:val="649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6332FB" w14:textId="65CB6958" w:rsidR="006E6434" w:rsidRPr="00C3056F" w:rsidRDefault="0079544D" w:rsidP="003A1829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instrText xml:space="preserve"> REF ENTR2_ROLE \h </w:instrText>
            </w:r>
            <w:r>
              <w:rPr>
                <w:rFonts w:cs="Arial"/>
                <w:b/>
                <w:sz w:val="20"/>
                <w:szCs w:val="20"/>
                <w:highlight w:val="yellow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t>MANDATAIRE</w:t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A798DB" w14:textId="77777777" w:rsidR="006E6434" w:rsidRPr="00C3056F" w:rsidRDefault="006E6434" w:rsidP="003A1829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9FE2F3" w14:textId="77777777" w:rsidR="006E6434" w:rsidRDefault="006E6434" w:rsidP="003A1829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5ED25280" w14:textId="77777777" w:rsidR="006E6434" w:rsidRPr="00C3056F" w:rsidRDefault="006E6434" w:rsidP="003A1829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6E6434" w14:paraId="22DC413D" w14:textId="77777777" w:rsidTr="003A1829">
        <w:trPr>
          <w:trHeight w:val="545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3C7B61" w14:textId="18C87C8A" w:rsidR="006E6434" w:rsidRPr="00C3056F" w:rsidRDefault="0079544D" w:rsidP="003A1829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instrText xml:space="preserve"> REF ENTR3_ROLE \h </w:instrText>
            </w:r>
            <w:r>
              <w:rPr>
                <w:rFonts w:cs="Arial"/>
                <w:b/>
                <w:sz w:val="20"/>
                <w:szCs w:val="20"/>
                <w:highlight w:val="yellow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ARCHITECTE</w:t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55F2C3" w14:textId="77777777" w:rsidR="006E6434" w:rsidRPr="00C3056F" w:rsidRDefault="006E6434" w:rsidP="003A1829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4ED0FF" w14:textId="77777777" w:rsidR="006E6434" w:rsidRDefault="006E6434" w:rsidP="003A1829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63B49C47" w14:textId="77777777" w:rsidR="006E6434" w:rsidRPr="00C3056F" w:rsidRDefault="006E6434" w:rsidP="003A1829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6E6434" w14:paraId="55B1CBA9" w14:textId="77777777" w:rsidTr="003A1829">
        <w:trPr>
          <w:trHeight w:val="728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BF74C8" w14:textId="09C7057A" w:rsidR="006E6434" w:rsidRPr="00C3056F" w:rsidRDefault="0079544D" w:rsidP="003A1829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instrText xml:space="preserve"> REF ENTR4_ROLE \h </w:instrTex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BE STRUCTURE, ECONOMISTE, VRD, BIM MANAGER</w: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F022A1" w14:textId="77777777" w:rsidR="006E6434" w:rsidRPr="00C3056F" w:rsidRDefault="006E6434" w:rsidP="003A1829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C6D4BA2" w14:textId="77777777" w:rsidR="006E6434" w:rsidRDefault="006E6434" w:rsidP="003A1829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07FB7B31" w14:textId="77777777" w:rsidR="006E6434" w:rsidRPr="00C3056F" w:rsidRDefault="006E6434" w:rsidP="003A1829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6E6434" w14:paraId="77A02F07" w14:textId="77777777" w:rsidTr="003A1829">
        <w:trPr>
          <w:trHeight w:val="525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DEE977" w14:textId="6933841E" w:rsidR="006E6434" w:rsidRPr="00C3056F" w:rsidRDefault="0079544D" w:rsidP="003A1829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instrText xml:space="preserve"> REF ENTR5_ROLE \h </w:instrTex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PAYSAGISTE</w: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AF3042" w14:textId="77777777" w:rsidR="006E6434" w:rsidRPr="00C3056F" w:rsidRDefault="006E6434" w:rsidP="003A1829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5DB0608" w14:textId="77777777" w:rsidR="006E6434" w:rsidRDefault="006E6434" w:rsidP="003A1829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2E832145" w14:textId="77777777" w:rsidR="006E6434" w:rsidRPr="00C3056F" w:rsidRDefault="006E6434" w:rsidP="003A1829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6E6434" w14:paraId="1B571096" w14:textId="77777777" w:rsidTr="003A1829">
        <w:trPr>
          <w:trHeight w:val="728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390D03" w14:textId="7EFC89B4" w:rsidR="006E6434" w:rsidRPr="00C3056F" w:rsidRDefault="0079544D" w:rsidP="003A1829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instrText xml:space="preserve"> REF ENTR6_ROLE \h </w:instrTex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BET THERMIQUE, FLUIDES, ACOUSTIQUE</w: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B51477" w14:textId="77777777" w:rsidR="006E6434" w:rsidRPr="00C3056F" w:rsidRDefault="006E6434" w:rsidP="003A1829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7DEF40B" w14:textId="77777777" w:rsidR="006E6434" w:rsidRDefault="006E6434" w:rsidP="003A1829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7F452987" w14:textId="77777777" w:rsidR="006E6434" w:rsidRPr="00C3056F" w:rsidRDefault="006E6434" w:rsidP="003A1829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</w:tbl>
    <w:p w14:paraId="76241DBC" w14:textId="77777777" w:rsidR="006E6434" w:rsidRDefault="006E6434" w:rsidP="006E6434">
      <w:pPr>
        <w:pStyle w:val="TM1"/>
      </w:pPr>
    </w:p>
    <w:p w14:paraId="6295ADEE" w14:textId="77777777" w:rsidR="006E6434" w:rsidRDefault="006E6434" w:rsidP="006E6434"/>
    <w:p w14:paraId="233E6E63" w14:textId="77777777" w:rsidR="006E6434" w:rsidRDefault="006E6434" w:rsidP="006E6434"/>
    <w:p w14:paraId="2D1D8729" w14:textId="77777777" w:rsidR="006E6434" w:rsidRDefault="006E6434" w:rsidP="006E6434">
      <w:pPr>
        <w:jc w:val="right"/>
      </w:pPr>
      <w:r w:rsidRPr="00C3056F">
        <w:rPr>
          <w:highlight w:val="yellow"/>
        </w:rPr>
        <w:t>Phase APD, Juillet 2019</w:t>
      </w:r>
    </w:p>
    <w:p w14:paraId="60D6F666" w14:textId="77777777" w:rsidR="006E6434" w:rsidRDefault="006E6434" w:rsidP="006E6434">
      <w:pPr>
        <w:jc w:val="right"/>
      </w:pPr>
      <w:r w:rsidRPr="00C3056F">
        <w:rPr>
          <w:highlight w:val="yellow"/>
        </w:rPr>
        <w:t>V0</w:t>
      </w:r>
    </w:p>
    <w:p w14:paraId="31B7A456" w14:textId="77777777" w:rsidR="006E6434" w:rsidRDefault="006E6434" w:rsidP="006E6434"/>
    <w:p w14:paraId="6D2845B1" w14:textId="77777777" w:rsidR="006E6434" w:rsidRPr="00FE2C3D" w:rsidRDefault="006E6434" w:rsidP="006E6434"/>
    <w:p w14:paraId="3D0677F5" w14:textId="77777777" w:rsidR="006E6434" w:rsidRDefault="006E6434" w:rsidP="006E6434">
      <w:pPr>
        <w:pStyle w:val="TM1"/>
      </w:pPr>
    </w:p>
    <w:p w14:paraId="3C34D822" w14:textId="77777777" w:rsidR="006E6434" w:rsidRDefault="006E6434" w:rsidP="006E6434">
      <w:pPr>
        <w:ind w:left="0"/>
      </w:pPr>
    </w:p>
    <w:p w14:paraId="525459EE" w14:textId="77777777" w:rsidR="006E6434" w:rsidRDefault="006E6434" w:rsidP="006E6434">
      <w:pPr>
        <w:pStyle w:val="Normalgrasmajuscule"/>
        <w:tabs>
          <w:tab w:val="left" w:pos="964"/>
        </w:tabs>
        <w:rPr>
          <w:rFonts w:ascii="Arial" w:hAnsi="Arial" w:cs="Arial"/>
        </w:rPr>
      </w:pPr>
    </w:p>
    <w:p w14:paraId="75AC54AC" w14:textId="77777777" w:rsidR="0079544D" w:rsidRDefault="0079544D" w:rsidP="0079544D">
      <w:pPr>
        <w:pStyle w:val="Normalgrasmajuscule"/>
        <w:tabs>
          <w:tab w:val="left" w:pos="964"/>
        </w:tabs>
        <w:rPr>
          <w:rFonts w:ascii="Arial" w:hAnsi="Arial" w:cs="Arial"/>
        </w:rPr>
      </w:pPr>
    </w:p>
    <w:p w14:paraId="6F39406B" w14:textId="77777777" w:rsidR="0079544D" w:rsidRDefault="0079544D" w:rsidP="0079544D">
      <w:pPr>
        <w:pStyle w:val="Normalgrasmajuscule"/>
        <w:tabs>
          <w:tab w:val="left" w:pos="964"/>
        </w:tabs>
        <w:rPr>
          <w:rFonts w:ascii="Arial" w:hAnsi="Arial" w:cs="Arial"/>
        </w:rPr>
      </w:pPr>
    </w:p>
    <w:p w14:paraId="0269457B" w14:textId="77777777" w:rsidR="0079544D" w:rsidRDefault="0079544D" w:rsidP="0079544D">
      <w:pPr>
        <w:pStyle w:val="Normalgrasmajuscule"/>
        <w:tabs>
          <w:tab w:val="left" w:pos="964"/>
        </w:tabs>
        <w:rPr>
          <w:rFonts w:ascii="Arial" w:hAnsi="Arial" w:cs="Arial"/>
        </w:rPr>
      </w:pPr>
    </w:p>
    <w:tbl>
      <w:tblPr>
        <w:tblW w:w="9282" w:type="dxa"/>
        <w:tblInd w:w="-21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22"/>
        <w:gridCol w:w="160"/>
      </w:tblGrid>
      <w:tr w:rsidR="0079544D" w14:paraId="0504496E" w14:textId="77777777" w:rsidTr="00A66F57">
        <w:trPr>
          <w:trHeight w:val="455"/>
        </w:trPr>
        <w:tc>
          <w:tcPr>
            <w:tcW w:w="91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1B9B35DC" w14:textId="77777777" w:rsidR="0079544D" w:rsidRDefault="0079544D" w:rsidP="00A66F57">
            <w:pPr>
              <w:jc w:val="center"/>
              <w:rPr>
                <w:rFonts w:cs="Arial"/>
                <w:b/>
                <w:sz w:val="32"/>
                <w:szCs w:val="32"/>
              </w:rPr>
            </w:pPr>
          </w:p>
          <w:p w14:paraId="2C6DF8EA" w14:textId="77777777" w:rsidR="0079544D" w:rsidRDefault="0079544D" w:rsidP="00A66F57">
            <w:pPr>
              <w:jc w:val="center"/>
              <w:rPr>
                <w:rFonts w:cs="Arial"/>
                <w:b/>
                <w:sz w:val="32"/>
                <w:szCs w:val="32"/>
                <w:highlight w:val="yellow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fldChar w:fldCharType="begin"/>
            </w:r>
            <w:r>
              <w:rPr>
                <w:rFonts w:cs="Arial"/>
                <w:sz w:val="32"/>
                <w:szCs w:val="32"/>
              </w:rPr>
              <w:instrText xml:space="preserve"> REF OPERATION \h </w:instrText>
            </w:r>
            <w:r>
              <w:rPr>
                <w:rFonts w:cs="Arial"/>
                <w:b/>
                <w:sz w:val="32"/>
                <w:szCs w:val="32"/>
                <w:highlight w:val="yellow"/>
              </w:rPr>
            </w:r>
            <w:r>
              <w:rPr>
                <w:rFonts w:cs="Arial"/>
                <w:b/>
                <w:sz w:val="32"/>
                <w:szCs w:val="32"/>
                <w:highlight w:val="yellow"/>
              </w:rPr>
              <w:fldChar w:fldCharType="separate"/>
            </w:r>
            <w:r>
              <w:rPr>
                <w:rFonts w:cs="Arial"/>
                <w:b/>
                <w:sz w:val="32"/>
                <w:szCs w:val="32"/>
                <w:highlight w:val="yellow"/>
              </w:rPr>
              <w:t>CONSTRUCTION DE XX LOGEMENTS</w:t>
            </w:r>
          </w:p>
          <w:p w14:paraId="11F2F823" w14:textId="77777777" w:rsidR="0079544D" w:rsidRDefault="0079544D" w:rsidP="00A66F57">
            <w:pPr>
              <w:jc w:val="center"/>
              <w:rPr>
                <w:rFonts w:cs="Arial"/>
                <w:b/>
                <w:sz w:val="32"/>
                <w:szCs w:val="32"/>
                <w:highlight w:val="yellow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t>ADRESSE</w:t>
            </w:r>
          </w:p>
          <w:p w14:paraId="31260300" w14:textId="77777777" w:rsidR="0079544D" w:rsidRDefault="0079544D" w:rsidP="00A66F57">
            <w:pPr>
              <w:ind w:left="0"/>
              <w:jc w:val="center"/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t>CODE POSTAL - VILLE</w:t>
            </w:r>
            <w:r>
              <w:rPr>
                <w:rFonts w:cs="Arial"/>
                <w:b/>
                <w:sz w:val="32"/>
                <w:szCs w:val="32"/>
                <w:highlight w:val="yellow"/>
              </w:rPr>
              <w:fldChar w:fldCharType="end"/>
            </w:r>
          </w:p>
          <w:p w14:paraId="1A4DD7E4" w14:textId="77777777" w:rsidR="0079544D" w:rsidRPr="00CD089B" w:rsidRDefault="0079544D" w:rsidP="00A66F57">
            <w:pPr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1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376004D8" w14:textId="77777777" w:rsidR="0079544D" w:rsidRDefault="0079544D" w:rsidP="00A66F57">
            <w:pPr>
              <w:ind w:left="-92" w:firstLine="92"/>
              <w:jc w:val="center"/>
              <w:rPr>
                <w:rFonts w:cs="Arial"/>
              </w:rPr>
            </w:pPr>
          </w:p>
          <w:p w14:paraId="79A6A317" w14:textId="77777777" w:rsidR="0079544D" w:rsidRDefault="0079544D" w:rsidP="00A66F57">
            <w:pPr>
              <w:ind w:left="-92" w:firstLine="92"/>
              <w:jc w:val="center"/>
              <w:rPr>
                <w:rFonts w:cs="Arial"/>
              </w:rPr>
            </w:pPr>
          </w:p>
          <w:p w14:paraId="08CB9448" w14:textId="77777777" w:rsidR="0079544D" w:rsidRDefault="0079544D" w:rsidP="00A66F57">
            <w:pPr>
              <w:ind w:left="-92" w:firstLine="92"/>
              <w:jc w:val="center"/>
              <w:rPr>
                <w:rFonts w:cs="Arial"/>
              </w:rPr>
            </w:pPr>
          </w:p>
        </w:tc>
      </w:tr>
    </w:tbl>
    <w:p w14:paraId="1081A814" w14:textId="77777777" w:rsidR="0079544D" w:rsidRDefault="0079544D" w:rsidP="0079544D">
      <w:pPr>
        <w:pStyle w:val="Normalgrasmajuscule"/>
        <w:tabs>
          <w:tab w:val="left" w:pos="964"/>
        </w:tabs>
        <w:jc w:val="center"/>
        <w:rPr>
          <w:rFonts w:ascii="Arial" w:hAnsi="Arial" w:cs="Arial"/>
        </w:rPr>
      </w:pPr>
    </w:p>
    <w:p w14:paraId="5919B3B2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4A0FA8DA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55CD9055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421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6"/>
        <w:gridCol w:w="165"/>
      </w:tblGrid>
      <w:tr w:rsidR="0079544D" w14:paraId="28BB24ED" w14:textId="77777777" w:rsidTr="00A66F57">
        <w:trPr>
          <w:trHeight w:val="433"/>
        </w:trPr>
        <w:tc>
          <w:tcPr>
            <w:tcW w:w="925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  <w:hideMark/>
          </w:tcPr>
          <w:p w14:paraId="4A26DE40" w14:textId="77777777" w:rsidR="0079544D" w:rsidRDefault="0079544D" w:rsidP="00A66F57">
            <w:pPr>
              <w:jc w:val="center"/>
              <w:rPr>
                <w:rFonts w:cs="Arial"/>
                <w:b/>
                <w:sz w:val="32"/>
              </w:rPr>
            </w:pPr>
            <w:r>
              <w:rPr>
                <w:rFonts w:cs="Arial"/>
                <w:b/>
                <w:sz w:val="32"/>
              </w:rPr>
              <w:t>CAHIER DES CLAUSES TECHNIQUES PARTICULIERES</w:t>
            </w:r>
          </w:p>
          <w:p w14:paraId="50292121" w14:textId="77777777" w:rsidR="0079544D" w:rsidRDefault="0079544D" w:rsidP="00A66F57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b/>
                <w:sz w:val="32"/>
              </w:rPr>
              <w:t>(CCTP)</w:t>
            </w:r>
          </w:p>
        </w:tc>
        <w:tc>
          <w:tcPr>
            <w:tcW w:w="16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14:paraId="54E8CDB2" w14:textId="77777777" w:rsidR="0079544D" w:rsidRDefault="0079544D" w:rsidP="00A66F57">
            <w:pPr>
              <w:ind w:left="-92" w:firstLine="92"/>
              <w:rPr>
                <w:rFonts w:cs="Arial"/>
              </w:rPr>
            </w:pPr>
          </w:p>
          <w:p w14:paraId="02281649" w14:textId="77777777" w:rsidR="0079544D" w:rsidRDefault="0079544D" w:rsidP="00A66F57">
            <w:pPr>
              <w:ind w:left="-92" w:firstLine="92"/>
              <w:rPr>
                <w:rFonts w:cs="Arial"/>
              </w:rPr>
            </w:pPr>
          </w:p>
          <w:p w14:paraId="56EBA238" w14:textId="77777777" w:rsidR="0079544D" w:rsidRDefault="0079544D" w:rsidP="00A66F57">
            <w:pPr>
              <w:ind w:left="-92" w:firstLine="92"/>
              <w:rPr>
                <w:rFonts w:cs="Arial"/>
              </w:rPr>
            </w:pPr>
          </w:p>
        </w:tc>
      </w:tr>
    </w:tbl>
    <w:p w14:paraId="2E8455C4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25DB067D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479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6"/>
        <w:gridCol w:w="223"/>
      </w:tblGrid>
      <w:tr w:rsidR="0079544D" w14:paraId="32F09B02" w14:textId="77777777" w:rsidTr="00A66F57">
        <w:trPr>
          <w:trHeight w:val="480"/>
        </w:trPr>
        <w:tc>
          <w:tcPr>
            <w:tcW w:w="925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  <w:hideMark/>
          </w:tcPr>
          <w:p w14:paraId="5E94AB6C" w14:textId="77777777" w:rsidR="0079544D" w:rsidRPr="007110FD" w:rsidRDefault="0079544D" w:rsidP="00A66F57">
            <w:pPr>
              <w:jc w:val="center"/>
              <w:rPr>
                <w:rFonts w:cs="Arial"/>
                <w:b/>
                <w:sz w:val="32"/>
                <w:highlight w:val="yellow"/>
              </w:rPr>
            </w:pPr>
            <w:r w:rsidRPr="007110FD">
              <w:rPr>
                <w:rFonts w:cs="Arial"/>
                <w:b/>
                <w:sz w:val="32"/>
                <w:highlight w:val="yellow"/>
              </w:rPr>
              <w:t xml:space="preserve">LOT N°XX </w:t>
            </w:r>
          </w:p>
          <w:p w14:paraId="0881290D" w14:textId="77777777" w:rsidR="0079544D" w:rsidRDefault="0079544D" w:rsidP="00A66F57">
            <w:pPr>
              <w:jc w:val="center"/>
              <w:rPr>
                <w:rFonts w:cs="Arial"/>
                <w:sz w:val="22"/>
              </w:rPr>
            </w:pPr>
            <w:r w:rsidRPr="007110FD">
              <w:rPr>
                <w:rFonts w:cs="Arial"/>
                <w:b/>
                <w:sz w:val="32"/>
                <w:highlight w:val="yellow"/>
              </w:rPr>
              <w:t>NOM DU LOT</w:t>
            </w:r>
          </w:p>
        </w:tc>
        <w:tc>
          <w:tcPr>
            <w:tcW w:w="223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14:paraId="5E1090E4" w14:textId="77777777" w:rsidR="0079544D" w:rsidRDefault="0079544D" w:rsidP="00A66F57">
            <w:pPr>
              <w:ind w:left="-92" w:firstLine="92"/>
              <w:rPr>
                <w:rFonts w:cs="Arial"/>
              </w:rPr>
            </w:pPr>
          </w:p>
          <w:p w14:paraId="3C936B5F" w14:textId="77777777" w:rsidR="0079544D" w:rsidRDefault="0079544D" w:rsidP="00A66F57">
            <w:pPr>
              <w:ind w:left="-92" w:firstLine="92"/>
              <w:rPr>
                <w:rFonts w:cs="Arial"/>
              </w:rPr>
            </w:pPr>
          </w:p>
          <w:p w14:paraId="7E8AEE9B" w14:textId="77777777" w:rsidR="0079544D" w:rsidRDefault="0079544D" w:rsidP="00A66F57">
            <w:pPr>
              <w:ind w:left="-92" w:firstLine="92"/>
              <w:rPr>
                <w:rFonts w:cs="Arial"/>
              </w:rPr>
            </w:pPr>
          </w:p>
        </w:tc>
      </w:tr>
    </w:tbl>
    <w:p w14:paraId="53776861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26EC241C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4C321BF7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23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5"/>
        <w:gridCol w:w="2912"/>
        <w:gridCol w:w="3516"/>
      </w:tblGrid>
      <w:tr w:rsidR="0079544D" w14:paraId="76BDAED5" w14:textId="77777777" w:rsidTr="00A66F57">
        <w:trPr>
          <w:trHeight w:val="649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67ABBF" w14:textId="77777777" w:rsidR="0079544D" w:rsidRPr="00C3056F" w:rsidRDefault="0079544D" w:rsidP="00A66F57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instrText xml:space="preserve"> REF ENTR1_ROLE \h </w:instrText>
            </w:r>
            <w:r>
              <w:rPr>
                <w:rFonts w:cs="Arial"/>
                <w:b/>
                <w:sz w:val="20"/>
                <w:szCs w:val="20"/>
                <w:highlight w:val="yellow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MAÎTRE D’OUV</w:t>
            </w:r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R</w:t>
            </w:r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AGE</w:t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349022" w14:textId="77777777" w:rsidR="0079544D" w:rsidRPr="00C3056F" w:rsidRDefault="0079544D" w:rsidP="00A66F57">
            <w:pPr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8A48B5" w14:textId="77777777" w:rsidR="0079544D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64143838" w14:textId="77777777" w:rsidR="0079544D" w:rsidRPr="00C3056F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9544D" w14:paraId="16D4CF04" w14:textId="77777777" w:rsidTr="00A66F57">
        <w:trPr>
          <w:trHeight w:val="649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E91032" w14:textId="77777777" w:rsidR="0079544D" w:rsidRPr="00C3056F" w:rsidRDefault="0079544D" w:rsidP="00A66F57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instrText xml:space="preserve"> REF ENTR2_ROLE \h </w:instrText>
            </w:r>
            <w:r>
              <w:rPr>
                <w:rFonts w:cs="Arial"/>
                <w:b/>
                <w:sz w:val="20"/>
                <w:szCs w:val="20"/>
                <w:highlight w:val="yellow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t>MANDATAIRE</w:t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1F40E1" w14:textId="77777777" w:rsidR="0079544D" w:rsidRPr="00C3056F" w:rsidRDefault="0079544D" w:rsidP="00A66F57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08D518" w14:textId="77777777" w:rsidR="0079544D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10E4065D" w14:textId="77777777" w:rsidR="0079544D" w:rsidRPr="00C3056F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9544D" w14:paraId="7AE376BA" w14:textId="77777777" w:rsidTr="00A66F57">
        <w:trPr>
          <w:trHeight w:val="545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168CE3" w14:textId="77777777" w:rsidR="0079544D" w:rsidRPr="00C3056F" w:rsidRDefault="0079544D" w:rsidP="00A66F57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instrText xml:space="preserve"> REF ENTR3_ROLE \h </w:instrText>
            </w:r>
            <w:r>
              <w:rPr>
                <w:rFonts w:cs="Arial"/>
                <w:b/>
                <w:sz w:val="20"/>
                <w:szCs w:val="20"/>
                <w:highlight w:val="yellow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ARCHITECTE</w:t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27E8C2" w14:textId="77777777" w:rsidR="0079544D" w:rsidRPr="00C3056F" w:rsidRDefault="0079544D" w:rsidP="00A66F57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1943E7" w14:textId="77777777" w:rsidR="0079544D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2F4EBE33" w14:textId="77777777" w:rsidR="0079544D" w:rsidRPr="00C3056F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9544D" w14:paraId="17D84F3A" w14:textId="77777777" w:rsidTr="00A66F57">
        <w:trPr>
          <w:trHeight w:val="728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4EB35D" w14:textId="77777777" w:rsidR="0079544D" w:rsidRPr="00C3056F" w:rsidRDefault="0079544D" w:rsidP="00A66F57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instrText xml:space="preserve"> REF ENTR4_ROLE \h </w:instrTex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BE STRUCTURE, ECONOMISTE, VRD, BIM MANAGER</w: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439893" w14:textId="77777777" w:rsidR="0079544D" w:rsidRPr="00C3056F" w:rsidRDefault="0079544D" w:rsidP="00A66F57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413C89" w14:textId="77777777" w:rsidR="0079544D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52BC2B5C" w14:textId="77777777" w:rsidR="0079544D" w:rsidRPr="00C3056F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9544D" w14:paraId="3AE297B8" w14:textId="77777777" w:rsidTr="00A66F57">
        <w:trPr>
          <w:trHeight w:val="525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641FA3" w14:textId="77777777" w:rsidR="0079544D" w:rsidRPr="00C3056F" w:rsidRDefault="0079544D" w:rsidP="00A66F57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instrText xml:space="preserve"> REF ENTR5_ROLE \h </w:instrTex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PAYSAGISTE</w: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1E9990" w14:textId="77777777" w:rsidR="0079544D" w:rsidRPr="00C3056F" w:rsidRDefault="0079544D" w:rsidP="00A66F57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CF611FD" w14:textId="77777777" w:rsidR="0079544D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471CE74F" w14:textId="77777777" w:rsidR="0079544D" w:rsidRPr="00C3056F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9544D" w14:paraId="20CBF789" w14:textId="77777777" w:rsidTr="00A66F57">
        <w:trPr>
          <w:trHeight w:val="728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E33567" w14:textId="77777777" w:rsidR="0079544D" w:rsidRPr="00C3056F" w:rsidRDefault="0079544D" w:rsidP="00A66F57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instrText xml:space="preserve"> REF ENTR6_ROLE \h </w:instrTex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BET THERMIQUE, FLUIDES, ACOUSTIQUE</w: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8475CE" w14:textId="77777777" w:rsidR="0079544D" w:rsidRPr="00C3056F" w:rsidRDefault="0079544D" w:rsidP="00A66F57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A81AF5" w14:textId="77777777" w:rsidR="0079544D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341EE88B" w14:textId="77777777" w:rsidR="0079544D" w:rsidRPr="00C3056F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</w:tbl>
    <w:p w14:paraId="4BE410D8" w14:textId="77777777" w:rsidR="0079544D" w:rsidRDefault="0079544D" w:rsidP="0079544D">
      <w:pPr>
        <w:pStyle w:val="TM1"/>
      </w:pPr>
    </w:p>
    <w:p w14:paraId="076712A7" w14:textId="77777777" w:rsidR="0079544D" w:rsidRDefault="0079544D" w:rsidP="0079544D"/>
    <w:p w14:paraId="18433E87" w14:textId="77777777" w:rsidR="0079544D" w:rsidRDefault="0079544D" w:rsidP="0079544D"/>
    <w:p w14:paraId="66C27AD0" w14:textId="77777777" w:rsidR="0079544D" w:rsidRDefault="0079544D" w:rsidP="0079544D">
      <w:pPr>
        <w:jc w:val="right"/>
      </w:pPr>
      <w:r w:rsidRPr="00C3056F">
        <w:rPr>
          <w:highlight w:val="yellow"/>
        </w:rPr>
        <w:t>Phase APD, Juillet 2019</w:t>
      </w:r>
    </w:p>
    <w:p w14:paraId="4DEE5920" w14:textId="77777777" w:rsidR="0079544D" w:rsidRDefault="0079544D" w:rsidP="0079544D">
      <w:pPr>
        <w:jc w:val="right"/>
      </w:pPr>
      <w:r w:rsidRPr="00C3056F">
        <w:rPr>
          <w:highlight w:val="yellow"/>
        </w:rPr>
        <w:t>V0</w:t>
      </w:r>
    </w:p>
    <w:p w14:paraId="4BDDF91D" w14:textId="77777777" w:rsidR="0079544D" w:rsidRDefault="0079544D" w:rsidP="0079544D"/>
    <w:p w14:paraId="1DAABB3C" w14:textId="77777777" w:rsidR="0079544D" w:rsidRPr="00FE2C3D" w:rsidRDefault="0079544D" w:rsidP="0079544D"/>
    <w:p w14:paraId="39DD9D47" w14:textId="77777777" w:rsidR="0079544D" w:rsidRDefault="0079544D" w:rsidP="0079544D">
      <w:pPr>
        <w:pStyle w:val="TM1"/>
      </w:pPr>
    </w:p>
    <w:p w14:paraId="05E77447" w14:textId="77777777" w:rsidR="0079544D" w:rsidRDefault="0079544D" w:rsidP="0079544D">
      <w:pPr>
        <w:ind w:left="0"/>
      </w:pPr>
    </w:p>
    <w:p w14:paraId="1B648636" w14:textId="77777777" w:rsidR="0079544D" w:rsidRDefault="0079544D" w:rsidP="0079544D">
      <w:pPr>
        <w:pStyle w:val="Normalgrasmajuscule"/>
        <w:tabs>
          <w:tab w:val="left" w:pos="964"/>
        </w:tabs>
        <w:rPr>
          <w:rFonts w:ascii="Arial" w:hAnsi="Arial" w:cs="Arial"/>
        </w:rPr>
      </w:pPr>
    </w:p>
    <w:p w14:paraId="7A7D84DA" w14:textId="77777777" w:rsidR="0079544D" w:rsidRDefault="0079544D" w:rsidP="0079544D">
      <w:pPr>
        <w:pStyle w:val="Normalgrasmajuscule"/>
        <w:tabs>
          <w:tab w:val="left" w:pos="964"/>
        </w:tabs>
        <w:rPr>
          <w:rFonts w:ascii="Arial" w:hAnsi="Arial" w:cs="Arial"/>
        </w:rPr>
      </w:pPr>
    </w:p>
    <w:p w14:paraId="3C5EAB16" w14:textId="77777777" w:rsidR="0079544D" w:rsidRDefault="0079544D" w:rsidP="0079544D">
      <w:pPr>
        <w:pStyle w:val="Normalgrasmajuscule"/>
        <w:tabs>
          <w:tab w:val="left" w:pos="964"/>
        </w:tabs>
        <w:rPr>
          <w:rFonts w:ascii="Arial" w:hAnsi="Arial" w:cs="Arial"/>
        </w:rPr>
      </w:pPr>
    </w:p>
    <w:tbl>
      <w:tblPr>
        <w:tblW w:w="9282" w:type="dxa"/>
        <w:tblInd w:w="-21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22"/>
        <w:gridCol w:w="160"/>
      </w:tblGrid>
      <w:tr w:rsidR="0079544D" w14:paraId="65263971" w14:textId="77777777" w:rsidTr="00A66F57">
        <w:trPr>
          <w:trHeight w:val="455"/>
        </w:trPr>
        <w:tc>
          <w:tcPr>
            <w:tcW w:w="91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16D649A1" w14:textId="77777777" w:rsidR="0079544D" w:rsidRDefault="0079544D" w:rsidP="00A66F57">
            <w:pPr>
              <w:jc w:val="center"/>
              <w:rPr>
                <w:rFonts w:cs="Arial"/>
                <w:b/>
                <w:sz w:val="32"/>
                <w:szCs w:val="32"/>
              </w:rPr>
            </w:pPr>
          </w:p>
          <w:p w14:paraId="35D368C6" w14:textId="77777777" w:rsidR="0079544D" w:rsidRDefault="0079544D" w:rsidP="00A66F57">
            <w:pPr>
              <w:jc w:val="center"/>
              <w:rPr>
                <w:rFonts w:cs="Arial"/>
                <w:b/>
                <w:sz w:val="32"/>
                <w:szCs w:val="32"/>
                <w:highlight w:val="yellow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fldChar w:fldCharType="begin"/>
            </w:r>
            <w:r>
              <w:rPr>
                <w:rFonts w:cs="Arial"/>
                <w:sz w:val="32"/>
                <w:szCs w:val="32"/>
              </w:rPr>
              <w:instrText xml:space="preserve"> REF OPERATION \h </w:instrText>
            </w:r>
            <w:r>
              <w:rPr>
                <w:rFonts w:cs="Arial"/>
                <w:b/>
                <w:sz w:val="32"/>
                <w:szCs w:val="32"/>
                <w:highlight w:val="yellow"/>
              </w:rPr>
            </w:r>
            <w:r>
              <w:rPr>
                <w:rFonts w:cs="Arial"/>
                <w:b/>
                <w:sz w:val="32"/>
                <w:szCs w:val="32"/>
                <w:highlight w:val="yellow"/>
              </w:rPr>
              <w:fldChar w:fldCharType="separate"/>
            </w:r>
            <w:r>
              <w:rPr>
                <w:rFonts w:cs="Arial"/>
                <w:b/>
                <w:sz w:val="32"/>
                <w:szCs w:val="32"/>
                <w:highlight w:val="yellow"/>
              </w:rPr>
              <w:t>CONSTRUCTION DE XX LOGEMENTS</w:t>
            </w:r>
          </w:p>
          <w:p w14:paraId="0A67521E" w14:textId="77777777" w:rsidR="0079544D" w:rsidRDefault="0079544D" w:rsidP="00A66F57">
            <w:pPr>
              <w:jc w:val="center"/>
              <w:rPr>
                <w:rFonts w:cs="Arial"/>
                <w:b/>
                <w:sz w:val="32"/>
                <w:szCs w:val="32"/>
                <w:highlight w:val="yellow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t>ADRESSE</w:t>
            </w:r>
          </w:p>
          <w:p w14:paraId="38C608BD" w14:textId="77777777" w:rsidR="0079544D" w:rsidRDefault="0079544D" w:rsidP="00A66F57">
            <w:pPr>
              <w:ind w:left="0"/>
              <w:jc w:val="center"/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t>CODE POSTAL - VILLE</w:t>
            </w:r>
            <w:r>
              <w:rPr>
                <w:rFonts w:cs="Arial"/>
                <w:b/>
                <w:sz w:val="32"/>
                <w:szCs w:val="32"/>
                <w:highlight w:val="yellow"/>
              </w:rPr>
              <w:fldChar w:fldCharType="end"/>
            </w:r>
          </w:p>
          <w:p w14:paraId="204A0B36" w14:textId="77777777" w:rsidR="0079544D" w:rsidRPr="00CD089B" w:rsidRDefault="0079544D" w:rsidP="00A66F57">
            <w:pPr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1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39CD435" w14:textId="77777777" w:rsidR="0079544D" w:rsidRDefault="0079544D" w:rsidP="00A66F57">
            <w:pPr>
              <w:ind w:left="-92" w:firstLine="92"/>
              <w:jc w:val="center"/>
              <w:rPr>
                <w:rFonts w:cs="Arial"/>
              </w:rPr>
            </w:pPr>
          </w:p>
          <w:p w14:paraId="4285DAEF" w14:textId="77777777" w:rsidR="0079544D" w:rsidRDefault="0079544D" w:rsidP="00A66F57">
            <w:pPr>
              <w:ind w:left="-92" w:firstLine="92"/>
              <w:jc w:val="center"/>
              <w:rPr>
                <w:rFonts w:cs="Arial"/>
              </w:rPr>
            </w:pPr>
          </w:p>
          <w:p w14:paraId="242CC8F6" w14:textId="77777777" w:rsidR="0079544D" w:rsidRDefault="0079544D" w:rsidP="00A66F57">
            <w:pPr>
              <w:ind w:left="-92" w:firstLine="92"/>
              <w:jc w:val="center"/>
              <w:rPr>
                <w:rFonts w:cs="Arial"/>
              </w:rPr>
            </w:pPr>
          </w:p>
        </w:tc>
      </w:tr>
    </w:tbl>
    <w:p w14:paraId="0676871C" w14:textId="77777777" w:rsidR="0079544D" w:rsidRDefault="0079544D" w:rsidP="0079544D">
      <w:pPr>
        <w:pStyle w:val="Normalgrasmajuscule"/>
        <w:tabs>
          <w:tab w:val="left" w:pos="964"/>
        </w:tabs>
        <w:jc w:val="center"/>
        <w:rPr>
          <w:rFonts w:ascii="Arial" w:hAnsi="Arial" w:cs="Arial"/>
        </w:rPr>
      </w:pPr>
    </w:p>
    <w:p w14:paraId="0C29F599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40BF9971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116E59FF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421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6"/>
        <w:gridCol w:w="165"/>
      </w:tblGrid>
      <w:tr w:rsidR="0079544D" w14:paraId="03206BA2" w14:textId="77777777" w:rsidTr="00A66F57">
        <w:trPr>
          <w:trHeight w:val="433"/>
        </w:trPr>
        <w:tc>
          <w:tcPr>
            <w:tcW w:w="925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  <w:hideMark/>
          </w:tcPr>
          <w:p w14:paraId="517F4C39" w14:textId="77777777" w:rsidR="0079544D" w:rsidRDefault="0079544D" w:rsidP="00A66F57">
            <w:pPr>
              <w:jc w:val="center"/>
              <w:rPr>
                <w:rFonts w:cs="Arial"/>
                <w:b/>
                <w:sz w:val="32"/>
              </w:rPr>
            </w:pPr>
            <w:r>
              <w:rPr>
                <w:rFonts w:cs="Arial"/>
                <w:b/>
                <w:sz w:val="32"/>
              </w:rPr>
              <w:t>CAHIER DES CLAUSES TECHNIQUES PARTICULIERES</w:t>
            </w:r>
          </w:p>
          <w:p w14:paraId="1B9C1694" w14:textId="77777777" w:rsidR="0079544D" w:rsidRDefault="0079544D" w:rsidP="00A66F57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b/>
                <w:sz w:val="32"/>
              </w:rPr>
              <w:t>(CCTP)</w:t>
            </w:r>
          </w:p>
        </w:tc>
        <w:tc>
          <w:tcPr>
            <w:tcW w:w="16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14:paraId="4E1AE682" w14:textId="77777777" w:rsidR="0079544D" w:rsidRDefault="0079544D" w:rsidP="00A66F57">
            <w:pPr>
              <w:ind w:left="-92" w:firstLine="92"/>
              <w:rPr>
                <w:rFonts w:cs="Arial"/>
              </w:rPr>
            </w:pPr>
          </w:p>
          <w:p w14:paraId="7909F2A6" w14:textId="77777777" w:rsidR="0079544D" w:rsidRDefault="0079544D" w:rsidP="00A66F57">
            <w:pPr>
              <w:ind w:left="-92" w:firstLine="92"/>
              <w:rPr>
                <w:rFonts w:cs="Arial"/>
              </w:rPr>
            </w:pPr>
          </w:p>
          <w:p w14:paraId="0DAEB9F4" w14:textId="77777777" w:rsidR="0079544D" w:rsidRDefault="0079544D" w:rsidP="00A66F57">
            <w:pPr>
              <w:ind w:left="-92" w:firstLine="92"/>
              <w:rPr>
                <w:rFonts w:cs="Arial"/>
              </w:rPr>
            </w:pPr>
          </w:p>
        </w:tc>
      </w:tr>
    </w:tbl>
    <w:p w14:paraId="0DCDDCDA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2D9E571D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479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6"/>
        <w:gridCol w:w="223"/>
      </w:tblGrid>
      <w:tr w:rsidR="0079544D" w14:paraId="3A66E8F6" w14:textId="77777777" w:rsidTr="00A66F57">
        <w:trPr>
          <w:trHeight w:val="480"/>
        </w:trPr>
        <w:tc>
          <w:tcPr>
            <w:tcW w:w="925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  <w:hideMark/>
          </w:tcPr>
          <w:p w14:paraId="2E80BBB1" w14:textId="77777777" w:rsidR="0079544D" w:rsidRPr="007110FD" w:rsidRDefault="0079544D" w:rsidP="00A66F57">
            <w:pPr>
              <w:jc w:val="center"/>
              <w:rPr>
                <w:rFonts w:cs="Arial"/>
                <w:b/>
                <w:sz w:val="32"/>
                <w:highlight w:val="yellow"/>
              </w:rPr>
            </w:pPr>
            <w:r w:rsidRPr="007110FD">
              <w:rPr>
                <w:rFonts w:cs="Arial"/>
                <w:b/>
                <w:sz w:val="32"/>
                <w:highlight w:val="yellow"/>
              </w:rPr>
              <w:t xml:space="preserve">LOT N°XX </w:t>
            </w:r>
          </w:p>
          <w:p w14:paraId="1BAD4C12" w14:textId="77777777" w:rsidR="0079544D" w:rsidRDefault="0079544D" w:rsidP="00A66F57">
            <w:pPr>
              <w:jc w:val="center"/>
              <w:rPr>
                <w:rFonts w:cs="Arial"/>
                <w:sz w:val="22"/>
              </w:rPr>
            </w:pPr>
            <w:r w:rsidRPr="007110FD">
              <w:rPr>
                <w:rFonts w:cs="Arial"/>
                <w:b/>
                <w:sz w:val="32"/>
                <w:highlight w:val="yellow"/>
              </w:rPr>
              <w:t>NOM DU LOT</w:t>
            </w:r>
          </w:p>
        </w:tc>
        <w:tc>
          <w:tcPr>
            <w:tcW w:w="223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14:paraId="624C0F0D" w14:textId="77777777" w:rsidR="0079544D" w:rsidRDefault="0079544D" w:rsidP="00A66F57">
            <w:pPr>
              <w:ind w:left="-92" w:firstLine="92"/>
              <w:rPr>
                <w:rFonts w:cs="Arial"/>
              </w:rPr>
            </w:pPr>
          </w:p>
          <w:p w14:paraId="1AEA4EA0" w14:textId="77777777" w:rsidR="0079544D" w:rsidRDefault="0079544D" w:rsidP="00A66F57">
            <w:pPr>
              <w:ind w:left="-92" w:firstLine="92"/>
              <w:rPr>
                <w:rFonts w:cs="Arial"/>
              </w:rPr>
            </w:pPr>
          </w:p>
          <w:p w14:paraId="29D70EFE" w14:textId="77777777" w:rsidR="0079544D" w:rsidRDefault="0079544D" w:rsidP="00A66F57">
            <w:pPr>
              <w:ind w:left="-92" w:firstLine="92"/>
              <w:rPr>
                <w:rFonts w:cs="Arial"/>
              </w:rPr>
            </w:pPr>
          </w:p>
        </w:tc>
      </w:tr>
    </w:tbl>
    <w:p w14:paraId="1903F22C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476E3C6E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6B111582" w14:textId="77777777" w:rsidR="0079544D" w:rsidRDefault="0079544D" w:rsidP="0079544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23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5"/>
        <w:gridCol w:w="2912"/>
        <w:gridCol w:w="3516"/>
      </w:tblGrid>
      <w:tr w:rsidR="0079544D" w14:paraId="3C768F8A" w14:textId="77777777" w:rsidTr="00A66F57">
        <w:trPr>
          <w:trHeight w:val="649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731C5C" w14:textId="77777777" w:rsidR="0079544D" w:rsidRPr="00C3056F" w:rsidRDefault="0079544D" w:rsidP="00A66F57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instrText xml:space="preserve"> REF ENTR1_ROLE \h </w:instrText>
            </w:r>
            <w:r>
              <w:rPr>
                <w:rFonts w:cs="Arial"/>
                <w:b/>
                <w:sz w:val="20"/>
                <w:szCs w:val="20"/>
                <w:highlight w:val="yellow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MAÎTRE D’OUVRAGE</w:t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1399EA" w14:textId="77777777" w:rsidR="0079544D" w:rsidRPr="00C3056F" w:rsidRDefault="0079544D" w:rsidP="00A66F57">
            <w:pPr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B046B18" w14:textId="77777777" w:rsidR="0079544D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638D3D53" w14:textId="77777777" w:rsidR="0079544D" w:rsidRPr="00C3056F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9544D" w14:paraId="3A4C8582" w14:textId="77777777" w:rsidTr="00A66F57">
        <w:trPr>
          <w:trHeight w:val="649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6D7AAC" w14:textId="77777777" w:rsidR="0079544D" w:rsidRPr="00C3056F" w:rsidRDefault="0079544D" w:rsidP="00A66F57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instrText xml:space="preserve"> REF ENTR2_ROLE \h </w:instrText>
            </w:r>
            <w:r>
              <w:rPr>
                <w:rFonts w:cs="Arial"/>
                <w:b/>
                <w:sz w:val="20"/>
                <w:szCs w:val="20"/>
                <w:highlight w:val="yellow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t>MANDATAIRE</w:t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07F4A6" w14:textId="77777777" w:rsidR="0079544D" w:rsidRPr="00C3056F" w:rsidRDefault="0079544D" w:rsidP="00A66F57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4147D1" w14:textId="77777777" w:rsidR="0079544D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316CE9A7" w14:textId="77777777" w:rsidR="0079544D" w:rsidRPr="00C3056F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9544D" w14:paraId="489B065B" w14:textId="77777777" w:rsidTr="00A66F57">
        <w:trPr>
          <w:trHeight w:val="545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AA9DE7" w14:textId="77777777" w:rsidR="0079544D" w:rsidRPr="00C3056F" w:rsidRDefault="0079544D" w:rsidP="00A66F57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instrText xml:space="preserve"> REF ENTR3_ROLE \h </w:instrText>
            </w:r>
            <w:r>
              <w:rPr>
                <w:rFonts w:cs="Arial"/>
                <w:b/>
                <w:sz w:val="20"/>
                <w:szCs w:val="20"/>
                <w:highlight w:val="yellow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ARCHITECTE</w:t>
            </w:r>
            <w:r>
              <w:rPr>
                <w:rFonts w:cs="Arial"/>
                <w:b/>
                <w:sz w:val="20"/>
                <w:szCs w:val="20"/>
                <w:highlight w:val="yellow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7859F2" w14:textId="77777777" w:rsidR="0079544D" w:rsidRPr="00C3056F" w:rsidRDefault="0079544D" w:rsidP="00A66F57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1F6723" w14:textId="77777777" w:rsidR="0079544D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23C49BD5" w14:textId="77777777" w:rsidR="0079544D" w:rsidRPr="00C3056F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9544D" w14:paraId="1BF07329" w14:textId="77777777" w:rsidTr="00A66F57">
        <w:trPr>
          <w:trHeight w:val="728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4FB1F0" w14:textId="77777777" w:rsidR="0079544D" w:rsidRPr="00C3056F" w:rsidRDefault="0079544D" w:rsidP="00A66F57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instrText xml:space="preserve"> REF ENTR4_ROLE \h </w:instrTex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BE STRUCTURE, ECONOMISTE, VRD, BIM MANAGER</w: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6A3F12" w14:textId="77777777" w:rsidR="0079544D" w:rsidRPr="00C3056F" w:rsidRDefault="0079544D" w:rsidP="00A66F57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026B2E" w14:textId="77777777" w:rsidR="0079544D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64D6B527" w14:textId="77777777" w:rsidR="0079544D" w:rsidRPr="00C3056F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9544D" w14:paraId="7BDDB56D" w14:textId="77777777" w:rsidTr="00A66F57">
        <w:trPr>
          <w:trHeight w:val="525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EA523" w14:textId="77777777" w:rsidR="0079544D" w:rsidRPr="00C3056F" w:rsidRDefault="0079544D" w:rsidP="00A66F57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instrText xml:space="preserve"> REF ENTR5_ROLE \h </w:instrTex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PAYSAGISTE</w: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922739" w14:textId="77777777" w:rsidR="0079544D" w:rsidRPr="00C3056F" w:rsidRDefault="0079544D" w:rsidP="00A66F57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F7AB1F" w14:textId="77777777" w:rsidR="0079544D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4C6C9004" w14:textId="77777777" w:rsidR="0079544D" w:rsidRPr="00C3056F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  <w:tr w:rsidR="0079544D" w14:paraId="5E74CBF3" w14:textId="77777777" w:rsidTr="00A66F57">
        <w:trPr>
          <w:trHeight w:val="728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861DD9" w14:textId="77777777" w:rsidR="0079544D" w:rsidRPr="00C3056F" w:rsidRDefault="0079544D" w:rsidP="00A66F57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begin"/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instrText xml:space="preserve"> REF ENTR6_ROLE \h </w:instrTex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BET THERMIQUE, FLUIDES, ACOUSTIQUE</w:t>
            </w: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33BC10" w14:textId="77777777" w:rsidR="0079544D" w:rsidRPr="00C3056F" w:rsidRDefault="0079544D" w:rsidP="00A66F57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C28E6D" w14:textId="77777777" w:rsidR="0079544D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34DEB28E" w14:textId="77777777" w:rsidR="0079544D" w:rsidRPr="00C3056F" w:rsidRDefault="0079544D" w:rsidP="00A66F57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</w:p>
        </w:tc>
      </w:tr>
    </w:tbl>
    <w:p w14:paraId="41C1055D" w14:textId="77777777" w:rsidR="0079544D" w:rsidRDefault="0079544D" w:rsidP="0079544D">
      <w:pPr>
        <w:pStyle w:val="TM1"/>
      </w:pPr>
    </w:p>
    <w:p w14:paraId="24F7A3B1" w14:textId="77777777" w:rsidR="0079544D" w:rsidRDefault="0079544D" w:rsidP="0079544D"/>
    <w:p w14:paraId="4B4F8E26" w14:textId="77777777" w:rsidR="0079544D" w:rsidRDefault="0079544D" w:rsidP="0079544D"/>
    <w:p w14:paraId="460D2145" w14:textId="77777777" w:rsidR="0079544D" w:rsidRDefault="0079544D" w:rsidP="0079544D">
      <w:pPr>
        <w:jc w:val="right"/>
      </w:pPr>
      <w:r w:rsidRPr="00C3056F">
        <w:rPr>
          <w:highlight w:val="yellow"/>
        </w:rPr>
        <w:t>Phase APD, Juillet 2019</w:t>
      </w:r>
    </w:p>
    <w:p w14:paraId="00C22944" w14:textId="77777777" w:rsidR="0079544D" w:rsidRDefault="0079544D" w:rsidP="0079544D">
      <w:pPr>
        <w:jc w:val="right"/>
      </w:pPr>
      <w:r w:rsidRPr="00C3056F">
        <w:rPr>
          <w:highlight w:val="yellow"/>
        </w:rPr>
        <w:t>V0</w:t>
      </w:r>
    </w:p>
    <w:p w14:paraId="33B5B6F9" w14:textId="77777777" w:rsidR="0079544D" w:rsidRDefault="0079544D" w:rsidP="0079544D"/>
    <w:p w14:paraId="5D393ACF" w14:textId="77777777" w:rsidR="0079544D" w:rsidRPr="00FE2C3D" w:rsidRDefault="0079544D" w:rsidP="0079544D"/>
    <w:p w14:paraId="7792000F" w14:textId="77777777" w:rsidR="0079544D" w:rsidRDefault="0079544D" w:rsidP="0079544D">
      <w:pPr>
        <w:pStyle w:val="TM1"/>
      </w:pPr>
    </w:p>
    <w:p w14:paraId="37193457" w14:textId="77777777" w:rsidR="0079544D" w:rsidRDefault="0079544D" w:rsidP="0079544D">
      <w:pPr>
        <w:ind w:left="0"/>
      </w:pPr>
    </w:p>
    <w:p w14:paraId="5D9D2045" w14:textId="004A8184" w:rsidR="0055639D" w:rsidRDefault="0055639D" w:rsidP="0055639D">
      <w:pPr>
        <w:pStyle w:val="Normalgrasmajuscule"/>
        <w:tabs>
          <w:tab w:val="left" w:pos="964"/>
        </w:tabs>
        <w:rPr>
          <w:rFonts w:ascii="Arial" w:hAnsi="Arial" w:cs="Arial"/>
        </w:rPr>
      </w:pPr>
    </w:p>
    <w:sectPr w:rsidR="0055639D" w:rsidSect="0055639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90EFA4" w14:textId="77777777" w:rsidR="007967D0" w:rsidRDefault="007967D0">
      <w:r>
        <w:separator/>
      </w:r>
    </w:p>
  </w:endnote>
  <w:endnote w:type="continuationSeparator" w:id="0">
    <w:p w14:paraId="0853A663" w14:textId="77777777" w:rsidR="007967D0" w:rsidRDefault="00796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97C18" w14:textId="77777777" w:rsidR="0055639D" w:rsidRDefault="0055639D" w:rsidP="0055639D">
    <w:pPr>
      <w:pStyle w:val="Pieddepage"/>
      <w:ind w:left="0"/>
      <w:jc w:val="center"/>
      <w:rPr>
        <w:rFonts w:cs="Arial"/>
        <w:sz w:val="14"/>
        <w:szCs w:val="14"/>
      </w:rPr>
    </w:pPr>
  </w:p>
  <w:p w14:paraId="487A64DB" w14:textId="77777777" w:rsidR="0055639D" w:rsidRDefault="0055639D" w:rsidP="0055639D">
    <w:pPr>
      <w:pBdr>
        <w:top w:val="single" w:sz="4" w:space="1" w:color="1F497D"/>
      </w:pBdr>
      <w:tabs>
        <w:tab w:val="center" w:pos="4536"/>
        <w:tab w:val="right" w:pos="9072"/>
      </w:tabs>
      <w:ind w:left="0"/>
      <w:jc w:val="center"/>
      <w:rPr>
        <w:rFonts w:cs="Arial"/>
        <w:sz w:val="14"/>
        <w:szCs w:val="18"/>
      </w:rPr>
    </w:pPr>
  </w:p>
  <w:p w14:paraId="1A7C11FC" w14:textId="77777777" w:rsidR="0055639D" w:rsidRPr="001C4C8A" w:rsidRDefault="0055639D" w:rsidP="0055639D">
    <w:pPr>
      <w:pStyle w:val="Pieddepage"/>
      <w:ind w:left="0"/>
      <w:jc w:val="center"/>
    </w:pPr>
    <w:r>
      <w:t>34 Boulevard Joliot Curie – 44200 NANTES</w:t>
    </w:r>
  </w:p>
  <w:p w14:paraId="24CA9DA8" w14:textId="77777777" w:rsidR="0055639D" w:rsidRPr="001C4C8A" w:rsidRDefault="0055639D" w:rsidP="0055639D">
    <w:pPr>
      <w:pStyle w:val="Pieddepage"/>
      <w:ind w:left="0"/>
      <w:jc w:val="center"/>
    </w:pPr>
    <w:r w:rsidRPr="001C4C8A">
      <w:t>Tel : 02 40 26 06 11 –</w:t>
    </w:r>
    <w:r>
      <w:t xml:space="preserve"> </w:t>
    </w:r>
    <w:r w:rsidRPr="001C4C8A">
      <w:t>Mail : contact@abak-ingenierie.com</w:t>
    </w:r>
  </w:p>
  <w:p w14:paraId="0C0EF6D9" w14:textId="77777777" w:rsidR="0055639D" w:rsidRPr="001C4C8A" w:rsidRDefault="0055639D" w:rsidP="0055639D">
    <w:pPr>
      <w:pStyle w:val="Pieddepage"/>
      <w:ind w:left="0"/>
      <w:jc w:val="center"/>
    </w:pPr>
    <w:r w:rsidRPr="001C4C8A">
      <w:t xml:space="preserve">SARL au capital de 10 000€ </w:t>
    </w:r>
    <w:r>
      <w:t xml:space="preserve">- </w:t>
    </w:r>
    <w:r w:rsidRPr="001C4C8A">
      <w:t>RCS Nantes 528 215</w:t>
    </w:r>
    <w:r>
      <w:t> </w:t>
    </w:r>
    <w:r w:rsidRPr="001C4C8A">
      <w:t>270</w:t>
    </w:r>
    <w:r>
      <w:t xml:space="preserve"> – APE 7112B – FR 84528215270</w:t>
    </w:r>
  </w:p>
  <w:p w14:paraId="15EB8FE3" w14:textId="3DFB4ECB" w:rsidR="00931B9A" w:rsidRPr="0055639D" w:rsidRDefault="00931B9A" w:rsidP="0055639D">
    <w:pPr>
      <w:pStyle w:val="Pieddepage"/>
      <w:ind w:left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3A64D4" w14:textId="77777777" w:rsidR="00931B9A" w:rsidRDefault="00931B9A" w:rsidP="0072501A">
    <w:pPr>
      <w:pStyle w:val="Pieddepage"/>
      <w:ind w:left="0"/>
      <w:jc w:val="center"/>
      <w:rPr>
        <w:rFonts w:cs="Arial"/>
        <w:sz w:val="14"/>
        <w:szCs w:val="14"/>
      </w:rPr>
    </w:pPr>
  </w:p>
  <w:p w14:paraId="733B1D7C" w14:textId="77777777" w:rsidR="00931B9A" w:rsidRDefault="00931B9A" w:rsidP="0072501A">
    <w:pPr>
      <w:pBdr>
        <w:top w:val="single" w:sz="4" w:space="1" w:color="1F497D"/>
      </w:pBdr>
      <w:tabs>
        <w:tab w:val="center" w:pos="4536"/>
        <w:tab w:val="right" w:pos="9072"/>
      </w:tabs>
      <w:ind w:left="0"/>
      <w:jc w:val="center"/>
      <w:rPr>
        <w:rFonts w:cs="Arial"/>
        <w:sz w:val="14"/>
        <w:szCs w:val="18"/>
      </w:rPr>
    </w:pPr>
  </w:p>
  <w:p w14:paraId="3DE723A5" w14:textId="77777777" w:rsidR="00931B9A" w:rsidRPr="001C4C8A" w:rsidRDefault="00931B9A" w:rsidP="0072501A">
    <w:pPr>
      <w:pStyle w:val="Pieddepage"/>
      <w:ind w:left="0"/>
      <w:jc w:val="center"/>
    </w:pPr>
    <w:r>
      <w:t>34 Boulevard Joliot Curie – 44200 NANTES</w:t>
    </w:r>
  </w:p>
  <w:p w14:paraId="674F45AF" w14:textId="77777777" w:rsidR="00931B9A" w:rsidRPr="001C4C8A" w:rsidRDefault="00931B9A" w:rsidP="0072501A">
    <w:pPr>
      <w:pStyle w:val="Pieddepage"/>
      <w:ind w:left="0"/>
      <w:jc w:val="center"/>
    </w:pPr>
    <w:r w:rsidRPr="001C4C8A">
      <w:t>Tel : 02 40 26 06 11 –</w:t>
    </w:r>
    <w:r>
      <w:t xml:space="preserve"> </w:t>
    </w:r>
    <w:r w:rsidRPr="001C4C8A">
      <w:t>Mail : contact@abak-ingenierie.com</w:t>
    </w:r>
  </w:p>
  <w:p w14:paraId="6731351F" w14:textId="77777777" w:rsidR="00931B9A" w:rsidRPr="001C4C8A" w:rsidRDefault="00931B9A" w:rsidP="0072501A">
    <w:pPr>
      <w:pStyle w:val="Pieddepage"/>
      <w:ind w:left="0"/>
      <w:jc w:val="center"/>
    </w:pPr>
    <w:r w:rsidRPr="001C4C8A">
      <w:t xml:space="preserve">SARL au capital de 10 000€ </w:t>
    </w:r>
    <w:r>
      <w:t xml:space="preserve">- </w:t>
    </w:r>
    <w:r w:rsidRPr="001C4C8A">
      <w:t>RCS Nantes 528 215</w:t>
    </w:r>
    <w:r>
      <w:t> </w:t>
    </w:r>
    <w:r w:rsidRPr="001C4C8A">
      <w:t>270</w:t>
    </w:r>
    <w:r>
      <w:t xml:space="preserve"> – APE 7112B – FR 84528215270</w:t>
    </w:r>
  </w:p>
  <w:p w14:paraId="65CFCB57" w14:textId="77777777" w:rsidR="00931B9A" w:rsidRDefault="00931B9A" w:rsidP="0072501A">
    <w:pPr>
      <w:pStyle w:val="Pieddepage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0C0FB5" w14:textId="77777777" w:rsidR="007967D0" w:rsidRDefault="007967D0">
      <w:r>
        <w:separator/>
      </w:r>
    </w:p>
  </w:footnote>
  <w:footnote w:type="continuationSeparator" w:id="0">
    <w:p w14:paraId="0D71B1A9" w14:textId="77777777" w:rsidR="007967D0" w:rsidRDefault="00796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7BE95" w14:textId="4F57CB01" w:rsidR="00931B9A" w:rsidRDefault="0055639D" w:rsidP="00FE2C3D">
    <w:pPr>
      <w:pStyle w:val="En-tte"/>
      <w:ind w:left="0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613B9CC" wp14:editId="23F151E3">
          <wp:simplePos x="0" y="0"/>
          <wp:positionH relativeFrom="margin">
            <wp:posOffset>-6985</wp:posOffset>
          </wp:positionH>
          <wp:positionV relativeFrom="paragraph">
            <wp:posOffset>-186852</wp:posOffset>
          </wp:positionV>
          <wp:extent cx="1787525" cy="960755"/>
          <wp:effectExtent l="0" t="0" r="3175" b="0"/>
          <wp:wrapNone/>
          <wp:docPr id="12" name="Image 12" descr="C:\Users\DM\Desktop\Document TYPE\logo BET - PDG\Aba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M\Desktop\Document TYPE\logo BET - PDG\Aba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525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8C14B7" w14:textId="7155CEF8" w:rsidR="00931B9A" w:rsidRDefault="00931B9A" w:rsidP="00FE2C3D">
    <w:pPr>
      <w:pStyle w:val="En-tte"/>
      <w:ind w:left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5A182EF" wp14:editId="498F603F">
          <wp:simplePos x="0" y="0"/>
          <wp:positionH relativeFrom="margin">
            <wp:posOffset>-123618</wp:posOffset>
          </wp:positionH>
          <wp:positionV relativeFrom="paragraph">
            <wp:posOffset>-162501</wp:posOffset>
          </wp:positionV>
          <wp:extent cx="1787525" cy="960755"/>
          <wp:effectExtent l="0" t="0" r="3175" b="0"/>
          <wp:wrapNone/>
          <wp:docPr id="8" name="Image 8" descr="C:\Users\DM\Desktop\Document TYPE\logo BET - PDG\Aba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M\Desktop\Document TYPE\logo BET - PDG\Aba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525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F92D8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2EEB5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C8ADA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29A86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3463D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D65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F98F2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DD8CB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190D3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94C8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545B7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9BC3AAC"/>
    <w:multiLevelType w:val="hybridMultilevel"/>
    <w:tmpl w:val="151C1AB6"/>
    <w:lvl w:ilvl="0" w:tplc="17E06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401351"/>
    <w:multiLevelType w:val="hybridMultilevel"/>
    <w:tmpl w:val="0820EC6A"/>
    <w:lvl w:ilvl="0" w:tplc="26C0052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479"/>
    <w:rsid w:val="0000543C"/>
    <w:rsid w:val="000078A3"/>
    <w:rsid w:val="00084D22"/>
    <w:rsid w:val="0009025D"/>
    <w:rsid w:val="00097EC9"/>
    <w:rsid w:val="00192A62"/>
    <w:rsid w:val="00195FB4"/>
    <w:rsid w:val="001F59A8"/>
    <w:rsid w:val="00210479"/>
    <w:rsid w:val="00264DE6"/>
    <w:rsid w:val="003067CB"/>
    <w:rsid w:val="003B294F"/>
    <w:rsid w:val="0042348C"/>
    <w:rsid w:val="00441A50"/>
    <w:rsid w:val="00481F17"/>
    <w:rsid w:val="004E0AE7"/>
    <w:rsid w:val="0055639D"/>
    <w:rsid w:val="0057313E"/>
    <w:rsid w:val="005926C8"/>
    <w:rsid w:val="005B7C68"/>
    <w:rsid w:val="005F3E26"/>
    <w:rsid w:val="005F54B7"/>
    <w:rsid w:val="00620FA5"/>
    <w:rsid w:val="006B11E8"/>
    <w:rsid w:val="006B3D2E"/>
    <w:rsid w:val="006E6434"/>
    <w:rsid w:val="007110FD"/>
    <w:rsid w:val="0072501A"/>
    <w:rsid w:val="00753CEC"/>
    <w:rsid w:val="0079544D"/>
    <w:rsid w:val="007967D0"/>
    <w:rsid w:val="007B1CF9"/>
    <w:rsid w:val="00815288"/>
    <w:rsid w:val="00821627"/>
    <w:rsid w:val="00831D88"/>
    <w:rsid w:val="00835DE0"/>
    <w:rsid w:val="008B57BF"/>
    <w:rsid w:val="008D2FAB"/>
    <w:rsid w:val="00931B9A"/>
    <w:rsid w:val="00983524"/>
    <w:rsid w:val="00993714"/>
    <w:rsid w:val="00A94A0F"/>
    <w:rsid w:val="00AB3606"/>
    <w:rsid w:val="00B051B0"/>
    <w:rsid w:val="00B05CC7"/>
    <w:rsid w:val="00B31536"/>
    <w:rsid w:val="00BC281F"/>
    <w:rsid w:val="00BD4227"/>
    <w:rsid w:val="00C3056F"/>
    <w:rsid w:val="00C55DF9"/>
    <w:rsid w:val="00C819EF"/>
    <w:rsid w:val="00C95ADE"/>
    <w:rsid w:val="00CA4096"/>
    <w:rsid w:val="00CC2CA9"/>
    <w:rsid w:val="00CD089B"/>
    <w:rsid w:val="00CD1671"/>
    <w:rsid w:val="00DF326D"/>
    <w:rsid w:val="00DF3B32"/>
    <w:rsid w:val="00E96A76"/>
    <w:rsid w:val="00F45073"/>
    <w:rsid w:val="00FE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A76D5B"/>
  <w15:chartTrackingRefBased/>
  <w15:docId w15:val="{36BB1922-D9ED-490C-A0BA-90556B53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544D"/>
    <w:pPr>
      <w:ind w:left="708"/>
    </w:pPr>
    <w:rPr>
      <w:rFonts w:ascii="Arial" w:hAnsi="Arial"/>
      <w:sz w:val="18"/>
      <w:szCs w:val="24"/>
    </w:rPr>
  </w:style>
  <w:style w:type="paragraph" w:styleId="Titre1">
    <w:name w:val="heading 1"/>
    <w:basedOn w:val="Normal"/>
    <w:next w:val="Normal"/>
    <w:qFormat/>
    <w:rsid w:val="006B11E8"/>
    <w:pPr>
      <w:keepNext/>
      <w:spacing w:before="240" w:after="60"/>
      <w:ind w:left="0"/>
      <w:outlineLvl w:val="0"/>
    </w:pPr>
    <w:rPr>
      <w:rFonts w:cs="Arial"/>
      <w:b/>
      <w:bCs/>
      <w:kern w:val="32"/>
      <w:sz w:val="28"/>
      <w:szCs w:val="32"/>
    </w:rPr>
  </w:style>
  <w:style w:type="paragraph" w:styleId="Titre2">
    <w:name w:val="heading 2"/>
    <w:basedOn w:val="Normal"/>
    <w:next w:val="Normal"/>
    <w:qFormat/>
    <w:rsid w:val="00993714"/>
    <w:pPr>
      <w:keepNext/>
      <w:spacing w:before="240" w:after="60"/>
      <w:ind w:left="0"/>
      <w:outlineLvl w:val="1"/>
    </w:pPr>
    <w:rPr>
      <w:rFonts w:cs="Arial"/>
      <w:b/>
      <w:bCs/>
      <w:iCs/>
      <w:sz w:val="24"/>
      <w:szCs w:val="28"/>
    </w:rPr>
  </w:style>
  <w:style w:type="paragraph" w:styleId="Titre3">
    <w:name w:val="heading 3"/>
    <w:basedOn w:val="Normal"/>
    <w:next w:val="Normal"/>
    <w:qFormat/>
    <w:rsid w:val="006B11E8"/>
    <w:pPr>
      <w:keepNext/>
      <w:spacing w:before="240" w:after="60"/>
      <w:ind w:left="0"/>
      <w:outlineLvl w:val="2"/>
    </w:pPr>
    <w:rPr>
      <w:rFonts w:cs="Arial"/>
      <w:b/>
      <w:bCs/>
      <w:sz w:val="22"/>
      <w:szCs w:val="26"/>
    </w:rPr>
  </w:style>
  <w:style w:type="paragraph" w:styleId="Titre4">
    <w:name w:val="heading 4"/>
    <w:basedOn w:val="Normal"/>
    <w:next w:val="Normal"/>
    <w:qFormat/>
    <w:rsid w:val="006B11E8"/>
    <w:pPr>
      <w:keepNext/>
      <w:spacing w:before="240" w:after="60"/>
      <w:ind w:left="0"/>
      <w:outlineLvl w:val="3"/>
    </w:pPr>
    <w:rPr>
      <w:b/>
      <w:bCs/>
      <w:sz w:val="22"/>
      <w:szCs w:val="28"/>
    </w:rPr>
  </w:style>
  <w:style w:type="paragraph" w:styleId="Titre5">
    <w:name w:val="heading 5"/>
    <w:basedOn w:val="Normal"/>
    <w:next w:val="Normal"/>
    <w:qFormat/>
    <w:rsid w:val="006B11E8"/>
    <w:pPr>
      <w:spacing w:before="240" w:after="60"/>
      <w:ind w:left="0"/>
      <w:outlineLvl w:val="4"/>
    </w:pPr>
    <w:rPr>
      <w:b/>
      <w:bCs/>
      <w:iCs/>
      <w:sz w:val="22"/>
      <w:szCs w:val="26"/>
    </w:rPr>
  </w:style>
  <w:style w:type="paragraph" w:styleId="Titre6">
    <w:name w:val="heading 6"/>
    <w:basedOn w:val="Normal"/>
    <w:next w:val="Normal"/>
    <w:qFormat/>
    <w:rsid w:val="006B11E8"/>
    <w:pPr>
      <w:spacing w:before="240" w:after="60"/>
      <w:ind w:left="0"/>
      <w:outlineLvl w:val="5"/>
    </w:pPr>
    <w:rPr>
      <w:b/>
      <w:bCs/>
      <w:sz w:val="20"/>
      <w:szCs w:val="22"/>
    </w:rPr>
  </w:style>
  <w:style w:type="paragraph" w:styleId="Titre7">
    <w:name w:val="heading 7"/>
    <w:basedOn w:val="Normal"/>
    <w:next w:val="Normal"/>
    <w:qFormat/>
    <w:rsid w:val="006B11E8"/>
    <w:pPr>
      <w:spacing w:before="240" w:after="60"/>
      <w:ind w:left="0"/>
      <w:outlineLvl w:val="6"/>
    </w:pPr>
    <w:rPr>
      <w:b/>
    </w:rPr>
  </w:style>
  <w:style w:type="paragraph" w:styleId="Titre8">
    <w:name w:val="heading 8"/>
    <w:basedOn w:val="Normal"/>
    <w:next w:val="Normal"/>
    <w:qFormat/>
    <w:rsid w:val="006B11E8"/>
    <w:pPr>
      <w:spacing w:before="240" w:after="60"/>
      <w:ind w:left="0"/>
      <w:outlineLvl w:val="7"/>
    </w:pPr>
    <w:rPr>
      <w:b/>
      <w:iCs/>
      <w:sz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481F17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481F17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481F17"/>
  </w:style>
  <w:style w:type="character" w:styleId="Lienhypertexte">
    <w:name w:val="Hyperlink"/>
    <w:basedOn w:val="Policepardfaut"/>
    <w:uiPriority w:val="99"/>
    <w:rsid w:val="00DF3B32"/>
    <w:rPr>
      <w:color w:val="0000FF"/>
      <w:u w:val="single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835DE0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sz w:val="32"/>
    </w:rPr>
  </w:style>
  <w:style w:type="paragraph" w:styleId="TM1">
    <w:name w:val="toc 1"/>
    <w:basedOn w:val="Normal"/>
    <w:next w:val="Normal"/>
    <w:autoRedefine/>
    <w:uiPriority w:val="39"/>
    <w:rsid w:val="00B051B0"/>
    <w:pPr>
      <w:tabs>
        <w:tab w:val="right" w:leader="dot" w:pos="9062"/>
      </w:tabs>
      <w:ind w:left="0"/>
      <w:jc w:val="center"/>
    </w:pPr>
    <w:rPr>
      <w:b/>
      <w:bCs/>
      <w:noProof/>
      <w:sz w:val="24"/>
    </w:rPr>
  </w:style>
  <w:style w:type="paragraph" w:styleId="TM2">
    <w:name w:val="toc 2"/>
    <w:basedOn w:val="Normal"/>
    <w:next w:val="Normal"/>
    <w:autoRedefine/>
    <w:uiPriority w:val="39"/>
    <w:rsid w:val="00835DE0"/>
    <w:pPr>
      <w:ind w:left="180"/>
    </w:pPr>
  </w:style>
  <w:style w:type="paragraph" w:styleId="TM3">
    <w:name w:val="toc 3"/>
    <w:basedOn w:val="Normal"/>
    <w:next w:val="Normal"/>
    <w:autoRedefine/>
    <w:uiPriority w:val="39"/>
    <w:rsid w:val="00835DE0"/>
    <w:pPr>
      <w:ind w:left="360"/>
    </w:pPr>
  </w:style>
  <w:style w:type="paragraph" w:customStyle="1" w:styleId="Normalgrasmajuscule">
    <w:name w:val="Normal gras majuscule"/>
    <w:basedOn w:val="Normal"/>
    <w:rsid w:val="00FE2C3D"/>
    <w:pPr>
      <w:ind w:left="0"/>
      <w:jc w:val="both"/>
    </w:pPr>
    <w:rPr>
      <w:rFonts w:ascii="Century Gothic" w:hAnsi="Century Gothic" w:cs="Tahoma"/>
      <w:b/>
      <w:caps/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931B9A"/>
    <w:rPr>
      <w:rFonts w:ascii="Arial" w:hAnsi="Arial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2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OC\DeviSOC%20v5.37\Std\Office\Export%20word%20-%20CCTP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22B3E-5C16-4F21-802D-7B6B57EE1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Export word - CCTP.dot</Template>
  <TotalTime>10</TotalTime>
  <Pages>4</Pages>
  <Words>417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</dc:creator>
  <cp:keywords/>
  <dc:description/>
  <cp:lastModifiedBy>Baptiste LECHAT</cp:lastModifiedBy>
  <cp:revision>3</cp:revision>
  <dcterms:created xsi:type="dcterms:W3CDTF">2019-07-30T13:47:00Z</dcterms:created>
  <dcterms:modified xsi:type="dcterms:W3CDTF">2019-07-30T14:13:00Z</dcterms:modified>
</cp:coreProperties>
</file>