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CB7FE4" w14:textId="21FF97E1" w:rsidR="006464F1" w:rsidRDefault="006464F1">
      <w:r>
        <w:t xml:space="preserve">On ouvre un message Outlook </w:t>
      </w:r>
      <w:r w:rsidR="003942C9">
        <w:t xml:space="preserve">(version Outlook </w:t>
      </w:r>
      <w:r w:rsidR="00E0772D">
        <w:t xml:space="preserve">pour Microsoft Office 365 </w:t>
      </w:r>
      <w:proofErr w:type="spellStart"/>
      <w:r w:rsidR="00E0772D">
        <w:t>ProPlus</w:t>
      </w:r>
      <w:proofErr w:type="spellEnd"/>
      <w:r w:rsidR="00E0772D">
        <w:t xml:space="preserve">) </w:t>
      </w:r>
      <w:r>
        <w:t>et on tape le nom d’un destinataire.</w:t>
      </w:r>
    </w:p>
    <w:p w14:paraId="55F64B8F" w14:textId="77777777" w:rsidR="00560625" w:rsidRDefault="00560625">
      <w:r>
        <w:rPr>
          <w:noProof/>
        </w:rPr>
        <w:drawing>
          <wp:inline distT="0" distB="0" distL="0" distR="0" wp14:anchorId="5AB651F9" wp14:editId="1F739E7E">
            <wp:extent cx="5760720" cy="4241165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241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BD7EFE" w14:textId="77777777" w:rsidR="00560625" w:rsidRDefault="00560625">
      <w:r>
        <w:t>On fait un cli</w:t>
      </w:r>
      <w:r w:rsidR="006464F1">
        <w:t>c</w:t>
      </w:r>
      <w:r>
        <w:t xml:space="preserve"> droit sur le nom puis « Ouvrir les propriétés Outlook ». On arrive sur l’écran suivant :</w:t>
      </w:r>
    </w:p>
    <w:p w14:paraId="54BDD281" w14:textId="77777777" w:rsidR="00C83AE2" w:rsidRDefault="006464F1">
      <w:r>
        <w:rPr>
          <w:noProof/>
        </w:rPr>
        <w:drawing>
          <wp:inline distT="0" distB="0" distL="0" distR="0" wp14:anchorId="319403DE" wp14:editId="1665290D">
            <wp:extent cx="5760720" cy="352425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524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417ED9" w14:textId="04B869AB" w:rsidR="006464F1" w:rsidRDefault="00025003">
      <w:r>
        <w:lastRenderedPageBreak/>
        <w:t>On veut récupérer les champs suivants pour les copier :</w:t>
      </w:r>
      <w:bookmarkStart w:id="0" w:name="_GoBack"/>
      <w:bookmarkEnd w:id="0"/>
    </w:p>
    <w:p w14:paraId="18AC1876" w14:textId="77777777" w:rsidR="00560625" w:rsidRDefault="00560625">
      <w:r>
        <w:t xml:space="preserve">Alias (qui se présente comme suit : </w:t>
      </w:r>
      <w:r>
        <w:t>XXXXXXX</w:t>
      </w:r>
      <w:r w:rsidRPr="00560625">
        <w:t>-A</w:t>
      </w:r>
      <w:r>
        <w:t>) ne récupérer que le 7 premiers caractères (de gauche à droite) à copier en colonne K</w:t>
      </w:r>
    </w:p>
    <w:p w14:paraId="1D33213D" w14:textId="77777777" w:rsidR="00560625" w:rsidRDefault="00560625">
      <w:r>
        <w:t>Nom à copier en colonne L</w:t>
      </w:r>
    </w:p>
    <w:p w14:paraId="4D8EE7BE" w14:textId="77777777" w:rsidR="00560625" w:rsidRDefault="00560625">
      <w:r>
        <w:t xml:space="preserve">Prénom </w:t>
      </w:r>
      <w:r>
        <w:t xml:space="preserve">à copier </w:t>
      </w:r>
      <w:r>
        <w:t>en colonne M</w:t>
      </w:r>
    </w:p>
    <w:p w14:paraId="7E5D41E8" w14:textId="77777777" w:rsidR="00560625" w:rsidRDefault="00560625">
      <w:r>
        <w:t xml:space="preserve">Service </w:t>
      </w:r>
      <w:r>
        <w:t xml:space="preserve">à copier </w:t>
      </w:r>
      <w:r>
        <w:t>en colonne N</w:t>
      </w:r>
    </w:p>
    <w:sectPr w:rsidR="00560625" w:rsidSect="00C83A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2901E7" w14:textId="77777777" w:rsidR="00F20BDF" w:rsidRDefault="00F20BDF" w:rsidP="006464F1">
      <w:pPr>
        <w:spacing w:after="0" w:line="240" w:lineRule="auto"/>
      </w:pPr>
      <w:r>
        <w:separator/>
      </w:r>
    </w:p>
  </w:endnote>
  <w:endnote w:type="continuationSeparator" w:id="0">
    <w:p w14:paraId="48C9F396" w14:textId="77777777" w:rsidR="00F20BDF" w:rsidRDefault="00F20BDF" w:rsidP="006464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B3FB82" w14:textId="77777777" w:rsidR="00F20BDF" w:rsidRDefault="00F20BDF" w:rsidP="006464F1">
      <w:pPr>
        <w:spacing w:after="0" w:line="240" w:lineRule="auto"/>
      </w:pPr>
      <w:r>
        <w:separator/>
      </w:r>
    </w:p>
  </w:footnote>
  <w:footnote w:type="continuationSeparator" w:id="0">
    <w:p w14:paraId="469F4755" w14:textId="77777777" w:rsidR="00F20BDF" w:rsidRDefault="00F20BDF" w:rsidP="006464F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625"/>
    <w:rsid w:val="00025003"/>
    <w:rsid w:val="003942C9"/>
    <w:rsid w:val="004E14DC"/>
    <w:rsid w:val="00560625"/>
    <w:rsid w:val="005745D5"/>
    <w:rsid w:val="006464F1"/>
    <w:rsid w:val="00705C28"/>
    <w:rsid w:val="007C22D8"/>
    <w:rsid w:val="00AF2D71"/>
    <w:rsid w:val="00C83AE2"/>
    <w:rsid w:val="00D42DC6"/>
    <w:rsid w:val="00E0772D"/>
    <w:rsid w:val="00F01137"/>
    <w:rsid w:val="00F20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756621"/>
  <w15:chartTrackingRefBased/>
  <w15:docId w15:val="{0F9E714F-431A-4B84-AD00-A8C017AA2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83AE2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5606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6062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651D4D6D3F0F498764219336C8BBE8" ma:contentTypeVersion="7" ma:contentTypeDescription="Create a new document." ma:contentTypeScope="" ma:versionID="86079e9faa5fe87a58cddb73f642e354">
  <xsd:schema xmlns:xsd="http://www.w3.org/2001/XMLSchema" xmlns:xs="http://www.w3.org/2001/XMLSchema" xmlns:p="http://schemas.microsoft.com/office/2006/metadata/properties" xmlns:ns3="43ab7932-5aac-4a65-8fda-1a0b0b2e148a" targetNamespace="http://schemas.microsoft.com/office/2006/metadata/properties" ma:root="true" ma:fieldsID="96c5301d7ab5e0c7e47f4096d47d3dcf" ns3:_="">
    <xsd:import namespace="43ab7932-5aac-4a65-8fda-1a0b0b2e148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ab7932-5aac-4a65-8fda-1a0b0b2e1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CCB348C-DFE3-4558-87C7-43092B06AE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3ab7932-5aac-4a65-8fda-1a0b0b2e14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110D31-FB99-4C06-9F4B-0A8291A529E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594C51C-EEAA-4B09-ACAC-D4F9B62F190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FE0E0412.dotm</Template>
  <TotalTime>24</TotalTime>
  <Pages>2</Pages>
  <Words>76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MARTINEZ Francois ItimSegVdf</dc:creator>
  <cp:keywords/>
  <dc:description/>
  <cp:lastModifiedBy>MARTINEZ Francois ItimSegVdf</cp:lastModifiedBy>
  <cp:revision>4</cp:revision>
  <dcterms:created xsi:type="dcterms:W3CDTF">2020-03-05T09:29:00Z</dcterms:created>
  <dcterms:modified xsi:type="dcterms:W3CDTF">2020-03-05T09:53:00Z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aaa69c8-0478-4e13-9e4c-38511e3b6774_Enabled">
    <vt:lpwstr>True</vt:lpwstr>
  </property>
  <property fmtid="{D5CDD505-2E9C-101B-9397-08002B2CF9AE}" pid="3" name="MSIP_Label_1aaa69c8-0478-4e13-9e4c-38511e3b6774_SiteId">
    <vt:lpwstr>c9a7d621-4bc4-4407-b730-f428e656aa9e</vt:lpwstr>
  </property>
  <property fmtid="{D5CDD505-2E9C-101B-9397-08002B2CF9AE}" pid="4" name="MSIP_Label_1aaa69c8-0478-4e13-9e4c-38511e3b6774_Owner">
    <vt:lpwstr>francois.martinez@socgen.com</vt:lpwstr>
  </property>
  <property fmtid="{D5CDD505-2E9C-101B-9397-08002B2CF9AE}" pid="5" name="MSIP_Label_1aaa69c8-0478-4e13-9e4c-38511e3b6774_SetDate">
    <vt:lpwstr>2020-03-05T09:48:39.8847440Z</vt:lpwstr>
  </property>
  <property fmtid="{D5CDD505-2E9C-101B-9397-08002B2CF9AE}" pid="6" name="MSIP_Label_1aaa69c8-0478-4e13-9e4c-38511e3b6774_Name">
    <vt:lpwstr>C0 - Public</vt:lpwstr>
  </property>
  <property fmtid="{D5CDD505-2E9C-101B-9397-08002B2CF9AE}" pid="7" name="MSIP_Label_1aaa69c8-0478-4e13-9e4c-38511e3b6774_Application">
    <vt:lpwstr>Microsoft Azure Information Protection</vt:lpwstr>
  </property>
  <property fmtid="{D5CDD505-2E9C-101B-9397-08002B2CF9AE}" pid="8" name="MSIP_Label_1aaa69c8-0478-4e13-9e4c-38511e3b6774_ActionId">
    <vt:lpwstr>9058cf9c-bff5-4332-8a2a-7b89183bf7f0</vt:lpwstr>
  </property>
  <property fmtid="{D5CDD505-2E9C-101B-9397-08002B2CF9AE}" pid="9" name="MSIP_Label_1aaa69c8-0478-4e13-9e4c-38511e3b6774_Extended_MSFT_Method">
    <vt:lpwstr>Manual</vt:lpwstr>
  </property>
  <property fmtid="{D5CDD505-2E9C-101B-9397-08002B2CF9AE}" pid="10" name="Sensitivity">
    <vt:lpwstr>C0 - Public</vt:lpwstr>
  </property>
  <property fmtid="{D5CDD505-2E9C-101B-9397-08002B2CF9AE}" pid="11" name="ContentTypeId">
    <vt:lpwstr>0x010100F5651D4D6D3F0F498764219336C8BBE8</vt:lpwstr>
  </property>
</Properties>
</file>