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69" w:rsidRDefault="008D5D69">
      <w:pPr>
        <w:rPr>
          <w:noProof/>
          <w:lang w:eastAsia="fr-FR"/>
        </w:rPr>
      </w:pPr>
      <w:r>
        <w:rPr>
          <w:noProof/>
          <w:lang w:eastAsia="fr-FR"/>
        </w:rPr>
        <w:t>Voici  le message que j’ai </w:t>
      </w:r>
      <w:r>
        <w:rPr>
          <w:noProof/>
          <w:lang w:eastAsia="fr-FR"/>
        </w:rPr>
        <w:sym w:font="Wingdings" w:char="F04A"/>
      </w:r>
    </w:p>
    <w:p w:rsidR="008D5D69" w:rsidRDefault="008D5D69">
      <w:pPr>
        <w:rPr>
          <w:noProof/>
          <w:lang w:eastAsia="fr-FR"/>
        </w:rPr>
      </w:pPr>
    </w:p>
    <w:p w:rsidR="008D5D69" w:rsidRDefault="008D5D69">
      <w:pPr>
        <w:rPr>
          <w:noProof/>
          <w:lang w:eastAsia="fr-FR"/>
        </w:rPr>
      </w:pPr>
    </w:p>
    <w:p w:rsidR="008D5D69" w:rsidRDefault="008D5D69">
      <w:pPr>
        <w:rPr>
          <w:noProof/>
          <w:lang w:eastAsia="fr-FR"/>
        </w:rPr>
      </w:pPr>
    </w:p>
    <w:p w:rsidR="006D64D5" w:rsidRDefault="008D5D69">
      <w:r>
        <w:rPr>
          <w:noProof/>
          <w:lang w:eastAsia="fr-FR"/>
        </w:rPr>
        <w:drawing>
          <wp:inline distT="0" distB="0" distL="0" distR="0" wp14:anchorId="0C4C3B48" wp14:editId="58FB4F22">
            <wp:extent cx="5484276" cy="274320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855" t="31561" r="36074" b="34584"/>
                    <a:stretch/>
                  </pic:blipFill>
                  <pic:spPr bwMode="auto">
                    <a:xfrm>
                      <a:off x="0" y="0"/>
                      <a:ext cx="5576572" cy="2789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/>
    <w:p w:rsidR="008D5D69" w:rsidRDefault="008D5D69">
      <w:r>
        <w:lastRenderedPageBreak/>
        <w:t xml:space="preserve">Le corps du mail doit commencer </w:t>
      </w:r>
      <w:r w:rsidR="00300194">
        <w:t>à</w:t>
      </w:r>
      <w:r>
        <w:t xml:space="preserve"> partir de « bonjour »</w:t>
      </w:r>
    </w:p>
    <w:p w:rsidR="008D5D69" w:rsidRDefault="00D742F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-367058</wp:posOffset>
                </wp:positionH>
                <wp:positionV relativeFrom="paragraph">
                  <wp:posOffset>1072625</wp:posOffset>
                </wp:positionV>
                <wp:extent cx="5612765" cy="1224501"/>
                <wp:effectExtent l="19050" t="19050" r="26035" b="1397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2765" cy="1224501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B4E9CB" id="Ellipse 6" o:spid="_x0000_s1026" style="position:absolute;margin-left:-28.9pt;margin-top:84.45pt;width:441.95pt;height:9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" filled="f" strokecolor="red" strokeweight="3pt">
                <v:stroke joinstyle="miter"/>
              </v:oval>
            </w:pict>
          </mc:Fallback>
        </mc:AlternateContent>
      </w:r>
      <w:r w:rsidR="008D5D69">
        <w:t xml:space="preserve">Tout </w:t>
      </w:r>
      <w:r>
        <w:t xml:space="preserve">ce qui est </w:t>
      </w:r>
      <w:r w:rsidR="00300194">
        <w:t>dans le</w:t>
      </w:r>
      <w:r>
        <w:t xml:space="preserve"> rond </w:t>
      </w:r>
      <w:r w:rsidR="008D5D69">
        <w:t xml:space="preserve"> rouge ne doit pas apparaitre dans d le mail</w:t>
      </w:r>
      <w:r>
        <w:t>.</w:t>
      </w:r>
      <w:r>
        <w:rPr>
          <w:noProof/>
          <w:lang w:eastAsia="fr-FR"/>
        </w:rPr>
        <w:t xml:space="preserve"> </w: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841016</wp:posOffset>
                </wp:positionH>
                <wp:positionV relativeFrom="paragraph">
                  <wp:posOffset>1549593</wp:posOffset>
                </wp:positionV>
                <wp:extent cx="914400" cy="119270"/>
                <wp:effectExtent l="0" t="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927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395502" id="Rectangle 5" o:spid="_x0000_s1026" style="position:absolute;margin-left:66.2pt;margin-top:122pt;width:1in;height: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" fillcolor="black [3213]" strokecolor="black [3213]" strokeweight="1pt"/>
            </w:pict>
          </mc:Fallback>
        </mc:AlternateContent>
      </w:r>
      <w:r w:rsidR="008D5D6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125923</wp:posOffset>
                </wp:positionH>
                <wp:positionV relativeFrom="paragraph">
                  <wp:posOffset>2114246</wp:posOffset>
                </wp:positionV>
                <wp:extent cx="47708" cy="0"/>
                <wp:effectExtent l="0" t="0" r="28575" b="190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AAB97" id="Connecteur droit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9pt,166.5pt" to="13.65pt,1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bookmarkStart w:id="0" w:name="_GoBack"/>
      <w:r w:rsidR="008D5D69" w:rsidRPr="008D5D69">
        <w:rPr>
          <w:noProof/>
          <w:highlight w:val="yellow"/>
          <w:lang w:eastAsia="fr-FR"/>
        </w:rPr>
        <w:drawing>
          <wp:inline distT="0" distB="0" distL="0" distR="0" wp14:anchorId="04F16780" wp14:editId="7C741D21">
            <wp:extent cx="5636103" cy="4397072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307" r="-1644" b="18266"/>
                    <a:stretch/>
                  </pic:blipFill>
                  <pic:spPr bwMode="auto">
                    <a:xfrm>
                      <a:off x="0" y="0"/>
                      <a:ext cx="5649608" cy="4407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D5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D69"/>
    <w:rsid w:val="001239C2"/>
    <w:rsid w:val="00300194"/>
    <w:rsid w:val="0050212F"/>
    <w:rsid w:val="008D5D69"/>
    <w:rsid w:val="00D7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D869"/>
  <w15:chartTrackingRefBased/>
  <w15:docId w15:val="{AB1B478D-1C5E-4B0A-BAC2-48757E16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3D376-3A12-4674-A0E2-370AFEF52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D671C891</Template>
  <TotalTime>31</TotalTime>
  <Pages>2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VAMBEN Carina</dc:creator>
  <cp:keywords/>
  <dc:description/>
  <cp:lastModifiedBy>VAMBEN Carina </cp:lastModifiedBy>
  <cp:revision>1</cp:revision>
  <dcterms:created xsi:type="dcterms:W3CDTF">2018-09-18T11:04:00Z</dcterms:created>
  <dcterms:modified xsi:type="dcterms:W3CDTF">2018-09-18T11:35:00Z</dcterms:modified>
</cp:coreProperties>
</file>