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Ind w:w="108" w:type="dxa"/>
        <w:tblBorders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82"/>
        <w:gridCol w:w="3391"/>
      </w:tblGrid>
      <w:tr w:rsidR="00FC0584" w:rsidTr="00D61576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bookmarkStart w:id="0" w:name="_GoBack"/>
          <w:bookmarkEnd w:id="0"/>
          <w:p w:rsidR="00FC0584" w:rsidRPr="00DA1F3A" w:rsidRDefault="00EA7C9C" w:rsidP="00CE1154">
            <w:pPr>
              <w:rPr>
                <w:b/>
              </w:rPr>
            </w:pPr>
            <w:r>
              <w:object w:dxaOrig="8955" w:dyaOrig="12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31.25pt;height:59.25pt" o:ole="">
                  <v:imagedata r:id="rId8" o:title=""/>
                </v:shape>
                <o:OLEObject Type="Embed" ProgID="Paint.Picture" ShapeID="_x0000_i1025" DrawAspect="Content" ObjectID="_1606047115" r:id="rId9"/>
              </w:object>
            </w:r>
            <w:r w:rsidR="003D066B">
              <w:object w:dxaOrig="225" w:dyaOrig="225">
                <v:shape id="_x0000_i1028" type="#_x0000_t75" style="width:81.75pt;height:81.75pt" o:ole="">
                  <v:imagedata r:id="rId10" o:title=""/>
                </v:shape>
                <w:control r:id="rId11" w:name="Image1" w:shapeid="_x0000_i1028"/>
              </w:object>
            </w:r>
          </w:p>
        </w:tc>
      </w:tr>
      <w:tr w:rsidR="00FC0584" w:rsidTr="00D61576">
        <w:trPr>
          <w:trHeight w:val="1134"/>
        </w:trPr>
        <w:tc>
          <w:tcPr>
            <w:tcW w:w="738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FC0584" w:rsidRPr="00FC0584" w:rsidRDefault="00FC0584" w:rsidP="00FB506B">
            <w:pPr>
              <w:jc w:val="center"/>
              <w:rPr>
                <w:sz w:val="44"/>
                <w:szCs w:val="44"/>
              </w:rPr>
            </w:pPr>
            <w:r w:rsidRPr="00FC0584">
              <w:rPr>
                <w:sz w:val="44"/>
                <w:szCs w:val="44"/>
              </w:rPr>
              <w:t>DEMANDE DE CONGES</w:t>
            </w:r>
          </w:p>
        </w:tc>
        <w:tc>
          <w:tcPr>
            <w:tcW w:w="339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:rsidR="00FC0584" w:rsidRPr="00105676" w:rsidRDefault="0039116A" w:rsidP="00FB50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GEN 00</w:t>
            </w:r>
            <w:r w:rsidR="00FC0584" w:rsidRPr="00105676">
              <w:rPr>
                <w:sz w:val="28"/>
                <w:szCs w:val="28"/>
              </w:rPr>
              <w:t>5</w:t>
            </w:r>
          </w:p>
          <w:p w:rsidR="00FC0584" w:rsidRDefault="00FC0584" w:rsidP="0094306E">
            <w:pPr>
              <w:jc w:val="center"/>
              <w:rPr>
                <w:sz w:val="28"/>
                <w:szCs w:val="28"/>
              </w:rPr>
            </w:pPr>
            <w:r w:rsidRPr="00105676">
              <w:rPr>
                <w:sz w:val="28"/>
                <w:szCs w:val="28"/>
              </w:rPr>
              <w:t>Date :</w:t>
            </w:r>
            <w:r w:rsidR="0094306E">
              <w:rPr>
                <w:sz w:val="28"/>
                <w:szCs w:val="28"/>
              </w:rPr>
              <w:t xml:space="preserve"> </w:t>
            </w:r>
            <w:r w:rsidR="00D4035F">
              <w:rPr>
                <w:sz w:val="28"/>
                <w:szCs w:val="28"/>
              </w:rPr>
              <w:fldChar w:fldCharType="begin"/>
            </w:r>
            <w:r w:rsidR="0094306E">
              <w:rPr>
                <w:sz w:val="28"/>
                <w:szCs w:val="28"/>
              </w:rPr>
              <w:instrText xml:space="preserve"> TIME \@ "dd/MM/yyyy" </w:instrText>
            </w:r>
            <w:r w:rsidR="00D4035F">
              <w:rPr>
                <w:sz w:val="28"/>
                <w:szCs w:val="28"/>
              </w:rPr>
              <w:fldChar w:fldCharType="separate"/>
            </w:r>
            <w:r w:rsidR="000D1BDD">
              <w:rPr>
                <w:noProof/>
                <w:sz w:val="28"/>
                <w:szCs w:val="28"/>
              </w:rPr>
              <w:t>11/12/2018</w:t>
            </w:r>
            <w:r w:rsidR="00D4035F">
              <w:rPr>
                <w:sz w:val="28"/>
                <w:szCs w:val="28"/>
              </w:rPr>
              <w:fldChar w:fldCharType="end"/>
            </w:r>
          </w:p>
          <w:p w:rsidR="0070360D" w:rsidRPr="00FC0584" w:rsidRDefault="0070360D" w:rsidP="0094306E">
            <w:pPr>
              <w:jc w:val="center"/>
              <w:rPr>
                <w:sz w:val="44"/>
                <w:szCs w:val="44"/>
              </w:rPr>
            </w:pPr>
          </w:p>
        </w:tc>
      </w:tr>
    </w:tbl>
    <w:p w:rsidR="00A132CB" w:rsidRDefault="00A132CB"/>
    <w:tbl>
      <w:tblPr>
        <w:tblW w:w="1077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2"/>
        <w:gridCol w:w="2268"/>
        <w:gridCol w:w="850"/>
        <w:gridCol w:w="1418"/>
        <w:gridCol w:w="709"/>
        <w:gridCol w:w="141"/>
        <w:gridCol w:w="1134"/>
        <w:gridCol w:w="2835"/>
      </w:tblGrid>
      <w:tr w:rsidR="0094306E" w:rsidRPr="00AA0120" w:rsidTr="008268E8">
        <w:trPr>
          <w:trHeight w:val="1722"/>
        </w:trPr>
        <w:tc>
          <w:tcPr>
            <w:tcW w:w="1276" w:type="dxa"/>
          </w:tcPr>
          <w:p w:rsidR="0094306E" w:rsidRPr="00AA0120" w:rsidRDefault="0094306E" w:rsidP="00D64B95">
            <w:pPr>
              <w:tabs>
                <w:tab w:val="left" w:pos="1134"/>
              </w:tabs>
              <w:spacing w:before="480"/>
              <w:jc w:val="right"/>
              <w:rPr>
                <w:sz w:val="32"/>
                <w:szCs w:val="32"/>
              </w:rPr>
            </w:pPr>
            <w:r w:rsidRPr="00AA0120">
              <w:rPr>
                <w:sz w:val="32"/>
                <w:szCs w:val="32"/>
              </w:rPr>
              <w:t xml:space="preserve"> </w:t>
            </w:r>
            <w:bookmarkStart w:id="1" w:name="textenom"/>
            <w:bookmarkEnd w:id="1"/>
            <w:r w:rsidR="001E24FD">
              <w:rPr>
                <w:sz w:val="32"/>
                <w:szCs w:val="32"/>
              </w:rPr>
              <w:t xml:space="preserve"> </w:t>
            </w:r>
          </w:p>
        </w:tc>
        <w:tc>
          <w:tcPr>
            <w:tcW w:w="9497" w:type="dxa"/>
            <w:gridSpan w:val="8"/>
          </w:tcPr>
          <w:p w:rsidR="0094306E" w:rsidRPr="0018334D" w:rsidRDefault="008E0088" w:rsidP="0070360D">
            <w:pPr>
              <w:tabs>
                <w:tab w:val="left" w:pos="1134"/>
              </w:tabs>
              <w:spacing w:before="480"/>
              <w:ind w:left="-37"/>
              <w:jc w:val="both"/>
              <w:rPr>
                <w:sz w:val="32"/>
                <w:szCs w:val="32"/>
              </w:rPr>
            </w:pPr>
            <w:bookmarkStart w:id="2" w:name="nom"/>
            <w:bookmarkEnd w:id="2"/>
            <w:r>
              <w:rPr>
                <w:sz w:val="32"/>
                <w:szCs w:val="32"/>
              </w:rPr>
              <w:t xml:space="preserve">                                                                                  </w:t>
            </w:r>
            <w:bookmarkStart w:id="3" w:name="finnom"/>
            <w:bookmarkEnd w:id="3"/>
          </w:p>
        </w:tc>
      </w:tr>
      <w:tr w:rsidR="001B5C17" w:rsidRPr="00AA0120" w:rsidTr="008268E8">
        <w:trPr>
          <w:trHeight w:val="1721"/>
        </w:trPr>
        <w:tc>
          <w:tcPr>
            <w:tcW w:w="10773" w:type="dxa"/>
            <w:gridSpan w:val="9"/>
          </w:tcPr>
          <w:p w:rsidR="001B5C17" w:rsidRDefault="001B5C17" w:rsidP="00D64B95">
            <w:pPr>
              <w:tabs>
                <w:tab w:val="left" w:pos="1134"/>
              </w:tabs>
              <w:spacing w:before="360"/>
              <w:ind w:left="1928"/>
              <w:rPr>
                <w:sz w:val="32"/>
                <w:szCs w:val="32"/>
              </w:rPr>
            </w:pPr>
            <w:bookmarkStart w:id="4" w:name="textecongés"/>
            <w:bookmarkEnd w:id="4"/>
            <w:r>
              <w:rPr>
                <w:sz w:val="32"/>
                <w:szCs w:val="32"/>
              </w:rPr>
              <w:t xml:space="preserve"> </w:t>
            </w:r>
            <w:bookmarkStart w:id="5" w:name="durée"/>
            <w:bookmarkEnd w:id="5"/>
            <w:r>
              <w:rPr>
                <w:sz w:val="32"/>
                <w:szCs w:val="32"/>
              </w:rPr>
              <w:t xml:space="preserve">     </w:t>
            </w:r>
            <w:bookmarkStart w:id="6" w:name="textejour"/>
            <w:bookmarkEnd w:id="6"/>
          </w:p>
        </w:tc>
      </w:tr>
      <w:tr w:rsidR="009F2EFF" w:rsidRPr="00AA0120" w:rsidTr="008268E8">
        <w:trPr>
          <w:trHeight w:val="1314"/>
        </w:trPr>
        <w:tc>
          <w:tcPr>
            <w:tcW w:w="4536" w:type="dxa"/>
            <w:gridSpan w:val="4"/>
          </w:tcPr>
          <w:p w:rsidR="009F2EFF" w:rsidRDefault="009F2EFF" w:rsidP="000E36A6">
            <w:pPr>
              <w:tabs>
                <w:tab w:val="left" w:pos="1134"/>
              </w:tabs>
              <w:spacing w:before="360"/>
              <w:jc w:val="right"/>
              <w:rPr>
                <w:sz w:val="32"/>
                <w:szCs w:val="32"/>
              </w:rPr>
            </w:pPr>
            <w:bookmarkStart w:id="7" w:name="textele"/>
            <w:bookmarkStart w:id="8" w:name="jour" w:colFirst="1" w:colLast="1"/>
            <w:bookmarkEnd w:id="7"/>
            <w:r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1418" w:type="dxa"/>
          </w:tcPr>
          <w:p w:rsidR="009F2EFF" w:rsidRDefault="009F2EFF" w:rsidP="0018334D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9F2EFF" w:rsidRDefault="009F2EFF" w:rsidP="000E36A6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9" w:name="date"/>
            <w:bookmarkEnd w:id="9"/>
          </w:p>
        </w:tc>
        <w:tc>
          <w:tcPr>
            <w:tcW w:w="4110" w:type="dxa"/>
            <w:gridSpan w:val="3"/>
          </w:tcPr>
          <w:p w:rsidR="009F2EFF" w:rsidRDefault="00BF3C58" w:rsidP="0018334D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10" w:name="mois"/>
            <w:bookmarkEnd w:id="10"/>
            <w:r>
              <w:rPr>
                <w:sz w:val="32"/>
                <w:szCs w:val="32"/>
              </w:rPr>
              <w:t xml:space="preserve">         </w:t>
            </w:r>
            <w:r w:rsidR="009F2EFF">
              <w:rPr>
                <w:sz w:val="32"/>
                <w:szCs w:val="32"/>
              </w:rPr>
              <w:t xml:space="preserve"> </w:t>
            </w:r>
            <w:bookmarkStart w:id="11" w:name="moment"/>
            <w:bookmarkEnd w:id="11"/>
          </w:p>
        </w:tc>
      </w:tr>
      <w:tr w:rsidR="009F2EFF" w:rsidRPr="00AA0120" w:rsidTr="008268E8">
        <w:trPr>
          <w:trHeight w:val="1412"/>
        </w:trPr>
        <w:tc>
          <w:tcPr>
            <w:tcW w:w="1418" w:type="dxa"/>
            <w:gridSpan w:val="2"/>
          </w:tcPr>
          <w:p w:rsidR="009F2EFF" w:rsidRDefault="009F2EFF" w:rsidP="00B707A1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12" w:name="textedu"/>
            <w:bookmarkEnd w:id="8"/>
            <w:bookmarkEnd w:id="12"/>
            <w:r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4536" w:type="dxa"/>
            <w:gridSpan w:val="3"/>
          </w:tcPr>
          <w:p w:rsidR="009F2EFF" w:rsidRDefault="001E24FD" w:rsidP="000E36A6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13" w:name="jour1"/>
            <w:bookmarkEnd w:id="13"/>
            <w:r>
              <w:rPr>
                <w:sz w:val="32"/>
                <w:szCs w:val="32"/>
              </w:rPr>
              <w:t xml:space="preserve">    </w:t>
            </w:r>
            <w:bookmarkStart w:id="14" w:name="date1"/>
            <w:bookmarkEnd w:id="14"/>
            <w:r>
              <w:rPr>
                <w:sz w:val="32"/>
                <w:szCs w:val="32"/>
              </w:rPr>
              <w:t xml:space="preserve">    </w:t>
            </w:r>
            <w:bookmarkStart w:id="15" w:name="mois1"/>
            <w:bookmarkEnd w:id="15"/>
          </w:p>
        </w:tc>
        <w:tc>
          <w:tcPr>
            <w:tcW w:w="850" w:type="dxa"/>
            <w:gridSpan w:val="2"/>
          </w:tcPr>
          <w:p w:rsidR="009F2EFF" w:rsidRDefault="009F2EFF" w:rsidP="001E24FD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16" w:name="texteau"/>
            <w:bookmarkEnd w:id="16"/>
          </w:p>
        </w:tc>
        <w:tc>
          <w:tcPr>
            <w:tcW w:w="3969" w:type="dxa"/>
            <w:gridSpan w:val="2"/>
          </w:tcPr>
          <w:p w:rsidR="001E24FD" w:rsidRDefault="001E24FD" w:rsidP="001E24FD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17" w:name="jour2"/>
            <w:bookmarkEnd w:id="17"/>
            <w:r>
              <w:rPr>
                <w:sz w:val="32"/>
                <w:szCs w:val="32"/>
              </w:rPr>
              <w:t xml:space="preserve">    </w:t>
            </w:r>
            <w:bookmarkStart w:id="18" w:name="date2"/>
            <w:bookmarkEnd w:id="18"/>
            <w:r>
              <w:rPr>
                <w:sz w:val="32"/>
                <w:szCs w:val="32"/>
              </w:rPr>
              <w:t xml:space="preserve">    </w:t>
            </w:r>
            <w:bookmarkStart w:id="19" w:name="mois2"/>
            <w:bookmarkEnd w:id="19"/>
          </w:p>
          <w:p w:rsidR="00D64B95" w:rsidRDefault="00D64B95" w:rsidP="001E24FD">
            <w:pPr>
              <w:tabs>
                <w:tab w:val="left" w:pos="1134"/>
              </w:tabs>
              <w:spacing w:before="360"/>
              <w:rPr>
                <w:sz w:val="32"/>
                <w:szCs w:val="32"/>
              </w:rPr>
            </w:pPr>
            <w:bookmarkStart w:id="20" w:name="textedont"/>
            <w:bookmarkEnd w:id="20"/>
            <w:r>
              <w:rPr>
                <w:sz w:val="32"/>
                <w:szCs w:val="32"/>
              </w:rPr>
              <w:t xml:space="preserve">      </w:t>
            </w:r>
            <w:bookmarkStart w:id="21" w:name="nbsamedi"/>
            <w:bookmarkEnd w:id="21"/>
            <w:r>
              <w:rPr>
                <w:sz w:val="32"/>
                <w:szCs w:val="32"/>
              </w:rPr>
              <w:t xml:space="preserve">       </w:t>
            </w:r>
            <w:bookmarkStart w:id="22" w:name="textesamedi"/>
            <w:bookmarkEnd w:id="22"/>
          </w:p>
        </w:tc>
      </w:tr>
      <w:tr w:rsidR="0094306E" w:rsidRPr="00AA0120" w:rsidTr="008268E8">
        <w:trPr>
          <w:trHeight w:val="2530"/>
        </w:trPr>
        <w:tc>
          <w:tcPr>
            <w:tcW w:w="7938" w:type="dxa"/>
            <w:gridSpan w:val="8"/>
          </w:tcPr>
          <w:p w:rsidR="0070360D" w:rsidRDefault="009F2EFF" w:rsidP="001B5C17">
            <w:pPr>
              <w:tabs>
                <w:tab w:val="left" w:pos="1134"/>
              </w:tabs>
              <w:spacing w:before="360"/>
              <w:ind w:left="1134"/>
              <w:rPr>
                <w:sz w:val="32"/>
                <w:szCs w:val="32"/>
              </w:rPr>
            </w:pPr>
            <w:bookmarkStart w:id="23" w:name="texteavaloir"/>
            <w:bookmarkEnd w:id="23"/>
            <w:r>
              <w:rPr>
                <w:sz w:val="32"/>
                <w:szCs w:val="32"/>
              </w:rPr>
              <w:t xml:space="preserve">    </w:t>
            </w:r>
          </w:p>
          <w:p w:rsidR="0094306E" w:rsidRDefault="009F2EFF" w:rsidP="00253890">
            <w:pPr>
              <w:tabs>
                <w:tab w:val="left" w:pos="2727"/>
              </w:tabs>
              <w:spacing w:before="360"/>
              <w:ind w:left="2727"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bookmarkStart w:id="24" w:name="typecongés"/>
            <w:bookmarkEnd w:id="24"/>
            <w:r>
              <w:rPr>
                <w:sz w:val="32"/>
                <w:szCs w:val="32"/>
              </w:rPr>
              <w:t xml:space="preserve">   </w:t>
            </w:r>
            <w:r w:rsidR="00D64B95">
              <w:rPr>
                <w:sz w:val="32"/>
                <w:szCs w:val="32"/>
              </w:rPr>
              <w:t xml:space="preserve"> </w:t>
            </w:r>
            <w:bookmarkStart w:id="25" w:name="textepériode"/>
            <w:bookmarkEnd w:id="25"/>
            <w:r w:rsidR="00D64B95">
              <w:rPr>
                <w:sz w:val="32"/>
                <w:szCs w:val="32"/>
              </w:rPr>
              <w:t xml:space="preserve">     </w:t>
            </w:r>
            <w:r>
              <w:rPr>
                <w:sz w:val="32"/>
                <w:szCs w:val="32"/>
              </w:rPr>
              <w:t xml:space="preserve"> </w:t>
            </w:r>
            <w:bookmarkStart w:id="26" w:name="période"/>
            <w:bookmarkEnd w:id="26"/>
          </w:p>
        </w:tc>
        <w:tc>
          <w:tcPr>
            <w:tcW w:w="2835" w:type="dxa"/>
          </w:tcPr>
          <w:p w:rsidR="0094306E" w:rsidRDefault="0094306E" w:rsidP="00AA0120">
            <w:pPr>
              <w:tabs>
                <w:tab w:val="left" w:pos="1134"/>
              </w:tabs>
              <w:spacing w:before="360"/>
              <w:ind w:left="1134"/>
              <w:rPr>
                <w:sz w:val="32"/>
                <w:szCs w:val="32"/>
              </w:rPr>
            </w:pPr>
          </w:p>
        </w:tc>
      </w:tr>
      <w:tr w:rsidR="00A01359" w:rsidRPr="00AA0120" w:rsidTr="00932416">
        <w:trPr>
          <w:trHeight w:val="2270"/>
        </w:trPr>
        <w:tc>
          <w:tcPr>
            <w:tcW w:w="3686" w:type="dxa"/>
            <w:gridSpan w:val="3"/>
          </w:tcPr>
          <w:p w:rsidR="00A01359" w:rsidRDefault="00A01359" w:rsidP="001E24FD">
            <w:pPr>
              <w:tabs>
                <w:tab w:val="left" w:pos="1134"/>
              </w:tabs>
              <w:spacing w:before="360"/>
              <w:ind w:left="1134"/>
              <w:jc w:val="center"/>
              <w:rPr>
                <w:sz w:val="24"/>
                <w:szCs w:val="24"/>
              </w:rPr>
            </w:pPr>
            <w:bookmarkStart w:id="27" w:name="textevisa"/>
            <w:bookmarkEnd w:id="27"/>
          </w:p>
          <w:p w:rsidR="004F17D3" w:rsidRPr="001E24FD" w:rsidRDefault="004F17D3" w:rsidP="001E24FD">
            <w:pPr>
              <w:tabs>
                <w:tab w:val="left" w:pos="1134"/>
              </w:tabs>
              <w:spacing w:before="360"/>
              <w:ind w:left="1134"/>
              <w:jc w:val="center"/>
              <w:rPr>
                <w:sz w:val="24"/>
                <w:szCs w:val="24"/>
              </w:rPr>
            </w:pPr>
            <w:bookmarkStart w:id="28" w:name="signaturesalarie"/>
            <w:bookmarkEnd w:id="28"/>
          </w:p>
        </w:tc>
        <w:tc>
          <w:tcPr>
            <w:tcW w:w="7087" w:type="dxa"/>
            <w:gridSpan w:val="6"/>
          </w:tcPr>
          <w:p w:rsidR="004F17D3" w:rsidRDefault="004F17D3" w:rsidP="0018334D">
            <w:pPr>
              <w:tabs>
                <w:tab w:val="left" w:pos="1134"/>
              </w:tabs>
              <w:spacing w:before="360"/>
              <w:ind w:left="1134"/>
              <w:jc w:val="center"/>
              <w:rPr>
                <w:sz w:val="24"/>
                <w:szCs w:val="24"/>
              </w:rPr>
            </w:pPr>
            <w:bookmarkStart w:id="29" w:name="textevisadirection"/>
            <w:bookmarkEnd w:id="29"/>
            <w:r>
              <w:rPr>
                <w:sz w:val="24"/>
                <w:szCs w:val="24"/>
              </w:rPr>
              <w:t xml:space="preserve">                                              </w:t>
            </w:r>
          </w:p>
          <w:p w:rsidR="00A01359" w:rsidRDefault="004F17D3" w:rsidP="0018334D">
            <w:pPr>
              <w:tabs>
                <w:tab w:val="left" w:pos="1134"/>
              </w:tabs>
              <w:spacing w:before="360"/>
              <w:ind w:left="1134"/>
              <w:jc w:val="center"/>
              <w:rPr>
                <w:sz w:val="24"/>
                <w:szCs w:val="24"/>
              </w:rPr>
            </w:pPr>
            <w:bookmarkStart w:id="30" w:name="signaturedirection"/>
            <w:bookmarkEnd w:id="30"/>
            <w:r>
              <w:rPr>
                <w:sz w:val="24"/>
                <w:szCs w:val="24"/>
              </w:rPr>
              <w:t xml:space="preserve">  </w:t>
            </w:r>
          </w:p>
          <w:p w:rsidR="004F17D3" w:rsidRPr="001E24FD" w:rsidRDefault="004F17D3" w:rsidP="0018334D">
            <w:pPr>
              <w:tabs>
                <w:tab w:val="left" w:pos="1134"/>
              </w:tabs>
              <w:spacing w:before="360"/>
              <w:ind w:left="1134"/>
              <w:jc w:val="center"/>
              <w:rPr>
                <w:sz w:val="24"/>
                <w:szCs w:val="24"/>
              </w:rPr>
            </w:pPr>
          </w:p>
        </w:tc>
      </w:tr>
    </w:tbl>
    <w:p w:rsidR="00FB0D18" w:rsidRPr="00BB4CB5" w:rsidRDefault="00FB0D18" w:rsidP="00075497">
      <w:pPr>
        <w:tabs>
          <w:tab w:val="left" w:pos="1134"/>
        </w:tabs>
        <w:rPr>
          <w:sz w:val="32"/>
          <w:szCs w:val="32"/>
        </w:rPr>
      </w:pPr>
    </w:p>
    <w:sectPr w:rsidR="00FB0D18" w:rsidRPr="00BB4CB5" w:rsidSect="00FC0584"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113"/>
    <w:rsid w:val="00000029"/>
    <w:rsid w:val="00026FCF"/>
    <w:rsid w:val="0003043B"/>
    <w:rsid w:val="00034EBD"/>
    <w:rsid w:val="000434D7"/>
    <w:rsid w:val="000471D4"/>
    <w:rsid w:val="00056282"/>
    <w:rsid w:val="0005633A"/>
    <w:rsid w:val="00057829"/>
    <w:rsid w:val="000709F0"/>
    <w:rsid w:val="000719CC"/>
    <w:rsid w:val="00075249"/>
    <w:rsid w:val="00075497"/>
    <w:rsid w:val="00080E56"/>
    <w:rsid w:val="00084FEA"/>
    <w:rsid w:val="000B1DFD"/>
    <w:rsid w:val="000B4E18"/>
    <w:rsid w:val="000B5823"/>
    <w:rsid w:val="000B62FC"/>
    <w:rsid w:val="000B64B1"/>
    <w:rsid w:val="000C0946"/>
    <w:rsid w:val="000C149C"/>
    <w:rsid w:val="000C1C6B"/>
    <w:rsid w:val="000C5F10"/>
    <w:rsid w:val="000D1BDD"/>
    <w:rsid w:val="000D3842"/>
    <w:rsid w:val="000D6F78"/>
    <w:rsid w:val="000E36A6"/>
    <w:rsid w:val="000E533E"/>
    <w:rsid w:val="000E6ABD"/>
    <w:rsid w:val="000F1B99"/>
    <w:rsid w:val="000F2113"/>
    <w:rsid w:val="00102152"/>
    <w:rsid w:val="00105676"/>
    <w:rsid w:val="00105784"/>
    <w:rsid w:val="00111B5B"/>
    <w:rsid w:val="00112CE9"/>
    <w:rsid w:val="00116969"/>
    <w:rsid w:val="00116E2E"/>
    <w:rsid w:val="001269D7"/>
    <w:rsid w:val="00157D5D"/>
    <w:rsid w:val="001730F1"/>
    <w:rsid w:val="00173C85"/>
    <w:rsid w:val="0018224D"/>
    <w:rsid w:val="0018334D"/>
    <w:rsid w:val="00186F55"/>
    <w:rsid w:val="00196821"/>
    <w:rsid w:val="00196BF6"/>
    <w:rsid w:val="001A4623"/>
    <w:rsid w:val="001A4819"/>
    <w:rsid w:val="001A4AE1"/>
    <w:rsid w:val="001A78FD"/>
    <w:rsid w:val="001B5C17"/>
    <w:rsid w:val="001C0B94"/>
    <w:rsid w:val="001C168F"/>
    <w:rsid w:val="001D772F"/>
    <w:rsid w:val="001E24FD"/>
    <w:rsid w:val="001F5553"/>
    <w:rsid w:val="002241C2"/>
    <w:rsid w:val="002301D0"/>
    <w:rsid w:val="00235DB3"/>
    <w:rsid w:val="002369B3"/>
    <w:rsid w:val="00243E4C"/>
    <w:rsid w:val="00245582"/>
    <w:rsid w:val="00253890"/>
    <w:rsid w:val="0025771F"/>
    <w:rsid w:val="002741A2"/>
    <w:rsid w:val="00276441"/>
    <w:rsid w:val="00281BD5"/>
    <w:rsid w:val="002B0762"/>
    <w:rsid w:val="002B218E"/>
    <w:rsid w:val="002B5CBF"/>
    <w:rsid w:val="002C03D7"/>
    <w:rsid w:val="002C76F8"/>
    <w:rsid w:val="002D1316"/>
    <w:rsid w:val="002F0A82"/>
    <w:rsid w:val="002F5402"/>
    <w:rsid w:val="00302E1A"/>
    <w:rsid w:val="00316B97"/>
    <w:rsid w:val="00323482"/>
    <w:rsid w:val="00323C18"/>
    <w:rsid w:val="003245D7"/>
    <w:rsid w:val="00336B3F"/>
    <w:rsid w:val="00370F86"/>
    <w:rsid w:val="0038045D"/>
    <w:rsid w:val="0039116A"/>
    <w:rsid w:val="00391C12"/>
    <w:rsid w:val="0039441E"/>
    <w:rsid w:val="003B4A42"/>
    <w:rsid w:val="003B4B09"/>
    <w:rsid w:val="003C04BA"/>
    <w:rsid w:val="003C6052"/>
    <w:rsid w:val="003D066B"/>
    <w:rsid w:val="003D269A"/>
    <w:rsid w:val="003E478B"/>
    <w:rsid w:val="003F6E21"/>
    <w:rsid w:val="004027D1"/>
    <w:rsid w:val="00403BA4"/>
    <w:rsid w:val="00415573"/>
    <w:rsid w:val="00417F3C"/>
    <w:rsid w:val="004240CD"/>
    <w:rsid w:val="00442F86"/>
    <w:rsid w:val="00445F51"/>
    <w:rsid w:val="00461D98"/>
    <w:rsid w:val="00484AED"/>
    <w:rsid w:val="00492E38"/>
    <w:rsid w:val="00494F7A"/>
    <w:rsid w:val="004A093A"/>
    <w:rsid w:val="004A7D37"/>
    <w:rsid w:val="004C1832"/>
    <w:rsid w:val="004D3680"/>
    <w:rsid w:val="004D6919"/>
    <w:rsid w:val="004E3D78"/>
    <w:rsid w:val="004E4DCD"/>
    <w:rsid w:val="004E61E0"/>
    <w:rsid w:val="004F17D3"/>
    <w:rsid w:val="0051249E"/>
    <w:rsid w:val="00521937"/>
    <w:rsid w:val="00531306"/>
    <w:rsid w:val="00554D3D"/>
    <w:rsid w:val="0057478F"/>
    <w:rsid w:val="0059212B"/>
    <w:rsid w:val="005A2C12"/>
    <w:rsid w:val="005A3F8F"/>
    <w:rsid w:val="005A4942"/>
    <w:rsid w:val="005B0325"/>
    <w:rsid w:val="005C49ED"/>
    <w:rsid w:val="005E2B00"/>
    <w:rsid w:val="005F1138"/>
    <w:rsid w:val="005F7169"/>
    <w:rsid w:val="00604B07"/>
    <w:rsid w:val="006101C9"/>
    <w:rsid w:val="00640849"/>
    <w:rsid w:val="00640D58"/>
    <w:rsid w:val="00643C14"/>
    <w:rsid w:val="006527E2"/>
    <w:rsid w:val="00657BB1"/>
    <w:rsid w:val="00671FEC"/>
    <w:rsid w:val="00681D71"/>
    <w:rsid w:val="006835EB"/>
    <w:rsid w:val="006A4663"/>
    <w:rsid w:val="006B1394"/>
    <w:rsid w:val="006B24C9"/>
    <w:rsid w:val="006C43D4"/>
    <w:rsid w:val="006C43FC"/>
    <w:rsid w:val="006C4CA3"/>
    <w:rsid w:val="006E198E"/>
    <w:rsid w:val="006E1D11"/>
    <w:rsid w:val="006E3D7D"/>
    <w:rsid w:val="006F524C"/>
    <w:rsid w:val="00700378"/>
    <w:rsid w:val="0070360D"/>
    <w:rsid w:val="0070451B"/>
    <w:rsid w:val="00714249"/>
    <w:rsid w:val="00715AD1"/>
    <w:rsid w:val="00717405"/>
    <w:rsid w:val="007335D0"/>
    <w:rsid w:val="00773C06"/>
    <w:rsid w:val="00781BD6"/>
    <w:rsid w:val="00791450"/>
    <w:rsid w:val="007A3CDF"/>
    <w:rsid w:val="007B0356"/>
    <w:rsid w:val="007B1A49"/>
    <w:rsid w:val="007B7FF6"/>
    <w:rsid w:val="007D034A"/>
    <w:rsid w:val="007D56C9"/>
    <w:rsid w:val="007E3485"/>
    <w:rsid w:val="007F02A9"/>
    <w:rsid w:val="007F299E"/>
    <w:rsid w:val="007F7A4F"/>
    <w:rsid w:val="008037F7"/>
    <w:rsid w:val="00804EFD"/>
    <w:rsid w:val="0081029C"/>
    <w:rsid w:val="00811F76"/>
    <w:rsid w:val="008152D7"/>
    <w:rsid w:val="00816E08"/>
    <w:rsid w:val="00821547"/>
    <w:rsid w:val="0082445C"/>
    <w:rsid w:val="008268E8"/>
    <w:rsid w:val="00841A39"/>
    <w:rsid w:val="0084754F"/>
    <w:rsid w:val="0087366D"/>
    <w:rsid w:val="008740C4"/>
    <w:rsid w:val="008869B6"/>
    <w:rsid w:val="0089199F"/>
    <w:rsid w:val="008942B6"/>
    <w:rsid w:val="0089654B"/>
    <w:rsid w:val="008A0869"/>
    <w:rsid w:val="008B3165"/>
    <w:rsid w:val="008B6B48"/>
    <w:rsid w:val="008C357D"/>
    <w:rsid w:val="008C64BC"/>
    <w:rsid w:val="008D72F9"/>
    <w:rsid w:val="008E0088"/>
    <w:rsid w:val="008F31AB"/>
    <w:rsid w:val="008F4C4D"/>
    <w:rsid w:val="00920611"/>
    <w:rsid w:val="00932416"/>
    <w:rsid w:val="009331EB"/>
    <w:rsid w:val="0094306E"/>
    <w:rsid w:val="00944F0E"/>
    <w:rsid w:val="009462C0"/>
    <w:rsid w:val="009468A1"/>
    <w:rsid w:val="00953484"/>
    <w:rsid w:val="00955E38"/>
    <w:rsid w:val="0095745E"/>
    <w:rsid w:val="00962C65"/>
    <w:rsid w:val="00975B35"/>
    <w:rsid w:val="00980D02"/>
    <w:rsid w:val="00985F54"/>
    <w:rsid w:val="00991CB4"/>
    <w:rsid w:val="009A29FA"/>
    <w:rsid w:val="009D3205"/>
    <w:rsid w:val="009D32AC"/>
    <w:rsid w:val="009D36CD"/>
    <w:rsid w:val="009D3D5E"/>
    <w:rsid w:val="009F2EFF"/>
    <w:rsid w:val="009F570A"/>
    <w:rsid w:val="00A01251"/>
    <w:rsid w:val="00A01359"/>
    <w:rsid w:val="00A03F56"/>
    <w:rsid w:val="00A132CB"/>
    <w:rsid w:val="00A17046"/>
    <w:rsid w:val="00A2762B"/>
    <w:rsid w:val="00A32041"/>
    <w:rsid w:val="00A47B12"/>
    <w:rsid w:val="00A57960"/>
    <w:rsid w:val="00A63A4A"/>
    <w:rsid w:val="00A74178"/>
    <w:rsid w:val="00A80902"/>
    <w:rsid w:val="00A868C7"/>
    <w:rsid w:val="00A90936"/>
    <w:rsid w:val="00A96401"/>
    <w:rsid w:val="00AA0120"/>
    <w:rsid w:val="00AB0C6F"/>
    <w:rsid w:val="00AB1093"/>
    <w:rsid w:val="00AC0ECB"/>
    <w:rsid w:val="00AC6213"/>
    <w:rsid w:val="00AD0EB9"/>
    <w:rsid w:val="00AD1DE9"/>
    <w:rsid w:val="00AD291F"/>
    <w:rsid w:val="00AD35A8"/>
    <w:rsid w:val="00AD565C"/>
    <w:rsid w:val="00AE6E9D"/>
    <w:rsid w:val="00B02455"/>
    <w:rsid w:val="00B03B00"/>
    <w:rsid w:val="00B078F7"/>
    <w:rsid w:val="00B10690"/>
    <w:rsid w:val="00B2494E"/>
    <w:rsid w:val="00B30442"/>
    <w:rsid w:val="00B34017"/>
    <w:rsid w:val="00B3470C"/>
    <w:rsid w:val="00B37B8D"/>
    <w:rsid w:val="00B41702"/>
    <w:rsid w:val="00B41FDA"/>
    <w:rsid w:val="00B47FE2"/>
    <w:rsid w:val="00B508B3"/>
    <w:rsid w:val="00B513FE"/>
    <w:rsid w:val="00B52CB6"/>
    <w:rsid w:val="00B64244"/>
    <w:rsid w:val="00B707A1"/>
    <w:rsid w:val="00B72C8B"/>
    <w:rsid w:val="00B754D5"/>
    <w:rsid w:val="00B770EF"/>
    <w:rsid w:val="00B84809"/>
    <w:rsid w:val="00B936AF"/>
    <w:rsid w:val="00B963D7"/>
    <w:rsid w:val="00BA24EA"/>
    <w:rsid w:val="00BB4CB5"/>
    <w:rsid w:val="00BC07F8"/>
    <w:rsid w:val="00BC0820"/>
    <w:rsid w:val="00BC7070"/>
    <w:rsid w:val="00BD3364"/>
    <w:rsid w:val="00BF3C58"/>
    <w:rsid w:val="00BF5EA6"/>
    <w:rsid w:val="00C03550"/>
    <w:rsid w:val="00C125AA"/>
    <w:rsid w:val="00C13A93"/>
    <w:rsid w:val="00C20C83"/>
    <w:rsid w:val="00C220AD"/>
    <w:rsid w:val="00C2269D"/>
    <w:rsid w:val="00C2505C"/>
    <w:rsid w:val="00C35580"/>
    <w:rsid w:val="00C35E87"/>
    <w:rsid w:val="00C4281E"/>
    <w:rsid w:val="00C516AA"/>
    <w:rsid w:val="00C76E6A"/>
    <w:rsid w:val="00C87B83"/>
    <w:rsid w:val="00C9081E"/>
    <w:rsid w:val="00CB20AC"/>
    <w:rsid w:val="00CE1154"/>
    <w:rsid w:val="00CE1D75"/>
    <w:rsid w:val="00CE3BF8"/>
    <w:rsid w:val="00D02DF4"/>
    <w:rsid w:val="00D26FE6"/>
    <w:rsid w:val="00D4035F"/>
    <w:rsid w:val="00D43B7F"/>
    <w:rsid w:val="00D5176E"/>
    <w:rsid w:val="00D53712"/>
    <w:rsid w:val="00D54961"/>
    <w:rsid w:val="00D57126"/>
    <w:rsid w:val="00D61576"/>
    <w:rsid w:val="00D63903"/>
    <w:rsid w:val="00D64B95"/>
    <w:rsid w:val="00D7414A"/>
    <w:rsid w:val="00D92A14"/>
    <w:rsid w:val="00D95674"/>
    <w:rsid w:val="00DA1F3A"/>
    <w:rsid w:val="00DC62DF"/>
    <w:rsid w:val="00DD04DE"/>
    <w:rsid w:val="00DE7DEF"/>
    <w:rsid w:val="00DF3562"/>
    <w:rsid w:val="00E31DEB"/>
    <w:rsid w:val="00E33846"/>
    <w:rsid w:val="00E51D28"/>
    <w:rsid w:val="00E53B2E"/>
    <w:rsid w:val="00E8202D"/>
    <w:rsid w:val="00E93981"/>
    <w:rsid w:val="00EA006C"/>
    <w:rsid w:val="00EA2AFC"/>
    <w:rsid w:val="00EA7C9C"/>
    <w:rsid w:val="00EC1C4D"/>
    <w:rsid w:val="00EC20F0"/>
    <w:rsid w:val="00EC61B7"/>
    <w:rsid w:val="00EE5308"/>
    <w:rsid w:val="00EF3ECA"/>
    <w:rsid w:val="00F1162F"/>
    <w:rsid w:val="00F30C15"/>
    <w:rsid w:val="00F4134C"/>
    <w:rsid w:val="00F52E37"/>
    <w:rsid w:val="00F539EB"/>
    <w:rsid w:val="00F544BF"/>
    <w:rsid w:val="00F56C9A"/>
    <w:rsid w:val="00F619CD"/>
    <w:rsid w:val="00F86FD2"/>
    <w:rsid w:val="00F922F4"/>
    <w:rsid w:val="00FA0C6A"/>
    <w:rsid w:val="00FA252C"/>
    <w:rsid w:val="00FA62CE"/>
    <w:rsid w:val="00FB09ED"/>
    <w:rsid w:val="00FB0D18"/>
    <w:rsid w:val="00FB506B"/>
    <w:rsid w:val="00FC0584"/>
    <w:rsid w:val="00FC1074"/>
    <w:rsid w:val="00FD0AC8"/>
    <w:rsid w:val="00FE3671"/>
    <w:rsid w:val="00FF0B1E"/>
    <w:rsid w:val="00FF1B96"/>
    <w:rsid w:val="00FF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3ECA"/>
  </w:style>
  <w:style w:type="paragraph" w:styleId="Titre1">
    <w:name w:val="heading 1"/>
    <w:basedOn w:val="Normal"/>
    <w:next w:val="Normal"/>
    <w:qFormat/>
    <w:rsid w:val="00EF3ECA"/>
    <w:pPr>
      <w:keepNext/>
      <w:spacing w:before="240"/>
      <w:jc w:val="center"/>
      <w:outlineLvl w:val="0"/>
    </w:pPr>
    <w:rPr>
      <w:b/>
      <w:bCs/>
      <w:sz w:val="24"/>
      <w:szCs w:val="24"/>
    </w:rPr>
  </w:style>
  <w:style w:type="paragraph" w:styleId="Titre2">
    <w:name w:val="heading 2"/>
    <w:basedOn w:val="Normal"/>
    <w:next w:val="Normal"/>
    <w:qFormat/>
    <w:rsid w:val="00EF3ECA"/>
    <w:pPr>
      <w:keepNext/>
      <w:ind w:left="923"/>
      <w:outlineLvl w:val="1"/>
    </w:pPr>
    <w:rPr>
      <w:sz w:val="28"/>
      <w:szCs w:val="28"/>
    </w:rPr>
  </w:style>
  <w:style w:type="paragraph" w:styleId="Titre3">
    <w:name w:val="heading 3"/>
    <w:basedOn w:val="Normal"/>
    <w:next w:val="Normal"/>
    <w:qFormat/>
    <w:rsid w:val="00EF3ECA"/>
    <w:pPr>
      <w:keepNext/>
      <w:tabs>
        <w:tab w:val="left" w:pos="5175"/>
      </w:tabs>
      <w:ind w:firstLine="498"/>
      <w:outlineLvl w:val="2"/>
    </w:pPr>
    <w:rPr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AC6213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7E3485"/>
  </w:style>
  <w:style w:type="table" w:styleId="Grilledutableau">
    <w:name w:val="Table Grid"/>
    <w:basedOn w:val="TableauNormal"/>
    <w:rsid w:val="00FC05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rsid w:val="001833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3ECA"/>
  </w:style>
  <w:style w:type="paragraph" w:styleId="Titre1">
    <w:name w:val="heading 1"/>
    <w:basedOn w:val="Normal"/>
    <w:next w:val="Normal"/>
    <w:qFormat/>
    <w:rsid w:val="00EF3ECA"/>
    <w:pPr>
      <w:keepNext/>
      <w:spacing w:before="240"/>
      <w:jc w:val="center"/>
      <w:outlineLvl w:val="0"/>
    </w:pPr>
    <w:rPr>
      <w:b/>
      <w:bCs/>
      <w:sz w:val="24"/>
      <w:szCs w:val="24"/>
    </w:rPr>
  </w:style>
  <w:style w:type="paragraph" w:styleId="Titre2">
    <w:name w:val="heading 2"/>
    <w:basedOn w:val="Normal"/>
    <w:next w:val="Normal"/>
    <w:qFormat/>
    <w:rsid w:val="00EF3ECA"/>
    <w:pPr>
      <w:keepNext/>
      <w:ind w:left="923"/>
      <w:outlineLvl w:val="1"/>
    </w:pPr>
    <w:rPr>
      <w:sz w:val="28"/>
      <w:szCs w:val="28"/>
    </w:rPr>
  </w:style>
  <w:style w:type="paragraph" w:styleId="Titre3">
    <w:name w:val="heading 3"/>
    <w:basedOn w:val="Normal"/>
    <w:next w:val="Normal"/>
    <w:qFormat/>
    <w:rsid w:val="00EF3ECA"/>
    <w:pPr>
      <w:keepNext/>
      <w:tabs>
        <w:tab w:val="left" w:pos="5175"/>
      </w:tabs>
      <w:ind w:firstLine="498"/>
      <w:outlineLvl w:val="2"/>
    </w:pPr>
    <w:rPr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AC6213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7E3485"/>
  </w:style>
  <w:style w:type="table" w:styleId="Grilledutableau">
    <w:name w:val="Table Grid"/>
    <w:basedOn w:val="TableauNormal"/>
    <w:rsid w:val="00FC05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rsid w:val="0018334D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AUTONEW.MAIN" wne:name="TemplateProject.AutoNew.MAIN" wne:bEncrypt="00" wne:cmg="56"/>
    <wne:mcd wne:macroName="TEMPLATEPROJECT.MODULE1.MACRO2" wne:name="TemplateProject.Module1.Macro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control" Target="activeX/activeX1.xml"/><Relationship Id="rId5" Type="http://schemas.microsoft.com/office/2007/relationships/stylesWithEffects" Target="stylesWithEffects.xml"/><Relationship Id="rId10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oleObject" Target="embeddings/oleObject1.bin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4C599241-6926-101B-9992-00000B65C6F9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7FBBB-223A-4C13-B2CA-B323F114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DEMANDE DE CONGESessaimail.dotm</Template>
  <TotalTime>0</TotalTime>
  <Pages>1</Pages>
  <Words>8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SIAM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 GARDON</cp:lastModifiedBy>
  <cp:revision>2</cp:revision>
  <cp:lastPrinted>2018-11-20T15:47:00Z</cp:lastPrinted>
  <dcterms:created xsi:type="dcterms:W3CDTF">2018-12-11T14:25:00Z</dcterms:created>
  <dcterms:modified xsi:type="dcterms:W3CDTF">2018-12-11T14:25:00Z</dcterms:modified>
</cp:coreProperties>
</file>