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FEDB2C" w14:textId="77B2F121" w:rsidR="000F1ED5" w:rsidRDefault="00290409" w:rsidP="000F1ED5">
      <w:pPr>
        <w:pStyle w:val="Header"/>
        <w:tabs>
          <w:tab w:val="clear" w:pos="8504"/>
        </w:tabs>
        <w:ind w:left="4253" w:right="-6"/>
        <w:jc w:val="center"/>
        <w:rPr>
          <w:rFonts w:ascii="Nadianne" w:hAnsi="Nadianne"/>
          <w:bCs/>
          <w:sz w:val="16"/>
          <w:lang w:val="fr-FR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614B12D3" wp14:editId="6537161E">
            <wp:simplePos x="0" y="0"/>
            <wp:positionH relativeFrom="column">
              <wp:posOffset>-259715</wp:posOffset>
            </wp:positionH>
            <wp:positionV relativeFrom="paragraph">
              <wp:posOffset>-86995</wp:posOffset>
            </wp:positionV>
            <wp:extent cx="2458720" cy="983380"/>
            <wp:effectExtent l="0" t="0" r="0" b="7620"/>
            <wp:wrapNone/>
            <wp:docPr id="1" name="Picture 1" descr="Classement Master IAE Gustave Eiffel, Université Paris-Est Créteil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lassement Master IAE Gustave Eiffel, Université Paris-Est Créteil ..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0849" cy="988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1ED5">
        <w:rPr>
          <w:rFonts w:ascii="Nadianne" w:hAnsi="Nadianne"/>
          <w:bCs/>
          <w:noProof/>
          <w:sz w:val="16"/>
          <w:lang w:val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C0B4D85" wp14:editId="08A9D82A">
                <wp:simplePos x="0" y="0"/>
                <wp:positionH relativeFrom="margin">
                  <wp:posOffset>2351189</wp:posOffset>
                </wp:positionH>
                <wp:positionV relativeFrom="paragraph">
                  <wp:posOffset>-97078</wp:posOffset>
                </wp:positionV>
                <wp:extent cx="4105275" cy="342900"/>
                <wp:effectExtent l="0" t="0" r="0" b="0"/>
                <wp:wrapNone/>
                <wp:docPr id="8" name="Rectangle à coins arrondis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05275" cy="342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BFBFB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9573462" w14:textId="77777777" w:rsidR="000F1ED5" w:rsidRPr="000040D9" w:rsidRDefault="000F1ED5" w:rsidP="000F1ED5">
                            <w:r>
                              <w:rPr>
                                <w:b/>
                              </w:rPr>
                              <w:t xml:space="preserve">Student </w:t>
                            </w:r>
                            <w:r w:rsidRPr="000040D9">
                              <w:rPr>
                                <w:b/>
                              </w:rPr>
                              <w:t>:</w:t>
                            </w:r>
                            <w:r>
                              <w:t xml:space="preserve"> Nicolas Tan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C0B4D85" id="Rectangle à coins arrondis 8" o:spid="_x0000_s1026" style="position:absolute;left:0;text-align:left;margin-left:185.15pt;margin-top:-7.65pt;width:323.25pt;height:27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" fillcolor="#bfbfbf">
                <v:textbox>
                  <w:txbxContent>
                    <w:p w14:paraId="59573462" w14:textId="77777777" w:rsidR="000F1ED5" w:rsidRPr="000040D9" w:rsidRDefault="000F1ED5" w:rsidP="000F1ED5">
                      <w:r>
                        <w:rPr>
                          <w:b/>
                        </w:rPr>
                        <w:t xml:space="preserve">Student </w:t>
                      </w:r>
                      <w:r w:rsidRPr="000040D9">
                        <w:rPr>
                          <w:b/>
                        </w:rPr>
                        <w:t>:</w:t>
                      </w:r>
                      <w:r>
                        <w:t xml:space="preserve"> Nicolas Tan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D2B09BE" w14:textId="759058D6" w:rsidR="000F1ED5" w:rsidRDefault="000F1ED5" w:rsidP="000F1ED5">
      <w:pPr>
        <w:pStyle w:val="Header"/>
        <w:tabs>
          <w:tab w:val="clear" w:pos="8504"/>
        </w:tabs>
        <w:ind w:left="4253" w:right="-6"/>
        <w:jc w:val="center"/>
        <w:rPr>
          <w:rFonts w:ascii="Nadianne" w:hAnsi="Nadianne"/>
          <w:bCs/>
          <w:sz w:val="16"/>
          <w:lang w:val="fr-FR"/>
        </w:rPr>
      </w:pPr>
    </w:p>
    <w:p w14:paraId="472180EF" w14:textId="2F7A08DE" w:rsidR="000F1ED5" w:rsidRDefault="000F1ED5" w:rsidP="000F1ED5">
      <w:pPr>
        <w:pStyle w:val="Header"/>
        <w:tabs>
          <w:tab w:val="clear" w:pos="8504"/>
        </w:tabs>
        <w:ind w:left="4253" w:right="-6"/>
        <w:rPr>
          <w:rFonts w:ascii="Century Gothic" w:hAnsi="Century Gothic"/>
          <w:b/>
          <w:sz w:val="20"/>
          <w:lang w:val="fr-FR"/>
        </w:rPr>
      </w:pPr>
      <w:r>
        <w:rPr>
          <w:rFonts w:ascii="Century Gothic" w:hAnsi="Century Gothic"/>
          <w:b/>
          <w:noProof/>
          <w:sz w:val="20"/>
          <w:lang w:val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B2CBFF" wp14:editId="6748DC10">
                <wp:simplePos x="0" y="0"/>
                <wp:positionH relativeFrom="margin">
                  <wp:posOffset>2351189</wp:posOffset>
                </wp:positionH>
                <wp:positionV relativeFrom="paragraph">
                  <wp:posOffset>58497</wp:posOffset>
                </wp:positionV>
                <wp:extent cx="4105275" cy="609600"/>
                <wp:effectExtent l="0" t="0" r="0" b="0"/>
                <wp:wrapNone/>
                <wp:docPr id="7" name="Rectangle à coins arrondis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05275" cy="6096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C8FC263" w14:textId="56D1DDFD" w:rsidR="000F1ED5" w:rsidRDefault="000F1ED5" w:rsidP="000F1ED5">
                            <w:pPr>
                              <w:pStyle w:val="Header"/>
                              <w:tabs>
                                <w:tab w:val="clear" w:pos="8504"/>
                              </w:tabs>
                              <w:spacing w:line="360" w:lineRule="auto"/>
                              <w:ind w:right="-6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fr-FR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fr-FR"/>
                              </w:rPr>
                              <w:t>Sc</w:t>
                            </w:r>
                            <w:r w:rsidR="00C168BE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fr-FR"/>
                              </w:rPr>
                              <w:t>h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fr-FR"/>
                              </w:rPr>
                              <w:t xml:space="preserve">ool Year </w:t>
                            </w:r>
                            <w:r w:rsidRPr="000040D9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fr-FR"/>
                              </w:rPr>
                              <w:t>20</w:t>
                            </w:r>
                            <w:r w:rsidR="00D62385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fr-FR"/>
                              </w:rPr>
                              <w:t>1</w:t>
                            </w:r>
                            <w:r w:rsidR="00290409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fr-FR"/>
                              </w:rPr>
                              <w:t>6</w:t>
                            </w:r>
                            <w:r w:rsidRPr="000040D9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fr-FR"/>
                              </w:rPr>
                              <w:t xml:space="preserve"> – 20</w:t>
                            </w:r>
                            <w:r w:rsidR="00D62385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fr-FR"/>
                              </w:rPr>
                              <w:t>1</w:t>
                            </w:r>
                            <w:r w:rsidR="00290409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fr-FR"/>
                              </w:rPr>
                              <w:t>7</w:t>
                            </w:r>
                            <w:r w:rsidRPr="000040D9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fr-FR"/>
                              </w:rPr>
                              <w:tab/>
                              <w:t xml:space="preserve">            </w:t>
                            </w:r>
                            <w:r w:rsidRPr="000040D9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fr-FR"/>
                              </w:rPr>
                              <w:t xml:space="preserve"> </w:t>
                            </w:r>
                            <w:r w:rsidR="00290409"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fr-FR"/>
                              </w:rPr>
                              <w:t>6th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fr-FR"/>
                              </w:rPr>
                              <w:t xml:space="preserve"> Semester</w:t>
                            </w:r>
                          </w:p>
                          <w:p w14:paraId="122130ED" w14:textId="6687B71A" w:rsidR="000F1ED5" w:rsidRPr="0032760E" w:rsidRDefault="000F1ED5" w:rsidP="000F1ED5">
                            <w:pPr>
                              <w:pStyle w:val="Header"/>
                              <w:tabs>
                                <w:tab w:val="clear" w:pos="8504"/>
                              </w:tabs>
                              <w:spacing w:line="360" w:lineRule="auto"/>
                              <w:ind w:right="-6"/>
                              <w:rPr>
                                <w:rFonts w:ascii="Century Gothic" w:hAnsi="Century Gothic"/>
                                <w:b/>
                                <w:sz w:val="24"/>
                                <w:szCs w:val="24"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5B2CBFF" id="Rectangle à coins arrondis 7" o:spid="_x0000_s1027" style="position:absolute;left:0;text-align:left;margin-left:185.15pt;margin-top:4.6pt;width:323.25pt;height:48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" fillcolor="#f2f2f2">
                <v:textbox>
                  <w:txbxContent>
                    <w:p w14:paraId="5C8FC263" w14:textId="56D1DDFD" w:rsidR="000F1ED5" w:rsidRDefault="000F1ED5" w:rsidP="000F1ED5">
                      <w:pPr>
                        <w:pStyle w:val="Header"/>
                        <w:tabs>
                          <w:tab w:val="clear" w:pos="8504"/>
                        </w:tabs>
                        <w:spacing w:line="360" w:lineRule="auto"/>
                        <w:ind w:right="-6"/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fr-FR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fr-FR"/>
                        </w:rPr>
                        <w:t>Sc</w:t>
                      </w:r>
                      <w:r w:rsidR="00C168BE"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fr-FR"/>
                        </w:rPr>
                        <w:t>h</w:t>
                      </w:r>
                      <w:r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fr-FR"/>
                        </w:rPr>
                        <w:t xml:space="preserve">ool Year </w:t>
                      </w:r>
                      <w:r w:rsidRPr="000040D9"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fr-FR"/>
                        </w:rPr>
                        <w:t>20</w:t>
                      </w:r>
                      <w:r w:rsidR="00D62385"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fr-FR"/>
                        </w:rPr>
                        <w:t>1</w:t>
                      </w:r>
                      <w:r w:rsidR="00290409"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fr-FR"/>
                        </w:rPr>
                        <w:t>6</w:t>
                      </w:r>
                      <w:r w:rsidRPr="000040D9"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fr-FR"/>
                        </w:rPr>
                        <w:t xml:space="preserve"> – 20</w:t>
                      </w:r>
                      <w:r w:rsidR="00D62385"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fr-FR"/>
                        </w:rPr>
                        <w:t>1</w:t>
                      </w:r>
                      <w:r w:rsidR="00290409"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fr-FR"/>
                        </w:rPr>
                        <w:t>7</w:t>
                      </w:r>
                      <w:r w:rsidRPr="000040D9"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fr-FR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fr-FR"/>
                        </w:rPr>
                        <w:tab/>
                        <w:t xml:space="preserve">            </w:t>
                      </w:r>
                      <w:r w:rsidRPr="000040D9"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fr-FR"/>
                        </w:rPr>
                        <w:t xml:space="preserve"> </w:t>
                      </w:r>
                      <w:r w:rsidR="00290409"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fr-FR"/>
                        </w:rPr>
                        <w:t>6th</w:t>
                      </w:r>
                      <w:r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fr-FR"/>
                        </w:rPr>
                        <w:t xml:space="preserve"> Semester</w:t>
                      </w:r>
                    </w:p>
                    <w:p w14:paraId="122130ED" w14:textId="6687B71A" w:rsidR="000F1ED5" w:rsidRPr="0032760E" w:rsidRDefault="000F1ED5" w:rsidP="000F1ED5">
                      <w:pPr>
                        <w:pStyle w:val="Header"/>
                        <w:tabs>
                          <w:tab w:val="clear" w:pos="8504"/>
                        </w:tabs>
                        <w:spacing w:line="360" w:lineRule="auto"/>
                        <w:ind w:right="-6"/>
                        <w:rPr>
                          <w:rFonts w:ascii="Century Gothic" w:hAnsi="Century Gothic"/>
                          <w:b/>
                          <w:sz w:val="24"/>
                          <w:szCs w:val="24"/>
                          <w:lang w:val="fr-FR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Century Gothic" w:hAnsi="Century Gothic"/>
          <w:b/>
          <w:sz w:val="20"/>
          <w:lang w:val="fr-FR"/>
        </w:rPr>
        <w:t xml:space="preserve"> </w:t>
      </w:r>
    </w:p>
    <w:p w14:paraId="6B5C3287" w14:textId="77777777" w:rsidR="000F1ED5" w:rsidRDefault="000F1ED5" w:rsidP="000F1ED5">
      <w:pPr>
        <w:pStyle w:val="Header"/>
        <w:tabs>
          <w:tab w:val="clear" w:pos="8504"/>
        </w:tabs>
        <w:ind w:left="4253" w:right="-6"/>
        <w:rPr>
          <w:rFonts w:ascii="Times New Roman" w:hAnsi="Times New Roman"/>
          <w:sz w:val="18"/>
          <w:szCs w:val="18"/>
          <w:lang w:val="fr-FR"/>
        </w:rPr>
      </w:pPr>
    </w:p>
    <w:p w14:paraId="4B0B5FDA" w14:textId="77777777" w:rsidR="000F1ED5" w:rsidRDefault="000F1ED5" w:rsidP="000F1ED5">
      <w:pPr>
        <w:pStyle w:val="Footer"/>
        <w:ind w:left="4253" w:right="1406"/>
        <w:jc w:val="center"/>
        <w:rPr>
          <w:rFonts w:ascii="Times New Roman" w:hAnsi="Times New Roman"/>
          <w:sz w:val="18"/>
          <w:szCs w:val="18"/>
          <w:lang w:val="fr-FR"/>
        </w:rPr>
      </w:pPr>
    </w:p>
    <w:p w14:paraId="0E68FCF3" w14:textId="77777777" w:rsidR="000F1ED5" w:rsidRDefault="000F1ED5" w:rsidP="000F1ED5">
      <w:pPr>
        <w:pStyle w:val="Footer"/>
        <w:ind w:left="4253" w:right="1406"/>
        <w:jc w:val="center"/>
        <w:rPr>
          <w:rFonts w:ascii="Times New Roman" w:hAnsi="Times New Roman"/>
          <w:sz w:val="18"/>
          <w:szCs w:val="18"/>
          <w:lang w:val="fr-FR"/>
        </w:rPr>
      </w:pPr>
    </w:p>
    <w:p w14:paraId="6CBCA614" w14:textId="77777777" w:rsidR="000F1ED5" w:rsidRDefault="000F1ED5" w:rsidP="000F1ED5">
      <w:pPr>
        <w:pStyle w:val="Footer"/>
        <w:ind w:left="4253" w:right="1406"/>
        <w:jc w:val="center"/>
        <w:rPr>
          <w:rFonts w:ascii="Times New Roman" w:hAnsi="Times New Roman"/>
          <w:sz w:val="18"/>
          <w:szCs w:val="18"/>
          <w:lang w:val="fr-FR"/>
        </w:rPr>
      </w:pPr>
    </w:p>
    <w:p w14:paraId="1C3C4920" w14:textId="55782B0F" w:rsidR="000F1ED5" w:rsidRDefault="00290409" w:rsidP="000F1ED5">
      <w:pPr>
        <w:pStyle w:val="Footer"/>
        <w:ind w:left="4253" w:right="1406"/>
        <w:jc w:val="center"/>
        <w:rPr>
          <w:rFonts w:ascii="Times New Roman" w:hAnsi="Times New Roman"/>
          <w:sz w:val="18"/>
          <w:szCs w:val="18"/>
          <w:lang w:val="fr-FR"/>
        </w:rPr>
      </w:pPr>
      <w:r>
        <w:rPr>
          <w:rFonts w:ascii="Century Gothic" w:hAnsi="Century Gothic"/>
          <w:noProof/>
          <w:sz w:val="20"/>
          <w:szCs w:val="1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B3648FA" wp14:editId="1E3F09BE">
                <wp:simplePos x="0" y="0"/>
                <wp:positionH relativeFrom="column">
                  <wp:posOffset>-422275</wp:posOffset>
                </wp:positionH>
                <wp:positionV relativeFrom="paragraph">
                  <wp:posOffset>131445</wp:posOffset>
                </wp:positionV>
                <wp:extent cx="6894195" cy="294640"/>
                <wp:effectExtent l="0" t="0" r="20955" b="10160"/>
                <wp:wrapNone/>
                <wp:docPr id="6" name="Rectangle à coins arrondis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94195" cy="29464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D9D35BA" w14:textId="16A81F4E" w:rsidR="00C168BE" w:rsidRPr="00290409" w:rsidRDefault="00290409" w:rsidP="00290409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iCs/>
                                <w:sz w:val="20"/>
                                <w:lang w:val="en-US"/>
                              </w:rPr>
                              <w:t>Bachelor’s Degree in Business Management</w:t>
                            </w:r>
                          </w:p>
                          <w:p w14:paraId="32468D71" w14:textId="7F885E79" w:rsidR="000F1ED5" w:rsidRPr="00290409" w:rsidRDefault="000F1ED5" w:rsidP="000F1ED5">
                            <w:pPr>
                              <w:jc w:val="center"/>
                              <w:rPr>
                                <w:b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B3648FA" id="Rectangle à coins arrondis 6" o:spid="_x0000_s1028" style="position:absolute;left:0;text-align:left;margin-left:-33.25pt;margin-top:10.35pt;width:542.85pt;height:23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" fillcolor="#f2f2f2">
                <v:textbox>
                  <w:txbxContent>
                    <w:p w14:paraId="2D9D35BA" w14:textId="16A81F4E" w:rsidR="00C168BE" w:rsidRPr="00290409" w:rsidRDefault="00290409" w:rsidP="00290409">
                      <w:pPr>
                        <w:spacing w:line="276" w:lineRule="auto"/>
                        <w:jc w:val="center"/>
                        <w:rPr>
                          <w:b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b/>
                          <w:iCs/>
                          <w:sz w:val="20"/>
                          <w:lang w:val="en-US"/>
                        </w:rPr>
                        <w:t>Bachelor’s Degree in Business Management</w:t>
                      </w:r>
                    </w:p>
                    <w:p w14:paraId="32468D71" w14:textId="7F885E79" w:rsidR="000F1ED5" w:rsidRPr="00290409" w:rsidRDefault="000F1ED5" w:rsidP="000F1ED5">
                      <w:pPr>
                        <w:jc w:val="center"/>
                        <w:rPr>
                          <w:b/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4FCE0DD7" w14:textId="1DA4C722" w:rsidR="000F1ED5" w:rsidRDefault="000F1ED5" w:rsidP="000F1ED5">
      <w:pPr>
        <w:rPr>
          <w:rFonts w:ascii="Century Gothic" w:hAnsi="Century Gothic"/>
          <w:sz w:val="20"/>
          <w:szCs w:val="18"/>
        </w:rPr>
      </w:pPr>
    </w:p>
    <w:p w14:paraId="2EF5DA4E" w14:textId="77777777" w:rsidR="000F1ED5" w:rsidRDefault="000F1ED5"/>
    <w:p w14:paraId="28C4BD13" w14:textId="77777777" w:rsidR="000F1ED5" w:rsidRDefault="000F1ED5"/>
    <w:p w14:paraId="5C0951C6" w14:textId="77777777" w:rsidR="000F1ED5" w:rsidRPr="000F1ED5" w:rsidRDefault="000F1ED5" w:rsidP="000F1ED5">
      <w:pPr>
        <w:rPr>
          <w:sz w:val="8"/>
          <w:szCs w:val="8"/>
        </w:rPr>
      </w:pPr>
    </w:p>
    <w:p w14:paraId="7129BF25" w14:textId="3CC6B0D9" w:rsidR="000F1ED5" w:rsidRDefault="000F1ED5" w:rsidP="000F1ED5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45"/>
        <w:gridCol w:w="3183"/>
        <w:gridCol w:w="2264"/>
        <w:gridCol w:w="2264"/>
      </w:tblGrid>
      <w:tr w:rsidR="00290409" w14:paraId="0C7B0152" w14:textId="77777777" w:rsidTr="00290409">
        <w:tc>
          <w:tcPr>
            <w:tcW w:w="1345" w:type="dxa"/>
            <w:vMerge w:val="restart"/>
          </w:tcPr>
          <w:p w14:paraId="437F30E5" w14:textId="79478F39" w:rsidR="00290409" w:rsidRDefault="00290409" w:rsidP="000F1ED5">
            <w:pPr>
              <w:rPr>
                <w:lang w:val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AD5F6F1" wp14:editId="558D5362">
                      <wp:simplePos x="0" y="0"/>
                      <wp:positionH relativeFrom="column">
                        <wp:posOffset>-60641</wp:posOffset>
                      </wp:positionH>
                      <wp:positionV relativeFrom="paragraph">
                        <wp:posOffset>208597</wp:posOffset>
                      </wp:positionV>
                      <wp:extent cx="801690" cy="507367"/>
                      <wp:effectExtent l="0" t="5398" r="12383" b="12382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801690" cy="5073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716F203" w14:textId="723C6435" w:rsidR="00290409" w:rsidRPr="00290409" w:rsidRDefault="00290409" w:rsidP="00290409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  <w:sz w:val="20"/>
                                    </w:rPr>
                                    <w:t>Accounting</w:t>
                                  </w:r>
                                </w:p>
                                <w:p w14:paraId="22426EB3" w14:textId="10047C08" w:rsidR="00290409" w:rsidRPr="00290409" w:rsidRDefault="00290409" w:rsidP="00290409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0"/>
                                    </w:rPr>
                                  </w:pPr>
                                  <w:r w:rsidRPr="00290409">
                                    <w:rPr>
                                      <w:color w:val="000000" w:themeColor="text1"/>
                                      <w:sz w:val="20"/>
                                    </w:rPr>
                                    <w:t>Finance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D5F6F1" id="Rectangle 5" o:spid="_x0000_s1029" style="position:absolute;margin-left:-4.75pt;margin-top:16.4pt;width:63.15pt;height:39.95pt;rotation:-9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" fillcolor="white [3212]" strokecolor="white [3212]" strokeweight="1pt">
                      <v:textbox>
                        <w:txbxContent>
                          <w:p w14:paraId="1716F203" w14:textId="723C6435" w:rsidR="00290409" w:rsidRPr="00290409" w:rsidRDefault="00290409" w:rsidP="00290409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</w:rPr>
                              <w:t>Accounting</w:t>
                            </w:r>
                          </w:p>
                          <w:p w14:paraId="22426EB3" w14:textId="10047C08" w:rsidR="00290409" w:rsidRPr="00290409" w:rsidRDefault="00290409" w:rsidP="00290409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290409">
                              <w:rPr>
                                <w:color w:val="000000" w:themeColor="text1"/>
                                <w:sz w:val="20"/>
                              </w:rPr>
                              <w:t>Finance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183" w:type="dxa"/>
          </w:tcPr>
          <w:p w14:paraId="0183A214" w14:textId="77777777" w:rsidR="00290409" w:rsidRDefault="00290409" w:rsidP="000F1ED5">
            <w:pPr>
              <w:rPr>
                <w:lang w:val="en-US"/>
              </w:rPr>
            </w:pPr>
          </w:p>
        </w:tc>
        <w:tc>
          <w:tcPr>
            <w:tcW w:w="2264" w:type="dxa"/>
          </w:tcPr>
          <w:p w14:paraId="31ED876C" w14:textId="5CD2675D" w:rsidR="00290409" w:rsidRDefault="00290409" w:rsidP="002904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Credits</w:t>
            </w:r>
          </w:p>
        </w:tc>
        <w:tc>
          <w:tcPr>
            <w:tcW w:w="2264" w:type="dxa"/>
          </w:tcPr>
          <w:p w14:paraId="00710FE2" w14:textId="03EBBA33" w:rsidR="00290409" w:rsidRDefault="00290409" w:rsidP="002904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Average</w:t>
            </w:r>
          </w:p>
        </w:tc>
      </w:tr>
      <w:tr w:rsidR="00290409" w14:paraId="60159AB7" w14:textId="77777777" w:rsidTr="00290409">
        <w:tc>
          <w:tcPr>
            <w:tcW w:w="1345" w:type="dxa"/>
            <w:vMerge/>
          </w:tcPr>
          <w:p w14:paraId="65EE6910" w14:textId="77777777" w:rsidR="00290409" w:rsidRDefault="00290409" w:rsidP="000F1ED5">
            <w:pPr>
              <w:rPr>
                <w:lang w:val="en-US"/>
              </w:rPr>
            </w:pPr>
          </w:p>
        </w:tc>
        <w:tc>
          <w:tcPr>
            <w:tcW w:w="3183" w:type="dxa"/>
          </w:tcPr>
          <w:p w14:paraId="06417657" w14:textId="5FE5E6A2" w:rsidR="00290409" w:rsidRDefault="00DD5C4C" w:rsidP="000F1ED5">
            <w:pPr>
              <w:rPr>
                <w:lang w:val="en-US"/>
              </w:rPr>
            </w:pPr>
            <w:r>
              <w:rPr>
                <w:lang w:val="en-US"/>
              </w:rPr>
              <w:t>Taxation</w:t>
            </w:r>
          </w:p>
        </w:tc>
        <w:tc>
          <w:tcPr>
            <w:tcW w:w="2264" w:type="dxa"/>
          </w:tcPr>
          <w:p w14:paraId="18658DD2" w14:textId="5FD758DF" w:rsidR="00290409" w:rsidRDefault="00290409" w:rsidP="002904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264" w:type="dxa"/>
          </w:tcPr>
          <w:p w14:paraId="0AFE7D32" w14:textId="0C8D5CF4" w:rsidR="00290409" w:rsidRDefault="00290409" w:rsidP="002904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11,30</w:t>
            </w:r>
          </w:p>
        </w:tc>
      </w:tr>
      <w:tr w:rsidR="00290409" w14:paraId="36CAD1BD" w14:textId="77777777" w:rsidTr="00290409">
        <w:tc>
          <w:tcPr>
            <w:tcW w:w="1345" w:type="dxa"/>
            <w:vMerge/>
          </w:tcPr>
          <w:p w14:paraId="37DD371F" w14:textId="77777777" w:rsidR="00290409" w:rsidRDefault="00290409" w:rsidP="000F1ED5">
            <w:pPr>
              <w:rPr>
                <w:lang w:val="en-US"/>
              </w:rPr>
            </w:pPr>
          </w:p>
        </w:tc>
        <w:tc>
          <w:tcPr>
            <w:tcW w:w="3183" w:type="dxa"/>
          </w:tcPr>
          <w:p w14:paraId="3C987588" w14:textId="1BE474DA" w:rsidR="00290409" w:rsidRDefault="00DD5C4C" w:rsidP="000F1ED5">
            <w:pPr>
              <w:rPr>
                <w:lang w:val="en-US"/>
              </w:rPr>
            </w:pPr>
            <w:r>
              <w:rPr>
                <w:lang w:val="en-US"/>
              </w:rPr>
              <w:t>Financial Planning</w:t>
            </w:r>
          </w:p>
        </w:tc>
        <w:tc>
          <w:tcPr>
            <w:tcW w:w="2264" w:type="dxa"/>
          </w:tcPr>
          <w:p w14:paraId="3FE1B102" w14:textId="63794551" w:rsidR="00290409" w:rsidRDefault="00290409" w:rsidP="002904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264" w:type="dxa"/>
          </w:tcPr>
          <w:p w14:paraId="505061F5" w14:textId="6C4383C4" w:rsidR="00290409" w:rsidRDefault="00290409" w:rsidP="002904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7,80</w:t>
            </w:r>
          </w:p>
        </w:tc>
      </w:tr>
      <w:tr w:rsidR="00290409" w14:paraId="7BDCBD1B" w14:textId="77777777" w:rsidTr="00290409">
        <w:tc>
          <w:tcPr>
            <w:tcW w:w="1345" w:type="dxa"/>
            <w:vMerge/>
          </w:tcPr>
          <w:p w14:paraId="1DDD226B" w14:textId="77777777" w:rsidR="00290409" w:rsidRDefault="00290409" w:rsidP="000F1ED5">
            <w:pPr>
              <w:rPr>
                <w:lang w:val="en-US"/>
              </w:rPr>
            </w:pPr>
          </w:p>
        </w:tc>
        <w:tc>
          <w:tcPr>
            <w:tcW w:w="3183" w:type="dxa"/>
          </w:tcPr>
          <w:p w14:paraId="477E25C8" w14:textId="2E39673B" w:rsidR="00290409" w:rsidRDefault="00DD5C4C" w:rsidP="000F1ED5">
            <w:pPr>
              <w:rPr>
                <w:lang w:val="en-US"/>
              </w:rPr>
            </w:pPr>
            <w:r>
              <w:rPr>
                <w:lang w:val="en-US"/>
              </w:rPr>
              <w:t>Financial Policy</w:t>
            </w:r>
          </w:p>
        </w:tc>
        <w:tc>
          <w:tcPr>
            <w:tcW w:w="2264" w:type="dxa"/>
          </w:tcPr>
          <w:p w14:paraId="4D7C4B5D" w14:textId="3E651A41" w:rsidR="00290409" w:rsidRDefault="00290409" w:rsidP="002904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264" w:type="dxa"/>
          </w:tcPr>
          <w:p w14:paraId="3464033B" w14:textId="0239E603" w:rsidR="00290409" w:rsidRDefault="00290409" w:rsidP="002904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13,00</w:t>
            </w:r>
          </w:p>
        </w:tc>
      </w:tr>
      <w:tr w:rsidR="00290409" w14:paraId="713024F3" w14:textId="77777777" w:rsidTr="00290409">
        <w:tc>
          <w:tcPr>
            <w:tcW w:w="1345" w:type="dxa"/>
            <w:vMerge/>
          </w:tcPr>
          <w:p w14:paraId="5E4FAA5F" w14:textId="77777777" w:rsidR="00290409" w:rsidRDefault="00290409" w:rsidP="000F1ED5">
            <w:pPr>
              <w:rPr>
                <w:lang w:val="en-US"/>
              </w:rPr>
            </w:pPr>
          </w:p>
        </w:tc>
        <w:tc>
          <w:tcPr>
            <w:tcW w:w="3183" w:type="dxa"/>
          </w:tcPr>
          <w:p w14:paraId="3147D834" w14:textId="2B23C9D3" w:rsidR="00290409" w:rsidRDefault="00290409" w:rsidP="000F1ED5">
            <w:pPr>
              <w:rPr>
                <w:lang w:val="en-US"/>
              </w:rPr>
            </w:pPr>
            <w:r>
              <w:rPr>
                <w:lang w:val="en-US"/>
              </w:rPr>
              <w:t>Total</w:t>
            </w:r>
          </w:p>
        </w:tc>
        <w:tc>
          <w:tcPr>
            <w:tcW w:w="2264" w:type="dxa"/>
          </w:tcPr>
          <w:p w14:paraId="2C3E06A1" w14:textId="185013CE" w:rsidR="00290409" w:rsidRDefault="00290409" w:rsidP="002904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2264" w:type="dxa"/>
          </w:tcPr>
          <w:p w14:paraId="629109C1" w14:textId="61DC69E5" w:rsidR="00290409" w:rsidRDefault="00290409" w:rsidP="002904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10,70</w:t>
            </w:r>
          </w:p>
        </w:tc>
      </w:tr>
    </w:tbl>
    <w:p w14:paraId="4942E296" w14:textId="07613C6F" w:rsidR="000F1ED5" w:rsidRDefault="000F1ED5" w:rsidP="000F1ED5">
      <w:pPr>
        <w:rPr>
          <w:lang w:val="en-US"/>
        </w:rPr>
      </w:pPr>
    </w:p>
    <w:p w14:paraId="3DD25E53" w14:textId="3C566376" w:rsidR="00290409" w:rsidRDefault="00290409" w:rsidP="000F1ED5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45"/>
        <w:gridCol w:w="3183"/>
        <w:gridCol w:w="2264"/>
        <w:gridCol w:w="2264"/>
      </w:tblGrid>
      <w:tr w:rsidR="00290409" w14:paraId="16CBEC22" w14:textId="77777777" w:rsidTr="00290409">
        <w:tc>
          <w:tcPr>
            <w:tcW w:w="1345" w:type="dxa"/>
            <w:vMerge w:val="restart"/>
          </w:tcPr>
          <w:p w14:paraId="06CAD4F0" w14:textId="789A48B9" w:rsidR="00290409" w:rsidRDefault="00290409" w:rsidP="004C6A9F">
            <w:pPr>
              <w:rPr>
                <w:lang w:val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8649476" wp14:editId="15ABA4EF">
                      <wp:simplePos x="0" y="0"/>
                      <wp:positionH relativeFrom="column">
                        <wp:posOffset>-134937</wp:posOffset>
                      </wp:positionH>
                      <wp:positionV relativeFrom="paragraph">
                        <wp:posOffset>228281</wp:posOffset>
                      </wp:positionV>
                      <wp:extent cx="910590" cy="476885"/>
                      <wp:effectExtent l="7302" t="0" r="11113" b="11112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910590" cy="4768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88B5C6F" w14:textId="77777777" w:rsidR="00290409" w:rsidRPr="00290409" w:rsidRDefault="00290409" w:rsidP="00290409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0"/>
                                    </w:rPr>
                                  </w:pPr>
                                  <w:r w:rsidRPr="00290409">
                                    <w:rPr>
                                      <w:color w:val="000000" w:themeColor="text1"/>
                                      <w:sz w:val="20"/>
                                    </w:rPr>
                                    <w:t>Marketing</w:t>
                                  </w:r>
                                </w:p>
                                <w:p w14:paraId="483E069D" w14:textId="510A7084" w:rsidR="00290409" w:rsidRPr="00290409" w:rsidRDefault="00290409" w:rsidP="00290409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0"/>
                                    </w:rPr>
                                  </w:pPr>
                                  <w:r w:rsidRPr="00290409">
                                    <w:rPr>
                                      <w:color w:val="000000" w:themeColor="text1"/>
                                      <w:sz w:val="20"/>
                                    </w:rPr>
                                    <w:t>Management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8649476" id="Rectangle 10" o:spid="_x0000_s1030" style="position:absolute;margin-left:-10.6pt;margin-top:17.95pt;width:71.7pt;height:37.55pt;rotation:-9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" fillcolor="white [3212]" strokecolor="white [3212]" strokeweight="1pt">
                      <v:textbox>
                        <w:txbxContent>
                          <w:p w14:paraId="188B5C6F" w14:textId="77777777" w:rsidR="00290409" w:rsidRPr="00290409" w:rsidRDefault="00290409" w:rsidP="00290409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290409">
                              <w:rPr>
                                <w:color w:val="000000" w:themeColor="text1"/>
                                <w:sz w:val="20"/>
                              </w:rPr>
                              <w:t>Marketing</w:t>
                            </w:r>
                          </w:p>
                          <w:p w14:paraId="483E069D" w14:textId="510A7084" w:rsidR="00290409" w:rsidRPr="00290409" w:rsidRDefault="00290409" w:rsidP="00290409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290409">
                              <w:rPr>
                                <w:color w:val="000000" w:themeColor="text1"/>
                                <w:sz w:val="20"/>
                              </w:rPr>
                              <w:t>Management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183" w:type="dxa"/>
          </w:tcPr>
          <w:p w14:paraId="2E57A573" w14:textId="454414E0" w:rsidR="00290409" w:rsidRDefault="00290409" w:rsidP="004C6A9F">
            <w:pPr>
              <w:rPr>
                <w:lang w:val="en-US"/>
              </w:rPr>
            </w:pPr>
          </w:p>
        </w:tc>
        <w:tc>
          <w:tcPr>
            <w:tcW w:w="2264" w:type="dxa"/>
          </w:tcPr>
          <w:p w14:paraId="7372F155" w14:textId="77777777" w:rsidR="00290409" w:rsidRDefault="00290409" w:rsidP="004C6A9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Credits</w:t>
            </w:r>
          </w:p>
        </w:tc>
        <w:tc>
          <w:tcPr>
            <w:tcW w:w="2264" w:type="dxa"/>
          </w:tcPr>
          <w:p w14:paraId="1BA151CD" w14:textId="77777777" w:rsidR="00290409" w:rsidRDefault="00290409" w:rsidP="004C6A9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Average</w:t>
            </w:r>
          </w:p>
        </w:tc>
      </w:tr>
      <w:tr w:rsidR="00290409" w14:paraId="39D32A05" w14:textId="77777777" w:rsidTr="00290409">
        <w:tc>
          <w:tcPr>
            <w:tcW w:w="1345" w:type="dxa"/>
            <w:vMerge/>
          </w:tcPr>
          <w:p w14:paraId="282E92D8" w14:textId="77777777" w:rsidR="00290409" w:rsidRDefault="00290409" w:rsidP="004C6A9F">
            <w:pPr>
              <w:rPr>
                <w:lang w:val="en-US"/>
              </w:rPr>
            </w:pPr>
          </w:p>
        </w:tc>
        <w:tc>
          <w:tcPr>
            <w:tcW w:w="3183" w:type="dxa"/>
          </w:tcPr>
          <w:p w14:paraId="1DC42EAE" w14:textId="790D3DD4" w:rsidR="00290409" w:rsidRPr="00DD5C4C" w:rsidRDefault="00DD5C4C" w:rsidP="004C6A9F">
            <w:pPr>
              <w:rPr>
                <w:sz w:val="23"/>
                <w:szCs w:val="23"/>
                <w:lang w:val="en-US"/>
              </w:rPr>
            </w:pPr>
            <w:r w:rsidRPr="00DD5C4C">
              <w:rPr>
                <w:sz w:val="23"/>
                <w:szCs w:val="23"/>
                <w:lang w:val="en-US"/>
              </w:rPr>
              <w:t>Human Resource Management</w:t>
            </w:r>
          </w:p>
        </w:tc>
        <w:tc>
          <w:tcPr>
            <w:tcW w:w="2264" w:type="dxa"/>
          </w:tcPr>
          <w:p w14:paraId="0A3F8442" w14:textId="77777777" w:rsidR="00290409" w:rsidRDefault="00290409" w:rsidP="002904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264" w:type="dxa"/>
          </w:tcPr>
          <w:p w14:paraId="41C1908C" w14:textId="175F3CF4" w:rsidR="00290409" w:rsidRDefault="00290409" w:rsidP="002904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14,50</w:t>
            </w:r>
          </w:p>
        </w:tc>
      </w:tr>
      <w:tr w:rsidR="00290409" w14:paraId="6DCEF139" w14:textId="77777777" w:rsidTr="00290409">
        <w:tc>
          <w:tcPr>
            <w:tcW w:w="1345" w:type="dxa"/>
            <w:vMerge/>
          </w:tcPr>
          <w:p w14:paraId="74FFCF84" w14:textId="77777777" w:rsidR="00290409" w:rsidRDefault="00290409" w:rsidP="004C6A9F">
            <w:pPr>
              <w:rPr>
                <w:lang w:val="en-US"/>
              </w:rPr>
            </w:pPr>
          </w:p>
        </w:tc>
        <w:tc>
          <w:tcPr>
            <w:tcW w:w="3183" w:type="dxa"/>
          </w:tcPr>
          <w:p w14:paraId="14C8E2A8" w14:textId="59290B75" w:rsidR="00290409" w:rsidRDefault="00DD5C4C" w:rsidP="004C6A9F">
            <w:pPr>
              <w:rPr>
                <w:lang w:val="en-US"/>
              </w:rPr>
            </w:pPr>
            <w:r>
              <w:rPr>
                <w:lang w:val="en-US"/>
              </w:rPr>
              <w:t>Operational Marketing</w:t>
            </w:r>
          </w:p>
        </w:tc>
        <w:tc>
          <w:tcPr>
            <w:tcW w:w="2264" w:type="dxa"/>
          </w:tcPr>
          <w:p w14:paraId="79AC097D" w14:textId="77777777" w:rsidR="00290409" w:rsidRDefault="00290409" w:rsidP="002904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264" w:type="dxa"/>
          </w:tcPr>
          <w:p w14:paraId="57F50508" w14:textId="4E8ABCF4" w:rsidR="00290409" w:rsidRDefault="00290409" w:rsidP="002904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11,90</w:t>
            </w:r>
          </w:p>
        </w:tc>
      </w:tr>
      <w:tr w:rsidR="00290409" w14:paraId="3603D6A7" w14:textId="77777777" w:rsidTr="00290409">
        <w:tc>
          <w:tcPr>
            <w:tcW w:w="1345" w:type="dxa"/>
            <w:vMerge/>
          </w:tcPr>
          <w:p w14:paraId="3709186F" w14:textId="77777777" w:rsidR="00290409" w:rsidRDefault="00290409" w:rsidP="004C6A9F">
            <w:pPr>
              <w:rPr>
                <w:lang w:val="en-US"/>
              </w:rPr>
            </w:pPr>
          </w:p>
        </w:tc>
        <w:tc>
          <w:tcPr>
            <w:tcW w:w="3183" w:type="dxa"/>
          </w:tcPr>
          <w:p w14:paraId="72FB368F" w14:textId="79BC49EC" w:rsidR="00290409" w:rsidRDefault="00DD5C4C" w:rsidP="004C6A9F">
            <w:pPr>
              <w:rPr>
                <w:lang w:val="en-US"/>
              </w:rPr>
            </w:pPr>
            <w:r>
              <w:rPr>
                <w:lang w:val="en-US"/>
              </w:rPr>
              <w:t>Labor Law</w:t>
            </w:r>
          </w:p>
        </w:tc>
        <w:tc>
          <w:tcPr>
            <w:tcW w:w="2264" w:type="dxa"/>
          </w:tcPr>
          <w:p w14:paraId="2A68FCCB" w14:textId="77777777" w:rsidR="00290409" w:rsidRDefault="00290409" w:rsidP="002904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264" w:type="dxa"/>
          </w:tcPr>
          <w:p w14:paraId="18B6C081" w14:textId="56A6D424" w:rsidR="00290409" w:rsidRDefault="00290409" w:rsidP="002904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6,38</w:t>
            </w:r>
          </w:p>
        </w:tc>
      </w:tr>
      <w:tr w:rsidR="00290409" w14:paraId="6C6D1C8C" w14:textId="77777777" w:rsidTr="00290409">
        <w:tc>
          <w:tcPr>
            <w:tcW w:w="1345" w:type="dxa"/>
            <w:vMerge/>
          </w:tcPr>
          <w:p w14:paraId="4C4E8A93" w14:textId="77777777" w:rsidR="00290409" w:rsidRDefault="00290409" w:rsidP="004C6A9F">
            <w:pPr>
              <w:rPr>
                <w:lang w:val="en-US"/>
              </w:rPr>
            </w:pPr>
          </w:p>
        </w:tc>
        <w:tc>
          <w:tcPr>
            <w:tcW w:w="3183" w:type="dxa"/>
          </w:tcPr>
          <w:p w14:paraId="7C27154C" w14:textId="18F75C45" w:rsidR="00290409" w:rsidRDefault="00290409" w:rsidP="004C6A9F">
            <w:pPr>
              <w:rPr>
                <w:lang w:val="en-US"/>
              </w:rPr>
            </w:pPr>
            <w:r>
              <w:rPr>
                <w:lang w:val="en-US"/>
              </w:rPr>
              <w:t>Total</w:t>
            </w:r>
          </w:p>
        </w:tc>
        <w:tc>
          <w:tcPr>
            <w:tcW w:w="2264" w:type="dxa"/>
          </w:tcPr>
          <w:p w14:paraId="0268F408" w14:textId="77777777" w:rsidR="00290409" w:rsidRDefault="00290409" w:rsidP="002904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2264" w:type="dxa"/>
          </w:tcPr>
          <w:p w14:paraId="0F668E48" w14:textId="72284B19" w:rsidR="00290409" w:rsidRDefault="00290409" w:rsidP="002904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10,927</w:t>
            </w:r>
          </w:p>
        </w:tc>
      </w:tr>
    </w:tbl>
    <w:p w14:paraId="30543D20" w14:textId="4E580231" w:rsidR="00290409" w:rsidRDefault="00290409" w:rsidP="000F1ED5">
      <w:pPr>
        <w:rPr>
          <w:lang w:val="en-US"/>
        </w:rPr>
      </w:pPr>
    </w:p>
    <w:p w14:paraId="3383504D" w14:textId="7C26E064" w:rsidR="00290409" w:rsidRDefault="00290409" w:rsidP="000F1ED5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45"/>
        <w:gridCol w:w="3183"/>
        <w:gridCol w:w="2264"/>
        <w:gridCol w:w="2264"/>
      </w:tblGrid>
      <w:tr w:rsidR="00290409" w14:paraId="6829E61C" w14:textId="77777777" w:rsidTr="00290409">
        <w:tc>
          <w:tcPr>
            <w:tcW w:w="1345" w:type="dxa"/>
            <w:vMerge w:val="restart"/>
          </w:tcPr>
          <w:p w14:paraId="6FC4D56C" w14:textId="616649A9" w:rsidR="00290409" w:rsidRDefault="00290409" w:rsidP="00290409">
            <w:pPr>
              <w:rPr>
                <w:lang w:val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47DEB210" wp14:editId="2EB817A9">
                      <wp:simplePos x="0" y="0"/>
                      <wp:positionH relativeFrom="column">
                        <wp:posOffset>-159385</wp:posOffset>
                      </wp:positionH>
                      <wp:positionV relativeFrom="paragraph">
                        <wp:posOffset>367030</wp:posOffset>
                      </wp:positionV>
                      <wp:extent cx="1045845" cy="415925"/>
                      <wp:effectExtent l="0" t="8890" r="12065" b="12065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1045845" cy="4159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B40D455" w14:textId="1694D3E2" w:rsidR="00290409" w:rsidRPr="00290409" w:rsidRDefault="00290409" w:rsidP="00290409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0"/>
                                    </w:rPr>
                                  </w:pPr>
                                  <w:r w:rsidRPr="00290409">
                                    <w:rPr>
                                      <w:color w:val="000000" w:themeColor="text1"/>
                                      <w:sz w:val="20"/>
                                    </w:rPr>
                                    <w:t>Professional</w:t>
                                  </w:r>
                                </w:p>
                                <w:p w14:paraId="66913B6C" w14:textId="11C2D6C6" w:rsidR="00290409" w:rsidRPr="00290409" w:rsidRDefault="00290409" w:rsidP="00290409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0"/>
                                    </w:rPr>
                                  </w:pPr>
                                  <w:r w:rsidRPr="00290409">
                                    <w:rPr>
                                      <w:color w:val="000000" w:themeColor="text1"/>
                                      <w:sz w:val="20"/>
                                    </w:rPr>
                                    <w:t>Communication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7DEB210" id="Rectangle 11" o:spid="_x0000_s1031" style="position:absolute;margin-left:-12.55pt;margin-top:28.9pt;width:82.35pt;height:32.75pt;rotation:-9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" fillcolor="white [3212]" strokecolor="white [3212]" strokeweight="1pt">
                      <v:textbox>
                        <w:txbxContent>
                          <w:p w14:paraId="1B40D455" w14:textId="1694D3E2" w:rsidR="00290409" w:rsidRPr="00290409" w:rsidRDefault="00290409" w:rsidP="00290409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290409">
                              <w:rPr>
                                <w:color w:val="000000" w:themeColor="text1"/>
                                <w:sz w:val="20"/>
                              </w:rPr>
                              <w:t>Professional</w:t>
                            </w:r>
                          </w:p>
                          <w:p w14:paraId="66913B6C" w14:textId="11C2D6C6" w:rsidR="00290409" w:rsidRPr="00290409" w:rsidRDefault="00290409" w:rsidP="00290409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290409">
                              <w:rPr>
                                <w:color w:val="000000" w:themeColor="text1"/>
                                <w:sz w:val="20"/>
                              </w:rPr>
                              <w:t>Communication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183" w:type="dxa"/>
          </w:tcPr>
          <w:p w14:paraId="6D3C89FE" w14:textId="3EB3F569" w:rsidR="00290409" w:rsidRDefault="00290409" w:rsidP="00290409">
            <w:pPr>
              <w:rPr>
                <w:lang w:val="en-US"/>
              </w:rPr>
            </w:pPr>
          </w:p>
        </w:tc>
        <w:tc>
          <w:tcPr>
            <w:tcW w:w="2264" w:type="dxa"/>
          </w:tcPr>
          <w:p w14:paraId="4686B58E" w14:textId="21FA7B6F" w:rsidR="00290409" w:rsidRDefault="00290409" w:rsidP="002904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Credits</w:t>
            </w:r>
          </w:p>
        </w:tc>
        <w:tc>
          <w:tcPr>
            <w:tcW w:w="2264" w:type="dxa"/>
          </w:tcPr>
          <w:p w14:paraId="38EFF229" w14:textId="215E1669" w:rsidR="00290409" w:rsidRDefault="00290409" w:rsidP="002904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Average</w:t>
            </w:r>
          </w:p>
        </w:tc>
      </w:tr>
      <w:tr w:rsidR="00290409" w14:paraId="18DF5554" w14:textId="77777777" w:rsidTr="00290409">
        <w:tc>
          <w:tcPr>
            <w:tcW w:w="1345" w:type="dxa"/>
            <w:vMerge/>
          </w:tcPr>
          <w:p w14:paraId="2A6DAA7F" w14:textId="77777777" w:rsidR="00290409" w:rsidRDefault="00290409" w:rsidP="00290409">
            <w:pPr>
              <w:rPr>
                <w:lang w:val="en-US"/>
              </w:rPr>
            </w:pPr>
          </w:p>
        </w:tc>
        <w:tc>
          <w:tcPr>
            <w:tcW w:w="3183" w:type="dxa"/>
          </w:tcPr>
          <w:p w14:paraId="4C329A4F" w14:textId="750D5AE6" w:rsidR="00290409" w:rsidRDefault="00DD5C4C" w:rsidP="00290409">
            <w:pPr>
              <w:rPr>
                <w:lang w:val="en-US"/>
              </w:rPr>
            </w:pPr>
            <w:r>
              <w:rPr>
                <w:lang w:val="en-US"/>
              </w:rPr>
              <w:t>Business English</w:t>
            </w:r>
          </w:p>
        </w:tc>
        <w:tc>
          <w:tcPr>
            <w:tcW w:w="2264" w:type="dxa"/>
          </w:tcPr>
          <w:p w14:paraId="4C56B02D" w14:textId="25939D76" w:rsidR="00290409" w:rsidRDefault="00290409" w:rsidP="002904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264" w:type="dxa"/>
          </w:tcPr>
          <w:p w14:paraId="34B18245" w14:textId="2AA423B3" w:rsidR="00290409" w:rsidRDefault="00290409" w:rsidP="002904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13,80</w:t>
            </w:r>
          </w:p>
        </w:tc>
      </w:tr>
      <w:tr w:rsidR="00290409" w14:paraId="155908BC" w14:textId="77777777" w:rsidTr="00290409">
        <w:tc>
          <w:tcPr>
            <w:tcW w:w="1345" w:type="dxa"/>
            <w:vMerge/>
          </w:tcPr>
          <w:p w14:paraId="4AD93D33" w14:textId="77777777" w:rsidR="00290409" w:rsidRDefault="00290409" w:rsidP="00290409">
            <w:pPr>
              <w:rPr>
                <w:lang w:val="en-US"/>
              </w:rPr>
            </w:pPr>
          </w:p>
        </w:tc>
        <w:tc>
          <w:tcPr>
            <w:tcW w:w="3183" w:type="dxa"/>
          </w:tcPr>
          <w:p w14:paraId="0B0DA486" w14:textId="575BF5CF" w:rsidR="00290409" w:rsidRDefault="00DD5C4C" w:rsidP="00290409">
            <w:pPr>
              <w:rPr>
                <w:lang w:val="en-US"/>
              </w:rPr>
            </w:pPr>
            <w:r w:rsidRPr="00DD5C4C">
              <w:rPr>
                <w:lang w:val="en-US"/>
              </w:rPr>
              <w:t xml:space="preserve">Written </w:t>
            </w:r>
            <w:r>
              <w:rPr>
                <w:lang w:val="en-US"/>
              </w:rPr>
              <w:t>E</w:t>
            </w:r>
            <w:r w:rsidRPr="00DD5C4C">
              <w:rPr>
                <w:lang w:val="en-US"/>
              </w:rPr>
              <w:t xml:space="preserve">xpression </w:t>
            </w:r>
            <w:r>
              <w:rPr>
                <w:lang w:val="en-US"/>
              </w:rPr>
              <w:t>T</w:t>
            </w:r>
            <w:r w:rsidRPr="00DD5C4C">
              <w:rPr>
                <w:lang w:val="en-US"/>
              </w:rPr>
              <w:t>echnique</w:t>
            </w:r>
          </w:p>
        </w:tc>
        <w:tc>
          <w:tcPr>
            <w:tcW w:w="2264" w:type="dxa"/>
          </w:tcPr>
          <w:p w14:paraId="256D57BD" w14:textId="2B0C82F2" w:rsidR="00290409" w:rsidRDefault="00290409" w:rsidP="002904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264" w:type="dxa"/>
          </w:tcPr>
          <w:p w14:paraId="6ECBA3D5" w14:textId="1992BAED" w:rsidR="00290409" w:rsidRDefault="00290409" w:rsidP="002904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11,96</w:t>
            </w:r>
          </w:p>
        </w:tc>
      </w:tr>
      <w:tr w:rsidR="00290409" w14:paraId="67FDF46D" w14:textId="77777777" w:rsidTr="00290409">
        <w:tc>
          <w:tcPr>
            <w:tcW w:w="1345" w:type="dxa"/>
            <w:vMerge/>
          </w:tcPr>
          <w:p w14:paraId="13B0CC92" w14:textId="77777777" w:rsidR="00290409" w:rsidRDefault="00290409" w:rsidP="00290409">
            <w:pPr>
              <w:rPr>
                <w:lang w:val="en-US"/>
              </w:rPr>
            </w:pPr>
          </w:p>
        </w:tc>
        <w:tc>
          <w:tcPr>
            <w:tcW w:w="3183" w:type="dxa"/>
          </w:tcPr>
          <w:p w14:paraId="00A4C054" w14:textId="7793A446" w:rsidR="00290409" w:rsidRDefault="00DD5C4C" w:rsidP="00290409">
            <w:pPr>
              <w:rPr>
                <w:lang w:val="en-US"/>
              </w:rPr>
            </w:pPr>
            <w:r>
              <w:rPr>
                <w:lang w:val="en-US"/>
              </w:rPr>
              <w:t>MS Office Tools</w:t>
            </w:r>
          </w:p>
        </w:tc>
        <w:tc>
          <w:tcPr>
            <w:tcW w:w="2264" w:type="dxa"/>
          </w:tcPr>
          <w:p w14:paraId="4B730E56" w14:textId="1A0857E8" w:rsidR="00290409" w:rsidRDefault="00290409" w:rsidP="002904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264" w:type="dxa"/>
          </w:tcPr>
          <w:p w14:paraId="17F9DF73" w14:textId="261E82D7" w:rsidR="00290409" w:rsidRDefault="00290409" w:rsidP="002904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15,50</w:t>
            </w:r>
          </w:p>
        </w:tc>
      </w:tr>
      <w:tr w:rsidR="00290409" w14:paraId="7E236B56" w14:textId="77777777" w:rsidTr="00290409">
        <w:tc>
          <w:tcPr>
            <w:tcW w:w="1345" w:type="dxa"/>
            <w:vMerge/>
          </w:tcPr>
          <w:p w14:paraId="1496D58A" w14:textId="77777777" w:rsidR="00290409" w:rsidRDefault="00290409" w:rsidP="00290409">
            <w:pPr>
              <w:rPr>
                <w:lang w:val="en-US"/>
              </w:rPr>
            </w:pPr>
          </w:p>
        </w:tc>
        <w:tc>
          <w:tcPr>
            <w:tcW w:w="3183" w:type="dxa"/>
          </w:tcPr>
          <w:p w14:paraId="798ABDBC" w14:textId="6D5B0BE0" w:rsidR="00290409" w:rsidRDefault="00DD5C4C" w:rsidP="00290409">
            <w:pPr>
              <w:rPr>
                <w:lang w:val="en-US"/>
              </w:rPr>
            </w:pPr>
            <w:r>
              <w:rPr>
                <w:lang w:val="en-US"/>
              </w:rPr>
              <w:t>Spanish</w:t>
            </w:r>
          </w:p>
        </w:tc>
        <w:tc>
          <w:tcPr>
            <w:tcW w:w="2264" w:type="dxa"/>
          </w:tcPr>
          <w:p w14:paraId="5A9DD4C0" w14:textId="4D211887" w:rsidR="00290409" w:rsidRDefault="00290409" w:rsidP="002904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264" w:type="dxa"/>
          </w:tcPr>
          <w:p w14:paraId="73F7A28A" w14:textId="3BBDA145" w:rsidR="00290409" w:rsidRDefault="00290409" w:rsidP="002904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12,80</w:t>
            </w:r>
          </w:p>
        </w:tc>
      </w:tr>
      <w:tr w:rsidR="00290409" w14:paraId="54A837DB" w14:textId="77777777" w:rsidTr="00290409">
        <w:tc>
          <w:tcPr>
            <w:tcW w:w="1345" w:type="dxa"/>
            <w:vMerge/>
          </w:tcPr>
          <w:p w14:paraId="547B018C" w14:textId="77777777" w:rsidR="00290409" w:rsidRDefault="00290409" w:rsidP="00290409">
            <w:pPr>
              <w:rPr>
                <w:lang w:val="en-US"/>
              </w:rPr>
            </w:pPr>
          </w:p>
        </w:tc>
        <w:tc>
          <w:tcPr>
            <w:tcW w:w="3183" w:type="dxa"/>
          </w:tcPr>
          <w:p w14:paraId="0DF7360C" w14:textId="1D97C567" w:rsidR="00290409" w:rsidRDefault="00290409" w:rsidP="00290409">
            <w:pPr>
              <w:rPr>
                <w:lang w:val="en-US"/>
              </w:rPr>
            </w:pPr>
            <w:r>
              <w:rPr>
                <w:lang w:val="en-US"/>
              </w:rPr>
              <w:t>Total</w:t>
            </w:r>
          </w:p>
        </w:tc>
        <w:tc>
          <w:tcPr>
            <w:tcW w:w="2264" w:type="dxa"/>
          </w:tcPr>
          <w:p w14:paraId="5FE12A32" w14:textId="17579E8C" w:rsidR="00290409" w:rsidRDefault="00290409" w:rsidP="002904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2264" w:type="dxa"/>
          </w:tcPr>
          <w:p w14:paraId="5C1CB713" w14:textId="4F2DA805" w:rsidR="00290409" w:rsidRDefault="00290409" w:rsidP="0029040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14,123</w:t>
            </w:r>
          </w:p>
        </w:tc>
      </w:tr>
    </w:tbl>
    <w:p w14:paraId="26793D83" w14:textId="3BAD866A" w:rsidR="00290409" w:rsidRDefault="00290409" w:rsidP="000F1ED5">
      <w:pPr>
        <w:rPr>
          <w:lang w:val="en-US"/>
        </w:rPr>
      </w:pPr>
    </w:p>
    <w:p w14:paraId="25FB668A" w14:textId="2416069F" w:rsidR="000F1ED5" w:rsidRDefault="000F1ED5" w:rsidP="000F1ED5">
      <w:pPr>
        <w:rPr>
          <w:lang w:val="en-US"/>
        </w:rPr>
      </w:pPr>
    </w:p>
    <w:p w14:paraId="7C08BE73" w14:textId="77777777" w:rsidR="00290409" w:rsidRDefault="00290409" w:rsidP="000F1ED5">
      <w:pPr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45"/>
        <w:gridCol w:w="3183"/>
        <w:gridCol w:w="2264"/>
        <w:gridCol w:w="2264"/>
      </w:tblGrid>
      <w:tr w:rsidR="00290409" w14:paraId="58809175" w14:textId="77777777" w:rsidTr="00290409">
        <w:trPr>
          <w:trHeight w:val="76"/>
        </w:trPr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ACC766D" w14:textId="77777777" w:rsidR="00290409" w:rsidRPr="00290409" w:rsidRDefault="00290409" w:rsidP="004C6A9F">
            <w:pPr>
              <w:rPr>
                <w:noProof/>
                <w:sz w:val="4"/>
                <w:szCs w:val="4"/>
              </w:rPr>
            </w:pPr>
          </w:p>
        </w:tc>
        <w:tc>
          <w:tcPr>
            <w:tcW w:w="318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0E7F28B" w14:textId="77777777" w:rsidR="00290409" w:rsidRPr="00290409" w:rsidRDefault="00290409" w:rsidP="004C6A9F">
            <w:pPr>
              <w:rPr>
                <w:sz w:val="12"/>
                <w:szCs w:val="4"/>
                <w:lang w:val="en-US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D5061C9" w14:textId="77777777" w:rsidR="00290409" w:rsidRPr="00290409" w:rsidRDefault="00290409" w:rsidP="004C6A9F">
            <w:pPr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FC44B10" w14:textId="77777777" w:rsidR="00290409" w:rsidRPr="00290409" w:rsidRDefault="00290409" w:rsidP="004C6A9F">
            <w:pPr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90409" w14:paraId="255B619F" w14:textId="77777777" w:rsidTr="00290409">
        <w:trPr>
          <w:trHeight w:val="74"/>
        </w:trPr>
        <w:tc>
          <w:tcPr>
            <w:tcW w:w="1345" w:type="dxa"/>
            <w:vMerge w:val="restart"/>
            <w:tcBorders>
              <w:top w:val="nil"/>
            </w:tcBorders>
          </w:tcPr>
          <w:p w14:paraId="5D5BFBD9" w14:textId="2FF2E99F" w:rsidR="00290409" w:rsidRDefault="00290409" w:rsidP="004C6A9F">
            <w:pPr>
              <w:rPr>
                <w:lang w:val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1" locked="0" layoutInCell="1" allowOverlap="1" wp14:anchorId="0DA0D1A2" wp14:editId="5F2C958F">
                      <wp:simplePos x="0" y="0"/>
                      <wp:positionH relativeFrom="column">
                        <wp:posOffset>-84455</wp:posOffset>
                      </wp:positionH>
                      <wp:positionV relativeFrom="paragraph">
                        <wp:posOffset>97155</wp:posOffset>
                      </wp:positionV>
                      <wp:extent cx="852805" cy="446405"/>
                      <wp:effectExtent l="0" t="6350" r="17145" b="17145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6200000">
                                <a:off x="0" y="0"/>
                                <a:ext cx="852805" cy="4464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A10C1EE" w14:textId="1F356FE2" w:rsidR="00290409" w:rsidRPr="00290409" w:rsidRDefault="00290409" w:rsidP="00290409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0"/>
                                    </w:rPr>
                                  </w:pPr>
                                  <w:r w:rsidRPr="00290409">
                                    <w:rPr>
                                      <w:color w:val="000000" w:themeColor="text1"/>
                                      <w:sz w:val="20"/>
                                    </w:rPr>
                                    <w:t>Professional</w:t>
                                  </w:r>
                                </w:p>
                                <w:p w14:paraId="6012047F" w14:textId="7F44A427" w:rsidR="00290409" w:rsidRPr="00290409" w:rsidRDefault="00290409" w:rsidP="00290409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20"/>
                                    </w:rPr>
                                  </w:pPr>
                                  <w:r w:rsidRPr="00290409">
                                    <w:rPr>
                                      <w:color w:val="000000" w:themeColor="text1"/>
                                      <w:sz w:val="20"/>
                                    </w:rPr>
                                    <w:t>Practice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DA0D1A2" id="Rectangle 12" o:spid="_x0000_s1032" style="position:absolute;margin-left:-6.65pt;margin-top:7.65pt;width:67.15pt;height:35.15pt;rotation:-90;z-index:-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" fillcolor="white [3212]" strokecolor="white [3212]" strokeweight="1pt">
                      <v:textbox>
                        <w:txbxContent>
                          <w:p w14:paraId="7A10C1EE" w14:textId="1F356FE2" w:rsidR="00290409" w:rsidRPr="00290409" w:rsidRDefault="00290409" w:rsidP="00290409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290409">
                              <w:rPr>
                                <w:color w:val="000000" w:themeColor="text1"/>
                                <w:sz w:val="20"/>
                              </w:rPr>
                              <w:t>Professional</w:t>
                            </w:r>
                          </w:p>
                          <w:p w14:paraId="6012047F" w14:textId="7F44A427" w:rsidR="00290409" w:rsidRPr="00290409" w:rsidRDefault="00290409" w:rsidP="00290409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290409">
                              <w:rPr>
                                <w:color w:val="000000" w:themeColor="text1"/>
                                <w:sz w:val="20"/>
                              </w:rPr>
                              <w:t>Practice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3183" w:type="dxa"/>
            <w:tcBorders>
              <w:top w:val="nil"/>
            </w:tcBorders>
          </w:tcPr>
          <w:p w14:paraId="2CD99A1C" w14:textId="7D9239EC" w:rsidR="00290409" w:rsidRDefault="00290409" w:rsidP="004C6A9F">
            <w:pPr>
              <w:rPr>
                <w:lang w:val="en-US"/>
              </w:rPr>
            </w:pPr>
          </w:p>
        </w:tc>
        <w:tc>
          <w:tcPr>
            <w:tcW w:w="2264" w:type="dxa"/>
            <w:tcBorders>
              <w:top w:val="nil"/>
            </w:tcBorders>
          </w:tcPr>
          <w:p w14:paraId="32F9FBB0" w14:textId="77777777" w:rsidR="00290409" w:rsidRDefault="00290409" w:rsidP="004C6A9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Credits</w:t>
            </w:r>
          </w:p>
        </w:tc>
        <w:tc>
          <w:tcPr>
            <w:tcW w:w="2264" w:type="dxa"/>
            <w:tcBorders>
              <w:top w:val="nil"/>
            </w:tcBorders>
          </w:tcPr>
          <w:p w14:paraId="3B396EC5" w14:textId="77777777" w:rsidR="00290409" w:rsidRDefault="00290409" w:rsidP="004C6A9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Average</w:t>
            </w:r>
          </w:p>
        </w:tc>
      </w:tr>
      <w:tr w:rsidR="00290409" w14:paraId="136F000A" w14:textId="77777777" w:rsidTr="00290409">
        <w:trPr>
          <w:trHeight w:val="148"/>
        </w:trPr>
        <w:tc>
          <w:tcPr>
            <w:tcW w:w="1345" w:type="dxa"/>
            <w:vMerge/>
          </w:tcPr>
          <w:p w14:paraId="3DBCD360" w14:textId="77777777" w:rsidR="00290409" w:rsidRDefault="00290409" w:rsidP="004C6A9F">
            <w:pPr>
              <w:rPr>
                <w:lang w:val="en-US"/>
              </w:rPr>
            </w:pPr>
          </w:p>
        </w:tc>
        <w:tc>
          <w:tcPr>
            <w:tcW w:w="3183" w:type="dxa"/>
          </w:tcPr>
          <w:p w14:paraId="1005CFB6" w14:textId="6714FF76" w:rsidR="00290409" w:rsidRDefault="00290409" w:rsidP="004C6A9F">
            <w:pPr>
              <w:rPr>
                <w:lang w:val="en-US"/>
              </w:rPr>
            </w:pPr>
            <w:r>
              <w:rPr>
                <w:lang w:val="en-US"/>
              </w:rPr>
              <w:t>Apprenticeship</w:t>
            </w:r>
          </w:p>
        </w:tc>
        <w:tc>
          <w:tcPr>
            <w:tcW w:w="2264" w:type="dxa"/>
          </w:tcPr>
          <w:p w14:paraId="49FE37AF" w14:textId="2F70F98A" w:rsidR="00290409" w:rsidRDefault="00290409" w:rsidP="004C6A9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264" w:type="dxa"/>
          </w:tcPr>
          <w:p w14:paraId="38AB01C0" w14:textId="0AF658E1" w:rsidR="00290409" w:rsidRDefault="00290409" w:rsidP="004C6A9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14,00</w:t>
            </w:r>
          </w:p>
        </w:tc>
      </w:tr>
      <w:tr w:rsidR="00290409" w14:paraId="649CB67E" w14:textId="77777777" w:rsidTr="00290409">
        <w:tc>
          <w:tcPr>
            <w:tcW w:w="1345" w:type="dxa"/>
            <w:vMerge/>
          </w:tcPr>
          <w:p w14:paraId="24613895" w14:textId="77777777" w:rsidR="00290409" w:rsidRDefault="00290409" w:rsidP="004C6A9F">
            <w:pPr>
              <w:rPr>
                <w:lang w:val="en-US"/>
              </w:rPr>
            </w:pPr>
          </w:p>
        </w:tc>
        <w:tc>
          <w:tcPr>
            <w:tcW w:w="3183" w:type="dxa"/>
          </w:tcPr>
          <w:p w14:paraId="40C46167" w14:textId="72B89B19" w:rsidR="00290409" w:rsidRDefault="00DD5C4C" w:rsidP="004C6A9F">
            <w:pPr>
              <w:rPr>
                <w:lang w:val="en-US"/>
              </w:rPr>
            </w:pPr>
            <w:r>
              <w:rPr>
                <w:lang w:val="en-US"/>
              </w:rPr>
              <w:t>Apprenticeship Report</w:t>
            </w:r>
          </w:p>
        </w:tc>
        <w:tc>
          <w:tcPr>
            <w:tcW w:w="2264" w:type="dxa"/>
          </w:tcPr>
          <w:p w14:paraId="48D98BE0" w14:textId="5AE4FCD0" w:rsidR="00290409" w:rsidRDefault="00290409" w:rsidP="004C6A9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264" w:type="dxa"/>
          </w:tcPr>
          <w:p w14:paraId="5CD7F9F3" w14:textId="2C890AF8" w:rsidR="00290409" w:rsidRDefault="00290409" w:rsidP="004C6A9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9,00</w:t>
            </w:r>
          </w:p>
        </w:tc>
      </w:tr>
      <w:tr w:rsidR="00290409" w14:paraId="015B0BD7" w14:textId="77777777" w:rsidTr="00290409">
        <w:tc>
          <w:tcPr>
            <w:tcW w:w="1345" w:type="dxa"/>
            <w:vMerge/>
          </w:tcPr>
          <w:p w14:paraId="6B11EA18" w14:textId="77777777" w:rsidR="00290409" w:rsidRDefault="00290409" w:rsidP="004C6A9F">
            <w:pPr>
              <w:rPr>
                <w:lang w:val="en-US"/>
              </w:rPr>
            </w:pPr>
          </w:p>
        </w:tc>
        <w:tc>
          <w:tcPr>
            <w:tcW w:w="3183" w:type="dxa"/>
          </w:tcPr>
          <w:p w14:paraId="294E9142" w14:textId="004D2029" w:rsidR="00290409" w:rsidRDefault="00290409" w:rsidP="004C6A9F">
            <w:pPr>
              <w:rPr>
                <w:lang w:val="en-US"/>
              </w:rPr>
            </w:pPr>
            <w:r>
              <w:rPr>
                <w:lang w:val="en-US"/>
              </w:rPr>
              <w:t>Total</w:t>
            </w:r>
          </w:p>
        </w:tc>
        <w:tc>
          <w:tcPr>
            <w:tcW w:w="2264" w:type="dxa"/>
          </w:tcPr>
          <w:p w14:paraId="4627523D" w14:textId="32899576" w:rsidR="00290409" w:rsidRDefault="00290409" w:rsidP="004C6A9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2264" w:type="dxa"/>
          </w:tcPr>
          <w:p w14:paraId="6D8AD004" w14:textId="6D1A41D9" w:rsidR="00290409" w:rsidRDefault="00290409" w:rsidP="004C6A9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10,00</w:t>
            </w:r>
          </w:p>
        </w:tc>
      </w:tr>
    </w:tbl>
    <w:p w14:paraId="5C819ABC" w14:textId="4522BFCB" w:rsidR="000F1ED5" w:rsidRDefault="000F1ED5" w:rsidP="000F1ED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50"/>
        <w:gridCol w:w="3178"/>
        <w:gridCol w:w="2264"/>
        <w:gridCol w:w="2264"/>
      </w:tblGrid>
      <w:tr w:rsidR="00290409" w14:paraId="05638A8A" w14:textId="77777777" w:rsidTr="00290409">
        <w:tc>
          <w:tcPr>
            <w:tcW w:w="13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652AD7" w14:textId="1334FFAB" w:rsidR="00290409" w:rsidRDefault="00290409" w:rsidP="004C6A9F">
            <w:pPr>
              <w:rPr>
                <w:lang w:val="en-US"/>
              </w:rPr>
            </w:pPr>
          </w:p>
        </w:tc>
        <w:tc>
          <w:tcPr>
            <w:tcW w:w="3178" w:type="dxa"/>
            <w:tcBorders>
              <w:left w:val="single" w:sz="4" w:space="0" w:color="auto"/>
            </w:tcBorders>
          </w:tcPr>
          <w:p w14:paraId="670FA2FB" w14:textId="266BCDBB" w:rsidR="00290409" w:rsidRDefault="00290409" w:rsidP="004C6A9F">
            <w:pPr>
              <w:rPr>
                <w:lang w:val="en-US"/>
              </w:rPr>
            </w:pPr>
            <w:r>
              <w:rPr>
                <w:lang w:val="en-US"/>
              </w:rPr>
              <w:t>Average of the semester</w:t>
            </w:r>
          </w:p>
        </w:tc>
        <w:tc>
          <w:tcPr>
            <w:tcW w:w="2264" w:type="dxa"/>
          </w:tcPr>
          <w:p w14:paraId="5DEC6B19" w14:textId="77777777" w:rsidR="00290409" w:rsidRDefault="00290409" w:rsidP="004C6A9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264" w:type="dxa"/>
          </w:tcPr>
          <w:p w14:paraId="51D577D8" w14:textId="56CC4B7D" w:rsidR="00290409" w:rsidRDefault="00290409" w:rsidP="004C6A9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C325F5">
              <w:rPr>
                <w:lang w:val="en-US"/>
              </w:rPr>
              <w:t>1</w:t>
            </w:r>
            <w:r>
              <w:rPr>
                <w:lang w:val="en-US"/>
              </w:rPr>
              <w:t>,</w:t>
            </w:r>
            <w:r w:rsidR="00C325F5">
              <w:rPr>
                <w:lang w:val="en-US"/>
              </w:rPr>
              <w:t>45</w:t>
            </w:r>
          </w:p>
        </w:tc>
      </w:tr>
    </w:tbl>
    <w:p w14:paraId="7F3FFD48" w14:textId="10693A6C" w:rsidR="00290409" w:rsidRPr="000F1ED5" w:rsidRDefault="00290409" w:rsidP="000F1ED5">
      <w:bookmarkStart w:id="0" w:name="_GoBack"/>
      <w:bookmarkEnd w:id="0"/>
    </w:p>
    <w:sectPr w:rsidR="00290409" w:rsidRPr="000F1ED5" w:rsidSect="0070300A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ms Rmn">
    <w:altName w:val="Times New Roman"/>
    <w:panose1 w:val="02020603040505020304"/>
    <w:charset w:val="4D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adianne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ED5"/>
    <w:rsid w:val="000F1ED5"/>
    <w:rsid w:val="00290409"/>
    <w:rsid w:val="0070300A"/>
    <w:rsid w:val="007B41A8"/>
    <w:rsid w:val="007F638F"/>
    <w:rsid w:val="00A05AC3"/>
    <w:rsid w:val="00A83B49"/>
    <w:rsid w:val="00C168BE"/>
    <w:rsid w:val="00C325F5"/>
    <w:rsid w:val="00D62385"/>
    <w:rsid w:val="00DB199F"/>
    <w:rsid w:val="00DB5B84"/>
    <w:rsid w:val="00DC605E"/>
    <w:rsid w:val="00DD5C4C"/>
    <w:rsid w:val="00F1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C6FF3C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1E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rsid w:val="000F1ED5"/>
    <w:pPr>
      <w:tabs>
        <w:tab w:val="center" w:pos="4252"/>
        <w:tab w:val="right" w:pos="8504"/>
      </w:tabs>
    </w:pPr>
    <w:rPr>
      <w:rFonts w:ascii="Tms Rmn" w:eastAsia="Times New Roman" w:hAnsi="Tms Rmn" w:cs="Times New Roman"/>
      <w:color w:val="000000"/>
      <w:sz w:val="28"/>
      <w:szCs w:val="20"/>
      <w:lang w:val="en-US" w:eastAsia="fr-FR"/>
    </w:rPr>
  </w:style>
  <w:style w:type="character" w:customStyle="1" w:styleId="FooterChar">
    <w:name w:val="Footer Char"/>
    <w:basedOn w:val="DefaultParagraphFont"/>
    <w:link w:val="Footer"/>
    <w:rsid w:val="000F1ED5"/>
    <w:rPr>
      <w:rFonts w:ascii="Tms Rmn" w:eastAsia="Times New Roman" w:hAnsi="Tms Rmn" w:cs="Times New Roman"/>
      <w:color w:val="000000"/>
      <w:sz w:val="28"/>
      <w:szCs w:val="20"/>
      <w:lang w:val="en-US" w:eastAsia="fr-FR"/>
    </w:rPr>
  </w:style>
  <w:style w:type="paragraph" w:styleId="Header">
    <w:name w:val="header"/>
    <w:basedOn w:val="Normal"/>
    <w:link w:val="HeaderChar"/>
    <w:rsid w:val="000F1ED5"/>
    <w:pPr>
      <w:tabs>
        <w:tab w:val="center" w:pos="4252"/>
        <w:tab w:val="right" w:pos="8504"/>
      </w:tabs>
    </w:pPr>
    <w:rPr>
      <w:rFonts w:ascii="Tms Rmn" w:eastAsia="Times New Roman" w:hAnsi="Tms Rmn" w:cs="Times New Roman"/>
      <w:color w:val="000000"/>
      <w:sz w:val="28"/>
      <w:szCs w:val="20"/>
      <w:lang w:val="en-US" w:eastAsia="fr-FR"/>
    </w:rPr>
  </w:style>
  <w:style w:type="character" w:customStyle="1" w:styleId="HeaderChar">
    <w:name w:val="Header Char"/>
    <w:basedOn w:val="DefaultParagraphFont"/>
    <w:link w:val="Header"/>
    <w:rsid w:val="000F1ED5"/>
    <w:rPr>
      <w:rFonts w:ascii="Tms Rmn" w:eastAsia="Times New Roman" w:hAnsi="Tms Rmn" w:cs="Times New Roman"/>
      <w:color w:val="000000"/>
      <w:sz w:val="28"/>
      <w:szCs w:val="20"/>
      <w:lang w:val="en-US" w:eastAsia="fr-F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040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4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B339D44-9C45-45DC-A3C7-2872F588C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D3A00038.dotm</Template>
  <TotalTime>10</TotalTime>
  <Pages>1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</dc:creator>
  <cp:keywords/>
  <dc:description/>
  <cp:lastModifiedBy>TAN Nicolas MarkFicCorGtdFxp</cp:lastModifiedBy>
  <cp:revision>3</cp:revision>
  <cp:lastPrinted>2020-04-17T14:45:00Z</cp:lastPrinted>
  <dcterms:created xsi:type="dcterms:W3CDTF">2020-04-17T15:06:00Z</dcterms:created>
  <dcterms:modified xsi:type="dcterms:W3CDTF">2020-04-17T15:07:00Z</dcterms:modified>
</cp:coreProperties>
</file>