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lledutableau"/>
        <w:tblW w:w="0" w:type="auto"/>
        <w:tblLook w:val="0680" w:firstRow="0" w:lastRow="0" w:firstColumn="1" w:lastColumn="0" w:noHBand="1" w:noVBand="1"/>
      </w:tblPr>
      <w:tblGrid>
        <w:gridCol w:w="9062"/>
      </w:tblGrid>
      <w:tr w:rsidR="00843562" w14:paraId="72FB7ABE" w14:textId="77777777" w:rsidTr="00982790">
        <w:tc>
          <w:tcPr>
            <w:tcW w:w="9062" w:type="dxa"/>
          </w:tcPr>
          <w:p w14:paraId="7BD34498" w14:textId="77777777" w:rsidR="00843562" w:rsidRDefault="00843562">
            <w:bookmarkStart w:id="0" w:name="Tableau_Essai"/>
            <w:bookmarkStart w:id="1" w:name="_GoBack"/>
            <w:bookmarkEnd w:id="0"/>
          </w:p>
        </w:tc>
      </w:tr>
      <w:bookmarkEnd w:id="1"/>
    </w:tbl>
    <w:p w14:paraId="79E8724F" w14:textId="77777777" w:rsidR="00E56BA8" w:rsidRDefault="00E56BA8"/>
    <w:sectPr w:rsidR="00E56B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53C"/>
    <w:rsid w:val="000C5A28"/>
    <w:rsid w:val="004B14B1"/>
    <w:rsid w:val="006730E9"/>
    <w:rsid w:val="0075053C"/>
    <w:rsid w:val="00843562"/>
    <w:rsid w:val="00982790"/>
    <w:rsid w:val="00E56BA8"/>
    <w:rsid w:val="00ED3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8435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Essai_Modele.dotx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Gerard VIALLES</dc:creator>
  <cp:keywords/>
  <dc:description/>
  <cp:lastModifiedBy>Gerard VIALLES</cp:lastModifiedBy>
  <cp:revision>2</cp:revision>
  <dcterms:created xsi:type="dcterms:W3CDTF">2018-01-22T08:17:00Z</dcterms:created>
  <dcterms:modified xsi:type="dcterms:W3CDTF">2018-01-22T08:17:00Z</dcterms:modified>
</cp:coreProperties>
</file>