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79864" w14:textId="4DB60443" w:rsidR="00C55CF0" w:rsidRDefault="00A71F81">
      <w:r>
        <w:t xml:space="preserve">Test </w:t>
      </w:r>
      <w:r w:rsidR="00A25993">
        <w:t>carte</w:t>
      </w:r>
      <w:r>
        <w:t xml:space="preserve"> adhérent</w:t>
      </w:r>
    </w:p>
    <w:p w14:paraId="05CDF4FF" w14:textId="77777777" w:rsidR="003B346A" w:rsidRDefault="003B346A"/>
    <w:p w14:paraId="493C84BF" w14:textId="77777777" w:rsidR="003B346A" w:rsidRDefault="003B346A"/>
    <w:p w14:paraId="31BD7060" w14:textId="77777777" w:rsidR="003B346A" w:rsidRDefault="003B346A"/>
    <w:p w14:paraId="4B8CD64F" w14:textId="77777777" w:rsidR="003B346A" w:rsidRDefault="003B346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3"/>
      </w:tblGrid>
      <w:tr w:rsidR="003B346A" w:rsidRPr="00B4053D" w14:paraId="6A512BC6" w14:textId="77777777" w:rsidTr="003B346A">
        <w:trPr>
          <w:trHeight w:val="2948"/>
          <w:jc w:val="center"/>
        </w:trPr>
        <w:tc>
          <w:tcPr>
            <w:tcW w:w="4933" w:type="dxa"/>
            <w:shd w:val="clear" w:color="auto" w:fill="auto"/>
          </w:tcPr>
          <w:p w14:paraId="750680D1" w14:textId="6FEAA3F5" w:rsidR="003B346A" w:rsidRPr="00B4053D" w:rsidRDefault="003B346A">
            <w:pPr>
              <w:spacing w:after="0" w:line="240" w:lineRule="auto"/>
              <w:jc w:val="center"/>
              <w:rPr>
                <w:b/>
                <w:bCs/>
                <w:color w:val="17365D"/>
                <w:sz w:val="16"/>
                <w:szCs w:val="16"/>
              </w:rPr>
            </w:pPr>
            <w:r w:rsidRPr="00B4053D">
              <w:rPr>
                <w:b/>
                <w:bCs/>
                <w:color w:val="17365D"/>
                <w:sz w:val="36"/>
                <w:szCs w:val="36"/>
              </w:rPr>
              <w:t>Aéromodèle Club d</w:t>
            </w:r>
            <w:r w:rsidR="00A25993">
              <w:rPr>
                <w:b/>
                <w:bCs/>
                <w:color w:val="17365D"/>
                <w:sz w:val="36"/>
                <w:szCs w:val="36"/>
              </w:rPr>
              <w:t>’ici</w:t>
            </w:r>
          </w:p>
          <w:p w14:paraId="1588D641" w14:textId="07FD73AA" w:rsidR="003B346A" w:rsidRPr="00927FC5" w:rsidRDefault="00A25993">
            <w:pPr>
              <w:spacing w:after="0" w:line="240" w:lineRule="auto"/>
              <w:rPr>
                <w:sz w:val="36"/>
                <w:szCs w:val="36"/>
                <w:u w:val="single"/>
              </w:rPr>
            </w:pPr>
            <w:r>
              <w:rPr>
                <w:noProof/>
                <w:sz w:val="36"/>
                <w:szCs w:val="36"/>
                <w:u w:val="single"/>
              </w:rPr>
              <w:drawing>
                <wp:anchor distT="0" distB="0" distL="114300" distR="114300" simplePos="0" relativeHeight="251659264" behindDoc="1" locked="0" layoutInCell="1" allowOverlap="1" wp14:anchorId="6770D38B" wp14:editId="30198361">
                  <wp:simplePos x="0" y="0"/>
                  <wp:positionH relativeFrom="column">
                    <wp:posOffset>1835150</wp:posOffset>
                  </wp:positionH>
                  <wp:positionV relativeFrom="paragraph">
                    <wp:posOffset>76200</wp:posOffset>
                  </wp:positionV>
                  <wp:extent cx="639445" cy="854075"/>
                  <wp:effectExtent l="0" t="0" r="8255" b="3175"/>
                  <wp:wrapTight wrapText="bothSides">
                    <wp:wrapPolygon edited="0">
                      <wp:start x="0" y="0"/>
                      <wp:lineTo x="0" y="21199"/>
                      <wp:lineTo x="21235" y="21199"/>
                      <wp:lineTo x="21235" y="0"/>
                      <wp:lineTo x="0" y="0"/>
                    </wp:wrapPolygon>
                  </wp:wrapTight>
                  <wp:docPr id="975610543" name="Image 1" descr="Une image contenant dessin, croquis, clipart, Dessin au trait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610543" name="Image 1" descr="Une image contenant dessin, croquis, clipart, Dessin au trait&#10;&#10;Description générée automatiquement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39445" cy="85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sdt>
            <w:sdtPr>
              <w:rPr>
                <w:b/>
                <w:bCs/>
                <w:sz w:val="36"/>
                <w:szCs w:val="36"/>
              </w:rPr>
              <w:alias w:val="NomAdherent"/>
              <w:tag w:val="NomAdherent"/>
              <w:id w:val="176860143"/>
              <w:lock w:val="sdtLocked"/>
              <w:placeholder>
                <w:docPart w:val="A9574CB701654171B56C1EDE78472B1F"/>
              </w:placeholder>
              <w:comboBox>
                <w:listItem w:value="Choisissez un élément."/>
                <w:listItem w:displayText="TOTO" w:value="TOTO"/>
                <w:listItem w:displayText="ABCDEFGHIJK" w:value="ABCDEFGHIJK"/>
              </w:comboBox>
            </w:sdtPr>
            <w:sdtEndPr/>
            <w:sdtContent>
              <w:p w14:paraId="3D9026B3" w14:textId="72874457" w:rsidR="000C3A3C" w:rsidRDefault="00BF06C3">
                <w:pPr>
                  <w:spacing w:after="0" w:line="240" w:lineRule="auto"/>
                  <w:rPr>
                    <w:b/>
                    <w:bCs/>
                    <w:sz w:val="36"/>
                    <w:szCs w:val="36"/>
                  </w:rPr>
                </w:pPr>
                <w:r>
                  <w:rPr>
                    <w:b/>
                    <w:bCs/>
                    <w:sz w:val="36"/>
                    <w:szCs w:val="36"/>
                  </w:rPr>
                  <w:t>ABCDEFGHIJK</w:t>
                </w:r>
              </w:p>
            </w:sdtContent>
          </w:sdt>
          <w:sdt>
            <w:sdtPr>
              <w:rPr>
                <w:b/>
                <w:bCs/>
                <w:sz w:val="36"/>
                <w:szCs w:val="36"/>
              </w:rPr>
              <w:id w:val="-430893673"/>
              <w:lock w:val="sdtLocked"/>
              <w:placeholder>
                <w:docPart w:val="A9574CB701654171B56C1EDE78472B1F"/>
              </w:placeholder>
              <w:comboBox>
                <w:listItem w:value="Choisissez un élément."/>
                <w:listItem w:displayText="Michel" w:value="Michel"/>
              </w:comboBox>
            </w:sdtPr>
            <w:sdtEndPr/>
            <w:sdtContent>
              <w:p w14:paraId="5E296583" w14:textId="197D2D08" w:rsidR="000C3A3C" w:rsidRDefault="00A25993">
                <w:pPr>
                  <w:spacing w:after="0" w:line="240" w:lineRule="auto"/>
                  <w:rPr>
                    <w:b/>
                    <w:bCs/>
                    <w:sz w:val="36"/>
                    <w:szCs w:val="36"/>
                  </w:rPr>
                </w:pPr>
                <w:r>
                  <w:rPr>
                    <w:b/>
                    <w:bCs/>
                    <w:sz w:val="36"/>
                    <w:szCs w:val="36"/>
                  </w:rPr>
                  <w:t>Michel</w:t>
                </w:r>
              </w:p>
            </w:sdtContent>
          </w:sdt>
          <w:p w14:paraId="75282D2D" w14:textId="50CA9D32" w:rsidR="003B346A" w:rsidRPr="00982EDA" w:rsidRDefault="000C3A3C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1" layoutInCell="1" allowOverlap="0" wp14:anchorId="4A1EA653" wp14:editId="14DF96DF">
                      <wp:simplePos x="0" y="0"/>
                      <wp:positionH relativeFrom="column">
                        <wp:posOffset>1704975</wp:posOffset>
                      </wp:positionH>
                      <wp:positionV relativeFrom="page">
                        <wp:posOffset>1256030</wp:posOffset>
                      </wp:positionV>
                      <wp:extent cx="1187450" cy="579755"/>
                      <wp:effectExtent l="0" t="0" r="0" b="0"/>
                      <wp:wrapSquare wrapText="bothSides"/>
                      <wp:docPr id="819685751" name="Zone de text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0" cy="5797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59F889" w14:textId="77777777" w:rsidR="003B346A" w:rsidRPr="003B58AA" w:rsidRDefault="003B346A" w:rsidP="003B346A">
                                  <w:pP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 w:rsidRPr="003B58AA"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2025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1EA6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" o:spid="_x0000_s1026" type="#_x0000_t202" style="position:absolute;margin-left:134.25pt;margin-top:98.9pt;width:93.5pt;height:45.6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" o:allowoverlap="f" stroked="f">
                      <v:textbox>
                        <w:txbxContent>
                          <w:p w14:paraId="0C59F889" w14:textId="77777777" w:rsidR="003B346A" w:rsidRPr="003B58AA" w:rsidRDefault="003B346A" w:rsidP="003B346A">
                            <w:pP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3B58AA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2025</w:t>
                            </w:r>
                          </w:p>
                        </w:txbxContent>
                      </v:textbox>
                      <w10:wrap type="square" anchory="page"/>
                      <w10:anchorlock/>
                    </v:shape>
                  </w:pict>
                </mc:Fallback>
              </mc:AlternateContent>
            </w:r>
          </w:p>
          <w:p w14:paraId="215A0857" w14:textId="77777777" w:rsidR="003B346A" w:rsidRDefault="003B346A">
            <w:pPr>
              <w:spacing w:after="0" w:line="240" w:lineRule="auto"/>
              <w:rPr>
                <w:sz w:val="16"/>
                <w:szCs w:val="16"/>
              </w:rPr>
            </w:pPr>
          </w:p>
          <w:p w14:paraId="15FEC827" w14:textId="75CB6CE9" w:rsidR="003B346A" w:rsidRPr="00B4053D" w:rsidRDefault="003B346A">
            <w:pPr>
              <w:spacing w:after="0" w:line="240" w:lineRule="auto"/>
              <w:rPr>
                <w:sz w:val="36"/>
                <w:szCs w:val="36"/>
              </w:rPr>
            </w:pPr>
            <w:r w:rsidRPr="00B4053D">
              <w:rPr>
                <w:sz w:val="36"/>
                <w:szCs w:val="36"/>
              </w:rPr>
              <w:t>N</w:t>
            </w:r>
            <w:r>
              <w:rPr>
                <w:sz w:val="36"/>
                <w:szCs w:val="36"/>
              </w:rPr>
              <w:t>°</w:t>
            </w:r>
            <w:r w:rsidRPr="00B4053D">
              <w:rPr>
                <w:sz w:val="36"/>
                <w:szCs w:val="36"/>
              </w:rPr>
              <w:t xml:space="preserve">  </w:t>
            </w:r>
            <w:sdt>
              <w:sdtPr>
                <w:rPr>
                  <w:b/>
                  <w:bCs/>
                  <w:sz w:val="36"/>
                  <w:szCs w:val="36"/>
                </w:rPr>
                <w:id w:val="-1966350622"/>
                <w:lock w:val="sdtLocked"/>
                <w:placeholder>
                  <w:docPart w:val="648B2AF7FB894B3FAB845BB11538132F"/>
                </w:placeholder>
                <w:comboBox>
                  <w:listItem w:displayText="000" w:value="000"/>
                  <w:listItem w:displayText="001" w:value="001"/>
                </w:comboBox>
              </w:sdtPr>
              <w:sdtEndPr/>
              <w:sdtContent>
                <w:r w:rsidR="00A25993">
                  <w:rPr>
                    <w:b/>
                    <w:bCs/>
                    <w:sz w:val="36"/>
                    <w:szCs w:val="36"/>
                  </w:rPr>
                  <w:t>001</w:t>
                </w:r>
              </w:sdtContent>
            </w:sdt>
            <w:r w:rsidRPr="00B4053D">
              <w:rPr>
                <w:sz w:val="36"/>
                <w:szCs w:val="36"/>
              </w:rPr>
              <w:t xml:space="preserve">           </w:t>
            </w:r>
          </w:p>
        </w:tc>
      </w:tr>
      <w:tr w:rsidR="003B346A" w:rsidRPr="00B4053D" w14:paraId="4CCE4088" w14:textId="77777777" w:rsidTr="003B346A">
        <w:trPr>
          <w:trHeight w:val="2948"/>
          <w:jc w:val="center"/>
        </w:trPr>
        <w:tc>
          <w:tcPr>
            <w:tcW w:w="4933" w:type="dxa"/>
            <w:shd w:val="clear" w:color="auto" w:fill="auto"/>
          </w:tcPr>
          <w:p w14:paraId="47094031" w14:textId="77777777" w:rsidR="003B346A" w:rsidRPr="00B4053D" w:rsidRDefault="003B346A">
            <w:pPr>
              <w:spacing w:after="0" w:line="240" w:lineRule="auto"/>
              <w:jc w:val="center"/>
            </w:pPr>
          </w:p>
          <w:p w14:paraId="48F07BE8" w14:textId="0EAED932" w:rsidR="003B346A" w:rsidRPr="00B4053D" w:rsidRDefault="003B346A">
            <w:pPr>
              <w:tabs>
                <w:tab w:val="left" w:pos="1440"/>
              </w:tabs>
              <w:spacing w:after="0" w:line="240" w:lineRule="auto"/>
              <w:jc w:val="center"/>
            </w:pPr>
          </w:p>
        </w:tc>
      </w:tr>
    </w:tbl>
    <w:p w14:paraId="1F8E85AA" w14:textId="77777777" w:rsidR="003B346A" w:rsidRDefault="003B346A" w:rsidP="003B346A"/>
    <w:p w14:paraId="39AA7F95" w14:textId="77777777" w:rsidR="003B346A" w:rsidRDefault="003B346A" w:rsidP="003B346A"/>
    <w:p w14:paraId="5CED5324" w14:textId="77777777" w:rsidR="003B346A" w:rsidRDefault="003B346A"/>
    <w:sectPr w:rsidR="003B34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993"/>
    <w:rsid w:val="00071F67"/>
    <w:rsid w:val="000C3A3C"/>
    <w:rsid w:val="001434F9"/>
    <w:rsid w:val="00143A1B"/>
    <w:rsid w:val="002F6551"/>
    <w:rsid w:val="00340740"/>
    <w:rsid w:val="003B346A"/>
    <w:rsid w:val="00562FF3"/>
    <w:rsid w:val="00671524"/>
    <w:rsid w:val="00863A3C"/>
    <w:rsid w:val="009364A3"/>
    <w:rsid w:val="00965C3F"/>
    <w:rsid w:val="00970191"/>
    <w:rsid w:val="00A25993"/>
    <w:rsid w:val="00A2765D"/>
    <w:rsid w:val="00A71F81"/>
    <w:rsid w:val="00BF06C3"/>
    <w:rsid w:val="00C5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9F3F0"/>
  <w15:chartTrackingRefBased/>
  <w15:docId w15:val="{A7731020-7526-4DF8-8A98-9B16A2EC8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46A"/>
    <w:pPr>
      <w:spacing w:after="200" w:line="276" w:lineRule="auto"/>
    </w:pPr>
    <w:rPr>
      <w:kern w:val="2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uiPriority w:val="99"/>
    <w:semiHidden/>
    <w:rsid w:val="003B346A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VERSPDF" wne:name="Project.Module1.VersPDF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-Charles\Desktop\AMCB\Carte\Test%20courrier%20adh&#233;rent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9574CB701654171B56C1EDE78472B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3B92E4F-F1F0-427E-98E5-D9F4B34481FE}"/>
      </w:docPartPr>
      <w:docPartBody>
        <w:p w:rsidR="00761516" w:rsidRDefault="00880B2C">
          <w:pPr>
            <w:pStyle w:val="A9574CB701654171B56C1EDE78472B1F"/>
          </w:pPr>
          <w:r w:rsidRPr="00452E27">
            <w:rPr>
              <w:rStyle w:val="Textedelespacerserv"/>
            </w:rPr>
            <w:t>Choisissez un élément.</w:t>
          </w:r>
        </w:p>
      </w:docPartBody>
    </w:docPart>
    <w:docPart>
      <w:docPartPr>
        <w:name w:val="648B2AF7FB894B3FAB845BB1153813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1736E5B-F4DE-477A-83AB-283D165DB09D}"/>
      </w:docPartPr>
      <w:docPartBody>
        <w:p w:rsidR="00761516" w:rsidRDefault="00880B2C">
          <w:pPr>
            <w:pStyle w:val="648B2AF7FB894B3FAB845BB11538132F"/>
          </w:pPr>
          <w:r w:rsidRPr="00452E27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516"/>
    <w:rsid w:val="002D240B"/>
    <w:rsid w:val="00761516"/>
    <w:rsid w:val="00880B2C"/>
    <w:rsid w:val="0092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uiPriority w:val="99"/>
    <w:semiHidden/>
    <w:rPr>
      <w:color w:val="666666"/>
    </w:rPr>
  </w:style>
  <w:style w:type="paragraph" w:customStyle="1" w:styleId="A9574CB701654171B56C1EDE78472B1F">
    <w:name w:val="A9574CB701654171B56C1EDE78472B1F"/>
  </w:style>
  <w:style w:type="paragraph" w:customStyle="1" w:styleId="648B2AF7FB894B3FAB845BB11538132F">
    <w:name w:val="648B2AF7FB894B3FAB845BB1153813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C1F07-BB8C-4727-BF51-7814B6AFB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Test courrier adhérent.dotx</Template>
  <TotalTime>4</TotalTime>
  <Pages>1</Pages>
  <Words>16</Words>
  <Characters>86</Characters>
  <Application>Microsoft Office Word</Application>
  <DocSecurity>0</DocSecurity>
  <Lines>28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BERTHAUD Jean-Charles</dc:creator>
  <cp:keywords/>
  <dc:description/>
  <cp:lastModifiedBy>Gérard Vialles</cp:lastModifiedBy>
  <cp:revision>2</cp:revision>
  <cp:lastPrinted>2024-01-29T16:16:00Z</cp:lastPrinted>
  <dcterms:created xsi:type="dcterms:W3CDTF">2024-01-29T16:19:00Z</dcterms:created>
  <dcterms:modified xsi:type="dcterms:W3CDTF">2024-01-29T16:19:00Z</dcterms:modified>
  <cp:contentStatus/>
</cp:coreProperties>
</file>