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89380" w14:textId="14B4865D" w:rsidR="00183EAA" w:rsidRDefault="00183EAA" w:rsidP="00183EAA">
      <w:pPr>
        <w:pBdr>
          <w:top w:val="single" w:sz="12" w:space="1" w:color="9CC2E5" w:themeColor="accent5" w:themeTint="99"/>
        </w:pBdr>
        <w:spacing w:after="0"/>
        <w:ind w:left="-709"/>
        <w:jc w:val="center"/>
        <w:rPr>
          <w:color w:val="2E74B5" w:themeColor="accent5" w:themeShade="BF"/>
          <w:sz w:val="28"/>
          <w:szCs w:val="28"/>
        </w:rPr>
      </w:pPr>
      <w:bookmarkStart w:id="0" w:name="_Hlk45460194"/>
      <w:bookmarkStart w:id="1" w:name="_Hlk45458310"/>
      <w:bookmarkStart w:id="2" w:name="_Hlk45456163"/>
      <w:bookmarkStart w:id="3" w:name="_Hlk45456132"/>
      <w:bookmarkStart w:id="4" w:name="_Hlk45796175"/>
      <w:bookmarkStart w:id="5" w:name="_Hlk46837501"/>
      <w:r>
        <w:rPr>
          <w:color w:val="2E74B5" w:themeColor="accent5" w:themeShade="BF"/>
          <w:sz w:val="28"/>
          <w:szCs w:val="28"/>
        </w:rPr>
        <w:t>T</w:t>
      </w:r>
      <w:r w:rsidRPr="000B5CA8">
        <w:rPr>
          <w:color w:val="2E74B5" w:themeColor="accent5" w:themeShade="BF"/>
          <w:sz w:val="28"/>
          <w:szCs w:val="28"/>
        </w:rPr>
        <w:t>ransmission journalière du</w:t>
      </w:r>
      <w:r w:rsidR="004B60F8">
        <w:rPr>
          <w:color w:val="2E74B5" w:themeColor="accent5" w:themeShade="BF"/>
          <w:sz w:val="28"/>
          <w:szCs w:val="28"/>
        </w:rPr>
        <w:t xml:space="preserve"> </w:t>
      </w:r>
      <w:r w:rsidR="00E90E9A">
        <w:rPr>
          <w:color w:val="2E74B5" w:themeColor="accent5" w:themeShade="BF"/>
          <w:sz w:val="28"/>
          <w:szCs w:val="28"/>
        </w:rPr>
        <w:t>[date]</w:t>
      </w:r>
    </w:p>
    <w:p w14:paraId="2F9F6BBE" w14:textId="77777777" w:rsidR="00183EAA" w:rsidRPr="000B5CA8" w:rsidRDefault="00183EAA" w:rsidP="00183EAA">
      <w:pPr>
        <w:spacing w:after="0"/>
        <w:jc w:val="center"/>
        <w:rPr>
          <w:color w:val="2E74B5" w:themeColor="accent5" w:themeShade="BF"/>
          <w:sz w:val="28"/>
          <w:szCs w:val="28"/>
        </w:rPr>
      </w:pPr>
    </w:p>
    <w:p w14:paraId="11F5347D" w14:textId="77777777" w:rsidR="00183EAA" w:rsidRPr="00020618" w:rsidRDefault="00183EAA" w:rsidP="00183EAA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BE4D5" w:themeFill="accent2" w:themeFillTint="33"/>
        <w:spacing w:after="0"/>
        <w:ind w:left="-567" w:firstLine="1985"/>
        <w:rPr>
          <w:b/>
          <w:bCs/>
          <w:i/>
          <w:iCs/>
          <w:szCs w:val="20"/>
        </w:rPr>
      </w:pPr>
      <w:r w:rsidRPr="00020618">
        <w:rPr>
          <w:b/>
          <w:bCs/>
          <w:i/>
          <w:iCs/>
          <w:szCs w:val="20"/>
        </w:rPr>
        <w:t>Présent :</w:t>
      </w:r>
    </w:p>
    <w:p w14:paraId="06EB586F" w14:textId="77777777" w:rsidR="00183EAA" w:rsidRPr="00A9388C" w:rsidRDefault="00183EAA" w:rsidP="00183EAA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BE4D5" w:themeFill="accent2" w:themeFillTint="33"/>
        <w:spacing w:after="0"/>
        <w:ind w:left="-567" w:firstLine="1985"/>
        <w:rPr>
          <w:b/>
          <w:bCs/>
          <w:i/>
          <w:iCs/>
          <w:color w:val="C45911" w:themeColor="accent2" w:themeShade="BF"/>
          <w:szCs w:val="20"/>
        </w:rPr>
      </w:pPr>
      <w:r w:rsidRPr="00020618">
        <w:rPr>
          <w:b/>
          <w:bCs/>
          <w:i/>
          <w:iCs/>
          <w:color w:val="C45911" w:themeColor="accent2" w:themeShade="BF"/>
          <w:szCs w:val="20"/>
        </w:rPr>
        <w:t>En Extérieur :</w:t>
      </w:r>
    </w:p>
    <w:p w14:paraId="215F9C35" w14:textId="365BA805" w:rsidR="000F524B" w:rsidRDefault="000F524B" w:rsidP="000F524B">
      <w:pPr>
        <w:spacing w:after="0"/>
        <w:ind w:right="129"/>
        <w:rPr>
          <w:color w:val="C45911" w:themeColor="accent2" w:themeShade="BF"/>
          <w:szCs w:val="20"/>
        </w:rPr>
      </w:pPr>
    </w:p>
    <w:tbl>
      <w:tblPr>
        <w:tblStyle w:val="Grilledutableau"/>
        <w:tblW w:w="10664" w:type="dxa"/>
        <w:tblInd w:w="-709" w:type="dxa"/>
        <w:tblLook w:val="04A0" w:firstRow="1" w:lastRow="0" w:firstColumn="1" w:lastColumn="0" w:noHBand="0" w:noVBand="1"/>
      </w:tblPr>
      <w:tblGrid>
        <w:gridCol w:w="2122"/>
        <w:gridCol w:w="8542"/>
      </w:tblGrid>
      <w:tr w:rsidR="00C5180E" w14:paraId="36A109E7" w14:textId="77777777" w:rsidTr="00B765DD">
        <w:trPr>
          <w:trHeight w:val="532"/>
        </w:trPr>
        <w:tc>
          <w:tcPr>
            <w:tcW w:w="2122" w:type="dxa"/>
            <w:shd w:val="clear" w:color="auto" w:fill="A8D08D" w:themeFill="accent6" w:themeFillTint="99"/>
            <w:vAlign w:val="center"/>
          </w:tcPr>
          <w:p w14:paraId="3117D37F" w14:textId="19D55EAA" w:rsidR="00C5180E" w:rsidRPr="0022736B" w:rsidRDefault="00C5180E" w:rsidP="00584231">
            <w:pPr>
              <w:ind w:right="129"/>
              <w:rPr>
                <w:color w:val="C45911" w:themeColor="accent2" w:themeShade="BF"/>
                <w:sz w:val="20"/>
                <w:szCs w:val="18"/>
              </w:rPr>
            </w:pPr>
            <w:r w:rsidRPr="0022736B">
              <w:rPr>
                <w:color w:val="385623" w:themeColor="accent6" w:themeShade="80"/>
                <w:sz w:val="20"/>
                <w:szCs w:val="18"/>
              </w:rPr>
              <w:t>A faire aujourd’hui</w:t>
            </w:r>
            <w:r w:rsidR="00584231">
              <w:rPr>
                <w:color w:val="385623" w:themeColor="accent6" w:themeShade="80"/>
                <w:sz w:val="20"/>
                <w:szCs w:val="18"/>
              </w:rPr>
              <w:t xml:space="preserve"> </w:t>
            </w:r>
            <w:r w:rsidRPr="0022736B">
              <w:rPr>
                <w:color w:val="385623" w:themeColor="accent6" w:themeShade="80"/>
                <w:sz w:val="20"/>
                <w:szCs w:val="18"/>
              </w:rPr>
              <w:t>&lt;date&gt; :</w:t>
            </w:r>
          </w:p>
        </w:tc>
        <w:tc>
          <w:tcPr>
            <w:tcW w:w="8542" w:type="dxa"/>
            <w:shd w:val="clear" w:color="auto" w:fill="C5E0B3" w:themeFill="accent6" w:themeFillTint="66"/>
            <w:vAlign w:val="center"/>
          </w:tcPr>
          <w:p w14:paraId="3DA9D018" w14:textId="3FD031EB" w:rsidR="00C5180E" w:rsidRPr="0022736B" w:rsidRDefault="00C5180E" w:rsidP="00C5180E">
            <w:pPr>
              <w:ind w:right="129"/>
              <w:rPr>
                <w:color w:val="C45911" w:themeColor="accent2" w:themeShade="BF"/>
                <w:sz w:val="20"/>
                <w:szCs w:val="18"/>
              </w:rPr>
            </w:pPr>
          </w:p>
        </w:tc>
      </w:tr>
      <w:tr w:rsidR="00C5180E" w14:paraId="03C8AB71" w14:textId="77777777" w:rsidTr="00B765DD">
        <w:trPr>
          <w:trHeight w:val="553"/>
        </w:trPr>
        <w:tc>
          <w:tcPr>
            <w:tcW w:w="2122" w:type="dxa"/>
            <w:shd w:val="clear" w:color="auto" w:fill="F4B083" w:themeFill="accent2" w:themeFillTint="99"/>
            <w:vAlign w:val="center"/>
          </w:tcPr>
          <w:p w14:paraId="6C5823B3" w14:textId="2F5F57A4" w:rsidR="00C5180E" w:rsidRPr="0022736B" w:rsidRDefault="00C5180E" w:rsidP="00584231">
            <w:pPr>
              <w:ind w:right="129"/>
              <w:rPr>
                <w:b/>
                <w:color w:val="C45911" w:themeColor="accent2" w:themeShade="BF"/>
                <w:sz w:val="20"/>
                <w:szCs w:val="18"/>
              </w:rPr>
            </w:pPr>
            <w:r w:rsidRPr="0022736B">
              <w:rPr>
                <w:b/>
                <w:color w:val="C45911" w:themeColor="accent2" w:themeShade="BF"/>
                <w:sz w:val="20"/>
                <w:szCs w:val="18"/>
              </w:rPr>
              <w:t>A faire demain</w:t>
            </w:r>
            <w:r w:rsidR="00584231">
              <w:rPr>
                <w:b/>
                <w:color w:val="C45911" w:themeColor="accent2" w:themeShade="BF"/>
                <w:sz w:val="20"/>
                <w:szCs w:val="18"/>
              </w:rPr>
              <w:t xml:space="preserve"> </w:t>
            </w:r>
            <w:r w:rsidRPr="0022736B">
              <w:rPr>
                <w:b/>
                <w:color w:val="C45911" w:themeColor="accent2" w:themeShade="BF"/>
                <w:sz w:val="20"/>
                <w:szCs w:val="18"/>
              </w:rPr>
              <w:t>&lt;datedemain&gt; :</w:t>
            </w:r>
          </w:p>
        </w:tc>
        <w:tc>
          <w:tcPr>
            <w:tcW w:w="8542" w:type="dxa"/>
            <w:shd w:val="clear" w:color="auto" w:fill="F7CAAC" w:themeFill="accent2" w:themeFillTint="66"/>
            <w:vAlign w:val="center"/>
          </w:tcPr>
          <w:p w14:paraId="5B05ACF2" w14:textId="2195011B" w:rsidR="00C5180E" w:rsidRPr="0022736B" w:rsidRDefault="00C5180E" w:rsidP="00C5180E">
            <w:pPr>
              <w:ind w:right="129"/>
              <w:rPr>
                <w:b/>
                <w:color w:val="C45911" w:themeColor="accent2" w:themeShade="BF"/>
                <w:sz w:val="20"/>
                <w:szCs w:val="18"/>
              </w:rPr>
            </w:pPr>
          </w:p>
        </w:tc>
      </w:tr>
    </w:tbl>
    <w:p w14:paraId="7549973D" w14:textId="4133F9D2" w:rsidR="002C228C" w:rsidRDefault="002C228C" w:rsidP="002C228C">
      <w:pPr>
        <w:spacing w:after="0"/>
        <w:ind w:left="-709" w:right="129"/>
        <w:rPr>
          <w:color w:val="C45911" w:themeColor="accent2" w:themeShade="BF"/>
          <w:szCs w:val="20"/>
        </w:rPr>
      </w:pPr>
    </w:p>
    <w:p w14:paraId="0203B36D" w14:textId="77777777" w:rsidR="002C228C" w:rsidRPr="00FB4C51" w:rsidRDefault="002C228C" w:rsidP="000F524B">
      <w:pPr>
        <w:spacing w:after="0"/>
        <w:ind w:right="129"/>
        <w:rPr>
          <w:color w:val="C45911" w:themeColor="accent2" w:themeShade="BF"/>
          <w:szCs w:val="20"/>
        </w:rPr>
      </w:pPr>
    </w:p>
    <w:p w14:paraId="2781D404" w14:textId="68373EE4" w:rsidR="00183EAA" w:rsidRDefault="00183EAA" w:rsidP="00764780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360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Matinée :</w:t>
      </w:r>
    </w:p>
    <w:p w14:paraId="2A74A57E" w14:textId="76E81BFF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firstLine="0"/>
      </w:pPr>
    </w:p>
    <w:p w14:paraId="752A9053" w14:textId="103E6954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contextualSpacing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Repas du midi :</w:t>
      </w:r>
    </w:p>
    <w:p w14:paraId="455B73B6" w14:textId="5FFFE459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14151BD9" w14:textId="6B9493F4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contextualSpacing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Après-midi :</w:t>
      </w:r>
    </w:p>
    <w:p w14:paraId="3DFCEF74" w14:textId="77777777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2EC1BA19" w14:textId="2B7AF9B4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Repas du soir :</w:t>
      </w:r>
    </w:p>
    <w:p w14:paraId="27CA2996" w14:textId="77777777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66C1CD99" w14:textId="11AA2601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Soirée :</w:t>
      </w:r>
    </w:p>
    <w:p w14:paraId="4780A4EB" w14:textId="1DA27E07" w:rsidR="00764780" w:rsidRDefault="00764780" w:rsidP="00EC3D9F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0A2DBBFA" w14:textId="77777777" w:rsidR="00EC3D9F" w:rsidRDefault="00EC3D9F" w:rsidP="00EC3D9F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Observation journalière individuel </w:t>
      </w: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:</w:t>
      </w:r>
    </w:p>
    <w:p w14:paraId="0211DC4B" w14:textId="1E9E7EF0" w:rsidR="00F4481C" w:rsidRPr="00F4481C" w:rsidRDefault="00F4481C" w:rsidP="00DF18F5">
      <w:pPr>
        <w:spacing w:after="0"/>
        <w:ind w:left="-993" w:right="129"/>
        <w:rPr>
          <w:szCs w:val="20"/>
        </w:rPr>
      </w:pPr>
      <w:r w:rsidRPr="00F4481C">
        <w:rPr>
          <w:szCs w:val="20"/>
        </w:rPr>
        <w:fldChar w:fldCharType="begin">
          <w:ffData>
            <w:name w:val="effectif"/>
            <w:enabled/>
            <w:calcOnExit w:val="0"/>
            <w:textInput>
              <w:default w:val="Effectif"/>
            </w:textInput>
          </w:ffData>
        </w:fldChar>
      </w:r>
      <w:bookmarkStart w:id="6" w:name="effectif"/>
      <w:r w:rsidRPr="00F4481C">
        <w:rPr>
          <w:szCs w:val="20"/>
        </w:rPr>
        <w:instrText xml:space="preserve"> FORMTEXT </w:instrText>
      </w:r>
      <w:r w:rsidRPr="00F4481C">
        <w:rPr>
          <w:szCs w:val="20"/>
        </w:rPr>
      </w:r>
      <w:r w:rsidRPr="00F4481C">
        <w:rPr>
          <w:szCs w:val="20"/>
        </w:rPr>
        <w:fldChar w:fldCharType="separate"/>
      </w:r>
      <w:r w:rsidRPr="00F4481C">
        <w:rPr>
          <w:noProof/>
          <w:szCs w:val="20"/>
        </w:rPr>
        <w:t>Effectif</w:t>
      </w:r>
      <w:r w:rsidRPr="00F4481C">
        <w:rPr>
          <w:szCs w:val="20"/>
        </w:rPr>
        <w:fldChar w:fldCharType="end"/>
      </w:r>
      <w:bookmarkEnd w:id="6"/>
    </w:p>
    <w:p w14:paraId="7E7F2601" w14:textId="2D4399D3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Nuit :</w:t>
      </w:r>
    </w:p>
    <w:p w14:paraId="1570EDF3" w14:textId="77777777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6B6507F5" w14:textId="286542E5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Appel téléphonique :</w:t>
      </w:r>
    </w:p>
    <w:p w14:paraId="4FC406D5" w14:textId="77777777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firstLine="0"/>
      </w:pPr>
    </w:p>
    <w:p w14:paraId="7D338F5D" w14:textId="2E4709B3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Rendez-vous :</w:t>
      </w:r>
    </w:p>
    <w:p w14:paraId="764BD637" w14:textId="77777777" w:rsidR="00764780" w:rsidRPr="00764780" w:rsidRDefault="00764780" w:rsidP="00D273EE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00529BD8" w14:textId="5665F30A" w:rsidR="001C1310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Divers :</w:t>
      </w:r>
    </w:p>
    <w:p w14:paraId="5CD224E6" w14:textId="1796B280" w:rsidR="008576EA" w:rsidRPr="00764780" w:rsidRDefault="008576EA" w:rsidP="00EC3D9F">
      <w:pPr>
        <w:pStyle w:val="Paragraphedeliste"/>
        <w:numPr>
          <w:ilvl w:val="0"/>
          <w:numId w:val="5"/>
        </w:numPr>
        <w:spacing w:line="276" w:lineRule="auto"/>
        <w:ind w:left="-567" w:hanging="11"/>
      </w:pPr>
    </w:p>
    <w:p w14:paraId="226DFC23" w14:textId="23A070A0" w:rsidR="00183EAA" w:rsidRDefault="00183EAA" w:rsidP="00D273EE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Santé</w:t>
      </w:r>
      <w:r w:rsidRPr="00A9388C">
        <w:rPr>
          <w:rFonts w:asciiTheme="minorHAnsi" w:hAnsiTheme="minorHAnsi" w:cstheme="minorHAnsi"/>
          <w:b/>
          <w:bCs/>
          <w:sz w:val="24"/>
          <w:szCs w:val="24"/>
          <w:u w:val="single"/>
        </w:rPr>
        <w:t> :</w:t>
      </w:r>
      <w:bookmarkEnd w:id="0"/>
      <w:bookmarkEnd w:id="1"/>
      <w:bookmarkEnd w:id="2"/>
      <w:bookmarkEnd w:id="3"/>
      <w:bookmarkEnd w:id="4"/>
    </w:p>
    <w:p w14:paraId="5D0D7BCC" w14:textId="77777777" w:rsidR="00800CF3" w:rsidRPr="00800CF3" w:rsidRDefault="00800CF3" w:rsidP="00800CF3">
      <w:pPr>
        <w:pStyle w:val="Paragraphedeliste"/>
        <w:numPr>
          <w:ilvl w:val="0"/>
          <w:numId w:val="5"/>
        </w:numPr>
        <w:ind w:left="-567" w:hanging="11"/>
      </w:pPr>
    </w:p>
    <w:p w14:paraId="5013D35D" w14:textId="3D0AB2D3" w:rsidR="00800CF3" w:rsidRPr="00800CF3" w:rsidRDefault="00800CF3" w:rsidP="00800CF3">
      <w:pPr>
        <w:pStyle w:val="Titre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spacing w:before="0" w:line="276" w:lineRule="auto"/>
        <w:ind w:left="-567" w:right="129"/>
        <w:rPr>
          <w:rFonts w:asciiTheme="minorHAnsi" w:hAnsiTheme="minorHAnsi" w:cstheme="minorHAnsi"/>
          <w:b/>
          <w:bCs/>
          <w:sz w:val="2"/>
          <w:szCs w:val="2"/>
          <w:u w:val="single"/>
        </w:rPr>
      </w:pPr>
    </w:p>
    <w:bookmarkEnd w:id="5"/>
    <w:p w14:paraId="412C419D" w14:textId="3697C586" w:rsidR="00DD3A3E" w:rsidRDefault="00DD3A3E" w:rsidP="00800CF3"/>
    <w:sectPr w:rsidR="00DD3A3E" w:rsidSect="005244F8">
      <w:headerReference w:type="default" r:id="rId8"/>
      <w:footerReference w:type="default" r:id="rId9"/>
      <w:pgSz w:w="11906" w:h="16838"/>
      <w:pgMar w:top="720" w:right="720" w:bottom="720" w:left="1276" w:header="22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342E8" w14:textId="77777777" w:rsidR="00112F3F" w:rsidRDefault="00112F3F">
      <w:pPr>
        <w:spacing w:after="0" w:line="240" w:lineRule="auto"/>
      </w:pPr>
      <w:r>
        <w:separator/>
      </w:r>
    </w:p>
  </w:endnote>
  <w:endnote w:type="continuationSeparator" w:id="0">
    <w:p w14:paraId="2C42961B" w14:textId="77777777" w:rsidR="00112F3F" w:rsidRDefault="0011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2321772"/>
      <w:docPartObj>
        <w:docPartGallery w:val="Page Numbers (Bottom of Page)"/>
        <w:docPartUnique/>
      </w:docPartObj>
    </w:sdtPr>
    <w:sdtEndPr/>
    <w:sdtContent>
      <w:p w14:paraId="114F0157" w14:textId="017D032B" w:rsidR="005955E1" w:rsidRDefault="005955E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39D">
          <w:rPr>
            <w:noProof/>
          </w:rPr>
          <w:t>1</w:t>
        </w:r>
        <w:r>
          <w:fldChar w:fldCharType="end"/>
        </w:r>
      </w:p>
    </w:sdtContent>
  </w:sdt>
  <w:p w14:paraId="69FB4994" w14:textId="33681490" w:rsidR="005955E1" w:rsidRPr="003D3A42" w:rsidRDefault="005955E1" w:rsidP="00DC6FCD">
    <w:pPr>
      <w:pStyle w:val="Pieddepage"/>
      <w:jc w:val="right"/>
      <w:rPr>
        <w:sz w:val="12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F746D" w14:textId="77777777" w:rsidR="00112F3F" w:rsidRDefault="00112F3F">
      <w:pPr>
        <w:spacing w:after="0" w:line="240" w:lineRule="auto"/>
      </w:pPr>
      <w:r>
        <w:separator/>
      </w:r>
    </w:p>
  </w:footnote>
  <w:footnote w:type="continuationSeparator" w:id="0">
    <w:p w14:paraId="28A4290C" w14:textId="77777777" w:rsidR="00112F3F" w:rsidRDefault="00112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1CD2" w14:textId="5AC4D3FC" w:rsidR="005955E1" w:rsidRPr="0090608D" w:rsidRDefault="005955E1" w:rsidP="009B485C">
    <w:pPr>
      <w:pStyle w:val="En-tte"/>
      <w:jc w:val="center"/>
      <w:rPr>
        <w:caps/>
        <w:color w:val="44546A" w:themeColor="text2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E0A73"/>
    <w:multiLevelType w:val="hybridMultilevel"/>
    <w:tmpl w:val="1D8A9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329CC"/>
    <w:multiLevelType w:val="multilevel"/>
    <w:tmpl w:val="040C0029"/>
    <w:lvl w:ilvl="0">
      <w:start w:val="1"/>
      <w:numFmt w:val="decimal"/>
      <w:pStyle w:val="Titre1"/>
      <w:suff w:val="space"/>
      <w:lvlText w:val="Chapitre %1"/>
      <w:lvlJc w:val="left"/>
      <w:pPr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itre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itre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itre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itre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itre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itre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itre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7FC38C2"/>
    <w:multiLevelType w:val="hybridMultilevel"/>
    <w:tmpl w:val="B0B20A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F3031A"/>
    <w:multiLevelType w:val="hybridMultilevel"/>
    <w:tmpl w:val="AC84B4DC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 w15:restartNumberingAfterBreak="0">
    <w:nsid w:val="6D785963"/>
    <w:multiLevelType w:val="hybridMultilevel"/>
    <w:tmpl w:val="CD5CC504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AA"/>
    <w:rsid w:val="000213C1"/>
    <w:rsid w:val="00031B1A"/>
    <w:rsid w:val="0003472F"/>
    <w:rsid w:val="000747C0"/>
    <w:rsid w:val="00074F73"/>
    <w:rsid w:val="000835B3"/>
    <w:rsid w:val="00095BAB"/>
    <w:rsid w:val="000A2C4D"/>
    <w:rsid w:val="000B1849"/>
    <w:rsid w:val="000C1BF7"/>
    <w:rsid w:val="000D6B5B"/>
    <w:rsid w:val="000F03AF"/>
    <w:rsid w:val="000F524B"/>
    <w:rsid w:val="00112F3F"/>
    <w:rsid w:val="00120F83"/>
    <w:rsid w:val="001328D7"/>
    <w:rsid w:val="00133F7E"/>
    <w:rsid w:val="00141B43"/>
    <w:rsid w:val="00143054"/>
    <w:rsid w:val="00144F8C"/>
    <w:rsid w:val="00161FF5"/>
    <w:rsid w:val="001647A5"/>
    <w:rsid w:val="0018254A"/>
    <w:rsid w:val="00183EAA"/>
    <w:rsid w:val="00187C59"/>
    <w:rsid w:val="00187D66"/>
    <w:rsid w:val="001915E9"/>
    <w:rsid w:val="00195D82"/>
    <w:rsid w:val="001A35CA"/>
    <w:rsid w:val="001B7E93"/>
    <w:rsid w:val="001C1310"/>
    <w:rsid w:val="001C2BF1"/>
    <w:rsid w:val="001E0F67"/>
    <w:rsid w:val="001E310C"/>
    <w:rsid w:val="001F33D8"/>
    <w:rsid w:val="00200A1E"/>
    <w:rsid w:val="00203CA8"/>
    <w:rsid w:val="002112E2"/>
    <w:rsid w:val="00211AAD"/>
    <w:rsid w:val="00213659"/>
    <w:rsid w:val="0022736B"/>
    <w:rsid w:val="002316EB"/>
    <w:rsid w:val="00242A22"/>
    <w:rsid w:val="00243B3F"/>
    <w:rsid w:val="00262474"/>
    <w:rsid w:val="00263400"/>
    <w:rsid w:val="002736F6"/>
    <w:rsid w:val="00283C3E"/>
    <w:rsid w:val="00296560"/>
    <w:rsid w:val="002A4B5D"/>
    <w:rsid w:val="002A6E33"/>
    <w:rsid w:val="002C0541"/>
    <w:rsid w:val="002C228C"/>
    <w:rsid w:val="002C3DE2"/>
    <w:rsid w:val="002D2CDE"/>
    <w:rsid w:val="002D368B"/>
    <w:rsid w:val="002E2ECC"/>
    <w:rsid w:val="002E3AC5"/>
    <w:rsid w:val="002E6B95"/>
    <w:rsid w:val="002F2614"/>
    <w:rsid w:val="002F5194"/>
    <w:rsid w:val="00311A50"/>
    <w:rsid w:val="00313E3C"/>
    <w:rsid w:val="0033251A"/>
    <w:rsid w:val="00333E04"/>
    <w:rsid w:val="00334156"/>
    <w:rsid w:val="00340420"/>
    <w:rsid w:val="00364364"/>
    <w:rsid w:val="00372D6E"/>
    <w:rsid w:val="0039205E"/>
    <w:rsid w:val="00393C81"/>
    <w:rsid w:val="00396347"/>
    <w:rsid w:val="003A02B0"/>
    <w:rsid w:val="003C3F7C"/>
    <w:rsid w:val="003D3A42"/>
    <w:rsid w:val="003E07B7"/>
    <w:rsid w:val="003E63BA"/>
    <w:rsid w:val="003E7301"/>
    <w:rsid w:val="004040A0"/>
    <w:rsid w:val="00424652"/>
    <w:rsid w:val="00426827"/>
    <w:rsid w:val="00434EAD"/>
    <w:rsid w:val="00435D95"/>
    <w:rsid w:val="00447D94"/>
    <w:rsid w:val="004500B3"/>
    <w:rsid w:val="00463A99"/>
    <w:rsid w:val="00490946"/>
    <w:rsid w:val="00491C3F"/>
    <w:rsid w:val="00492313"/>
    <w:rsid w:val="004A327D"/>
    <w:rsid w:val="004B0CAA"/>
    <w:rsid w:val="004B60F8"/>
    <w:rsid w:val="004C5C83"/>
    <w:rsid w:val="004D147E"/>
    <w:rsid w:val="004D3EF7"/>
    <w:rsid w:val="004D7B28"/>
    <w:rsid w:val="004F1FD6"/>
    <w:rsid w:val="004F5A05"/>
    <w:rsid w:val="00507930"/>
    <w:rsid w:val="0051134E"/>
    <w:rsid w:val="005130C7"/>
    <w:rsid w:val="00515E51"/>
    <w:rsid w:val="00517AB3"/>
    <w:rsid w:val="00517B3E"/>
    <w:rsid w:val="005244F8"/>
    <w:rsid w:val="005331DA"/>
    <w:rsid w:val="00537276"/>
    <w:rsid w:val="00547732"/>
    <w:rsid w:val="00554712"/>
    <w:rsid w:val="00572B26"/>
    <w:rsid w:val="00584231"/>
    <w:rsid w:val="0059246A"/>
    <w:rsid w:val="005955E1"/>
    <w:rsid w:val="005A3C2E"/>
    <w:rsid w:val="005A40D1"/>
    <w:rsid w:val="005B6951"/>
    <w:rsid w:val="005B737F"/>
    <w:rsid w:val="006013C6"/>
    <w:rsid w:val="00606854"/>
    <w:rsid w:val="0061097D"/>
    <w:rsid w:val="006154CB"/>
    <w:rsid w:val="006177F6"/>
    <w:rsid w:val="00623FB9"/>
    <w:rsid w:val="00627C5D"/>
    <w:rsid w:val="006303EF"/>
    <w:rsid w:val="00633CD0"/>
    <w:rsid w:val="0065269B"/>
    <w:rsid w:val="00653EFD"/>
    <w:rsid w:val="00660E31"/>
    <w:rsid w:val="006634BD"/>
    <w:rsid w:val="00663E54"/>
    <w:rsid w:val="0067267E"/>
    <w:rsid w:val="00675A99"/>
    <w:rsid w:val="0067729C"/>
    <w:rsid w:val="00681BFB"/>
    <w:rsid w:val="0068239C"/>
    <w:rsid w:val="00685FF8"/>
    <w:rsid w:val="00691272"/>
    <w:rsid w:val="006A1BBC"/>
    <w:rsid w:val="006B4A30"/>
    <w:rsid w:val="006D098B"/>
    <w:rsid w:val="006D4B9A"/>
    <w:rsid w:val="006F3722"/>
    <w:rsid w:val="006F6FC6"/>
    <w:rsid w:val="00727EDD"/>
    <w:rsid w:val="0073312B"/>
    <w:rsid w:val="00734A96"/>
    <w:rsid w:val="00735C4E"/>
    <w:rsid w:val="00736693"/>
    <w:rsid w:val="00764780"/>
    <w:rsid w:val="007710BB"/>
    <w:rsid w:val="00773BC6"/>
    <w:rsid w:val="00776217"/>
    <w:rsid w:val="00791CA4"/>
    <w:rsid w:val="007920C9"/>
    <w:rsid w:val="007A443E"/>
    <w:rsid w:val="007A4706"/>
    <w:rsid w:val="007A718B"/>
    <w:rsid w:val="007F0EFA"/>
    <w:rsid w:val="007F4CF0"/>
    <w:rsid w:val="00800CF3"/>
    <w:rsid w:val="00811740"/>
    <w:rsid w:val="00813E72"/>
    <w:rsid w:val="008171DC"/>
    <w:rsid w:val="008225D8"/>
    <w:rsid w:val="008337C5"/>
    <w:rsid w:val="00842146"/>
    <w:rsid w:val="00846268"/>
    <w:rsid w:val="008576EA"/>
    <w:rsid w:val="00863304"/>
    <w:rsid w:val="00865D93"/>
    <w:rsid w:val="008870FD"/>
    <w:rsid w:val="00887C70"/>
    <w:rsid w:val="00890E64"/>
    <w:rsid w:val="008A6643"/>
    <w:rsid w:val="008B0096"/>
    <w:rsid w:val="008B3D4E"/>
    <w:rsid w:val="008C0BAB"/>
    <w:rsid w:val="008C2B10"/>
    <w:rsid w:val="008D13F6"/>
    <w:rsid w:val="008E5D03"/>
    <w:rsid w:val="008F0C93"/>
    <w:rsid w:val="00914509"/>
    <w:rsid w:val="00920014"/>
    <w:rsid w:val="00923FCC"/>
    <w:rsid w:val="00925C6D"/>
    <w:rsid w:val="0092648E"/>
    <w:rsid w:val="009342E3"/>
    <w:rsid w:val="009527E4"/>
    <w:rsid w:val="00982CFC"/>
    <w:rsid w:val="0099139D"/>
    <w:rsid w:val="00992D21"/>
    <w:rsid w:val="009A17D1"/>
    <w:rsid w:val="009B485C"/>
    <w:rsid w:val="009B559A"/>
    <w:rsid w:val="009B5DA9"/>
    <w:rsid w:val="009E4C6F"/>
    <w:rsid w:val="009F071A"/>
    <w:rsid w:val="009F1974"/>
    <w:rsid w:val="00A0220D"/>
    <w:rsid w:val="00A256AB"/>
    <w:rsid w:val="00A36A88"/>
    <w:rsid w:val="00A518B8"/>
    <w:rsid w:val="00A51982"/>
    <w:rsid w:val="00A71FED"/>
    <w:rsid w:val="00A74005"/>
    <w:rsid w:val="00A869D9"/>
    <w:rsid w:val="00A86DC0"/>
    <w:rsid w:val="00A93625"/>
    <w:rsid w:val="00AA2830"/>
    <w:rsid w:val="00AA4A74"/>
    <w:rsid w:val="00AA6B65"/>
    <w:rsid w:val="00AB5CF0"/>
    <w:rsid w:val="00AB7510"/>
    <w:rsid w:val="00AC47BE"/>
    <w:rsid w:val="00AC67D3"/>
    <w:rsid w:val="00AC7272"/>
    <w:rsid w:val="00AD4B39"/>
    <w:rsid w:val="00AF07A5"/>
    <w:rsid w:val="00AF07E9"/>
    <w:rsid w:val="00B17565"/>
    <w:rsid w:val="00B25665"/>
    <w:rsid w:val="00B442E4"/>
    <w:rsid w:val="00B530F4"/>
    <w:rsid w:val="00B5419F"/>
    <w:rsid w:val="00B65255"/>
    <w:rsid w:val="00B74C0A"/>
    <w:rsid w:val="00B765DD"/>
    <w:rsid w:val="00BC226E"/>
    <w:rsid w:val="00BD1775"/>
    <w:rsid w:val="00BD28F1"/>
    <w:rsid w:val="00BE68C4"/>
    <w:rsid w:val="00C0469A"/>
    <w:rsid w:val="00C23153"/>
    <w:rsid w:val="00C5180E"/>
    <w:rsid w:val="00C576F2"/>
    <w:rsid w:val="00C61B2F"/>
    <w:rsid w:val="00C6519B"/>
    <w:rsid w:val="00C67B8E"/>
    <w:rsid w:val="00C708FF"/>
    <w:rsid w:val="00C756EB"/>
    <w:rsid w:val="00C778FA"/>
    <w:rsid w:val="00C80BC0"/>
    <w:rsid w:val="00C852D7"/>
    <w:rsid w:val="00CB1513"/>
    <w:rsid w:val="00D074DC"/>
    <w:rsid w:val="00D165BC"/>
    <w:rsid w:val="00D20A1F"/>
    <w:rsid w:val="00D273EE"/>
    <w:rsid w:val="00D3736B"/>
    <w:rsid w:val="00D65819"/>
    <w:rsid w:val="00D66AD0"/>
    <w:rsid w:val="00D70EE2"/>
    <w:rsid w:val="00D83A37"/>
    <w:rsid w:val="00DC12B0"/>
    <w:rsid w:val="00DC6FCD"/>
    <w:rsid w:val="00DD0B5E"/>
    <w:rsid w:val="00DD3A3E"/>
    <w:rsid w:val="00DD7FDF"/>
    <w:rsid w:val="00DE3A09"/>
    <w:rsid w:val="00DF18F5"/>
    <w:rsid w:val="00E0129C"/>
    <w:rsid w:val="00E019ED"/>
    <w:rsid w:val="00E02A73"/>
    <w:rsid w:val="00E03001"/>
    <w:rsid w:val="00E0315C"/>
    <w:rsid w:val="00E225B4"/>
    <w:rsid w:val="00E314D7"/>
    <w:rsid w:val="00E43E69"/>
    <w:rsid w:val="00E61A4B"/>
    <w:rsid w:val="00E6459B"/>
    <w:rsid w:val="00E77B09"/>
    <w:rsid w:val="00E90E9A"/>
    <w:rsid w:val="00EA47C5"/>
    <w:rsid w:val="00EB637A"/>
    <w:rsid w:val="00EC3D9F"/>
    <w:rsid w:val="00EE1A14"/>
    <w:rsid w:val="00EE6493"/>
    <w:rsid w:val="00EE6CC7"/>
    <w:rsid w:val="00F13120"/>
    <w:rsid w:val="00F4481C"/>
    <w:rsid w:val="00F521C7"/>
    <w:rsid w:val="00F60744"/>
    <w:rsid w:val="00F72283"/>
    <w:rsid w:val="00F806B8"/>
    <w:rsid w:val="00F81BD8"/>
    <w:rsid w:val="00F82BE5"/>
    <w:rsid w:val="00F9584F"/>
    <w:rsid w:val="00FB26C3"/>
    <w:rsid w:val="00FB3D71"/>
    <w:rsid w:val="00FE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67234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EAA"/>
  </w:style>
  <w:style w:type="paragraph" w:styleId="Titre1">
    <w:name w:val="heading 1"/>
    <w:basedOn w:val="Normal"/>
    <w:next w:val="Normal"/>
    <w:link w:val="Titre1Car"/>
    <w:uiPriority w:val="9"/>
    <w:qFormat/>
    <w:rsid w:val="00183EAA"/>
    <w:pPr>
      <w:keepNext/>
      <w:keepLines/>
      <w:numPr>
        <w:numId w:val="1"/>
      </w:numPr>
      <w:pBdr>
        <w:bottom w:val="single" w:sz="18" w:space="1" w:color="5B9BD5" w:themeColor="accent5"/>
      </w:pBdr>
      <w:spacing w:before="800" w:after="40" w:line="240" w:lineRule="auto"/>
      <w:ind w:right="720"/>
      <w:outlineLvl w:val="0"/>
    </w:pPr>
    <w:rPr>
      <w:rFonts w:asciiTheme="majorHAnsi" w:eastAsiaTheme="majorEastAsia" w:hAnsiTheme="majorHAnsi" w:cstheme="majorBidi"/>
      <w:kern w:val="28"/>
      <w:sz w:val="52"/>
      <w:szCs w:val="52"/>
      <w14:ligatures w14:val="standard"/>
      <w14:numForm w14:val="oldSty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83EAA"/>
    <w:pPr>
      <w:keepNext/>
      <w:keepLines/>
      <w:numPr>
        <w:ilvl w:val="1"/>
        <w:numId w:val="1"/>
      </w:numPr>
      <w:pBdr>
        <w:top w:val="single" w:sz="4" w:space="1" w:color="5B9BD5" w:themeColor="accent5"/>
      </w:pBdr>
      <w:spacing w:before="200" w:after="60" w:line="240" w:lineRule="auto"/>
      <w:outlineLvl w:val="1"/>
    </w:pPr>
    <w:rPr>
      <w:rFonts w:asciiTheme="majorHAnsi" w:eastAsiaTheme="majorEastAsia" w:hAnsiTheme="majorHAnsi" w:cstheme="majorBidi"/>
      <w:color w:val="5B9BD5" w:themeColor="accent5"/>
      <w:kern w:val="28"/>
      <w:sz w:val="32"/>
      <w:szCs w:val="32"/>
      <w14:ligatures w14:val="standard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83EA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83EA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83EA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83EA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83EA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83EA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83EA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83EAA"/>
    <w:rPr>
      <w:rFonts w:asciiTheme="majorHAnsi" w:eastAsiaTheme="majorEastAsia" w:hAnsiTheme="majorHAnsi" w:cstheme="majorBidi"/>
      <w:kern w:val="28"/>
      <w:sz w:val="52"/>
      <w:szCs w:val="52"/>
      <w14:ligatures w14:val="standard"/>
      <w14:numForm w14:val="oldStyle"/>
    </w:rPr>
  </w:style>
  <w:style w:type="character" w:customStyle="1" w:styleId="Titre2Car">
    <w:name w:val="Titre 2 Car"/>
    <w:basedOn w:val="Policepardfaut"/>
    <w:link w:val="Titre2"/>
    <w:uiPriority w:val="9"/>
    <w:rsid w:val="00183EAA"/>
    <w:rPr>
      <w:rFonts w:asciiTheme="majorHAnsi" w:eastAsiaTheme="majorEastAsia" w:hAnsiTheme="majorHAnsi" w:cstheme="majorBidi"/>
      <w:color w:val="5B9BD5" w:themeColor="accent5"/>
      <w:kern w:val="28"/>
      <w:sz w:val="32"/>
      <w:szCs w:val="32"/>
      <w14:ligatures w14:val="standard"/>
    </w:rPr>
  </w:style>
  <w:style w:type="character" w:customStyle="1" w:styleId="Titre3Car">
    <w:name w:val="Titre 3 Car"/>
    <w:basedOn w:val="Policepardfaut"/>
    <w:link w:val="Titre3"/>
    <w:uiPriority w:val="9"/>
    <w:semiHidden/>
    <w:rsid w:val="00183EA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83EA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83EA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83EA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183EA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183EA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183EA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aragraphedeliste">
    <w:name w:val="List Paragraph"/>
    <w:basedOn w:val="Normal"/>
    <w:link w:val="ParagraphedelisteCar"/>
    <w:uiPriority w:val="34"/>
    <w:qFormat/>
    <w:rsid w:val="00183EAA"/>
    <w:pPr>
      <w:spacing w:after="240" w:line="240" w:lineRule="auto"/>
      <w:ind w:left="720" w:hanging="288"/>
      <w:contextualSpacing/>
    </w:pPr>
    <w:rPr>
      <w:rFonts w:eastAsia="MS Mincho"/>
      <w:color w:val="404040" w:themeColor="text1" w:themeTint="BF"/>
      <w:kern w:val="20"/>
      <w14:ligatures w14:val="standard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183EAA"/>
    <w:rPr>
      <w:rFonts w:eastAsia="MS Mincho"/>
      <w:color w:val="404040" w:themeColor="text1" w:themeTint="BF"/>
      <w:kern w:val="20"/>
      <w14:ligatures w14:val="standard"/>
    </w:rPr>
  </w:style>
  <w:style w:type="paragraph" w:styleId="En-tte">
    <w:name w:val="header"/>
    <w:basedOn w:val="Normal"/>
    <w:link w:val="En-tteCar"/>
    <w:uiPriority w:val="99"/>
    <w:unhideWhenUsed/>
    <w:rsid w:val="00183E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83EAA"/>
  </w:style>
  <w:style w:type="paragraph" w:styleId="Pieddepage">
    <w:name w:val="footer"/>
    <w:basedOn w:val="Normal"/>
    <w:link w:val="PieddepageCar"/>
    <w:uiPriority w:val="99"/>
    <w:unhideWhenUsed/>
    <w:rsid w:val="00183E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3EAA"/>
  </w:style>
  <w:style w:type="table" w:styleId="Grilledutableau">
    <w:name w:val="Table Grid"/>
    <w:basedOn w:val="TableauNormal"/>
    <w:uiPriority w:val="39"/>
    <w:rsid w:val="009A1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095BAB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New/>
    <wne:eventDocOpen/>
  </wne:docEvents>
  <wne:mcds>
    <wne:mcd wne:macroName="PROJECT.MODULE1.DATEDEMAJ" wne:name="Project.Module1.datedemaj" wne:bEncrypt="00" wne:cmg="56"/>
    <wne:mcd wne:macroName="PROJECT.MODULE1.MAIL" wne:name="Project.Module1.mail" wne:bEncrypt="00" wne:cmg="56"/>
    <wne:mcd wne:macroName="PROJECT.MODULE1.SAVEA" wne:name="Project.Module1.savea" wne:bEncrypt="00" wne:cmg="56"/>
    <wne:mcd wne:macroName="PROJECT.MODULE1.INSERER" wne:name="Project.Module1.inserer" wne:bEncrypt="00" wne:cmg="56"/>
    <wne:mcd wne:macroName="PROJECT.MODULE1.AUTOOPEN" wne:name="Project.Module1.AutoOpen" wne:bEncrypt="00" wne:cmg="56"/>
    <wne:mcd wne:macroName="PROJECT.MODULE1.SAVEAUTO" wne:name="Project.Module1.saveauto" wne:bEncrypt="00" wne:cmg="56"/>
    <wne:mcd wne:macroName="PROJECT.MODULE1.DATECHANGE" wne:name="Project.Module1.datechange" wne:bEncrypt="00" wne:cmg="56"/>
    <wne:mcd wne:macroName="PROJECT.MODULE1.ENREGISTRE" wne:name="Project.Module1.enregistre" wne:bEncrypt="00" wne:cmg="56"/>
    <wne:mcd wne:macroName="PROJECT.MODULE1.CHECKOPENER" wne:name="Project.Module1.checkopener" wne:bEncrypt="00" wne:cmg="56"/>
    <wne:mcd wne:macroName="PROJECT.MODULE1.LANCEMENTFERMETURE" wne:name="Project.Module1.LancementFermeture" wne:bEncrypt="00" wne:cmg="56"/>
    <wne:mcd wne:macroName="PROJECT.MODULE1.SAVETHIS" wne:name="Project.Module1.SaveThis" wne:bEncrypt="00" wne:cmg="56"/>
    <wne:mcd wne:macroName="PROJECT.MODULE1.SAVE" wne:name="Project.Module1.save" wne:bEncrypt="00" wne:cmg="56"/>
    <wne:mcd wne:macroName="PROJECT.MODULE1.OBSERV" wne:name="Project.Module1.observ" wne:bEncrypt="00" wne:cmg="56"/>
    <wne:mcd wne:macroName="PROJECT.MODULE1.OBSEVCOPY" wne:name="Project.Module1.obsevcop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Transmission.dotm</Template>
  <TotalTime>168</TotalTime>
  <Pages>1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Transmisson</vt:lpstr>
    </vt:vector>
  </TitlesOfParts>
  <Manager/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Transmisson</dc:title>
  <dc:subject/>
  <dc:creator>IDEF</dc:creator>
  <cp:keywords>Transmission</cp:keywords>
  <dc:description/>
  <cp:lastModifiedBy>Vincent Buisson</cp:lastModifiedBy>
  <cp:revision>262</cp:revision>
  <dcterms:created xsi:type="dcterms:W3CDTF">2020-07-29T08:19:00Z</dcterms:created>
  <dcterms:modified xsi:type="dcterms:W3CDTF">2021-06-30T18:08:00Z</dcterms:modified>
</cp:coreProperties>
</file>