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694" w:rsidRDefault="00F75694">
      <w:r w:rsidRPr="00F75694">
        <w:drawing>
          <wp:inline distT="0" distB="0" distL="0" distR="0" wp14:anchorId="269324FB" wp14:editId="240D8CA9">
            <wp:extent cx="5972810" cy="2361565"/>
            <wp:effectExtent l="0" t="0" r="8890" b="635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36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694" w:rsidRDefault="00F75694"/>
    <w:p w:rsidR="008F6743" w:rsidRDefault="008F6743">
      <w:bookmarkStart w:id="0" w:name="_GoBack"/>
      <w:bookmarkEnd w:id="0"/>
    </w:p>
    <w:sectPr w:rsidR="008F6743" w:rsidSect="00F7569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694"/>
    <w:rsid w:val="000515FA"/>
    <w:rsid w:val="001000A1"/>
    <w:rsid w:val="00140FCD"/>
    <w:rsid w:val="001530EF"/>
    <w:rsid w:val="00183243"/>
    <w:rsid w:val="001A380B"/>
    <w:rsid w:val="001A7EF8"/>
    <w:rsid w:val="001E1B0B"/>
    <w:rsid w:val="002C2850"/>
    <w:rsid w:val="002F15ED"/>
    <w:rsid w:val="00307E7B"/>
    <w:rsid w:val="00311162"/>
    <w:rsid w:val="003277FD"/>
    <w:rsid w:val="00342350"/>
    <w:rsid w:val="003735A4"/>
    <w:rsid w:val="003739CA"/>
    <w:rsid w:val="003B3CD4"/>
    <w:rsid w:val="003E58C8"/>
    <w:rsid w:val="003F0729"/>
    <w:rsid w:val="003F3E16"/>
    <w:rsid w:val="004270C6"/>
    <w:rsid w:val="004453D1"/>
    <w:rsid w:val="00452B2E"/>
    <w:rsid w:val="00463971"/>
    <w:rsid w:val="004C11C3"/>
    <w:rsid w:val="004E716C"/>
    <w:rsid w:val="004F4108"/>
    <w:rsid w:val="005B3A33"/>
    <w:rsid w:val="005C33B6"/>
    <w:rsid w:val="00645400"/>
    <w:rsid w:val="006A5749"/>
    <w:rsid w:val="00717D2C"/>
    <w:rsid w:val="00734FE2"/>
    <w:rsid w:val="007E574F"/>
    <w:rsid w:val="0080721F"/>
    <w:rsid w:val="00830EDC"/>
    <w:rsid w:val="0088560C"/>
    <w:rsid w:val="008D32F9"/>
    <w:rsid w:val="008F6743"/>
    <w:rsid w:val="00907E09"/>
    <w:rsid w:val="00946932"/>
    <w:rsid w:val="00947620"/>
    <w:rsid w:val="00960698"/>
    <w:rsid w:val="009A2732"/>
    <w:rsid w:val="009C0272"/>
    <w:rsid w:val="009D144F"/>
    <w:rsid w:val="00A225B9"/>
    <w:rsid w:val="00A25B6C"/>
    <w:rsid w:val="00A53ED8"/>
    <w:rsid w:val="00A92E0E"/>
    <w:rsid w:val="00AA09AF"/>
    <w:rsid w:val="00B04178"/>
    <w:rsid w:val="00B35282"/>
    <w:rsid w:val="00B5385C"/>
    <w:rsid w:val="00BE2F49"/>
    <w:rsid w:val="00BF1602"/>
    <w:rsid w:val="00C6147A"/>
    <w:rsid w:val="00CF7E15"/>
    <w:rsid w:val="00D0450E"/>
    <w:rsid w:val="00D07C13"/>
    <w:rsid w:val="00D60DC5"/>
    <w:rsid w:val="00D869FE"/>
    <w:rsid w:val="00D87907"/>
    <w:rsid w:val="00DE03EA"/>
    <w:rsid w:val="00E062BB"/>
    <w:rsid w:val="00EA56FF"/>
    <w:rsid w:val="00ED255F"/>
    <w:rsid w:val="00F3027D"/>
    <w:rsid w:val="00F66799"/>
    <w:rsid w:val="00F7218D"/>
    <w:rsid w:val="00F75694"/>
    <w:rsid w:val="00FA6931"/>
    <w:rsid w:val="00FE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75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756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75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756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AF7CBADD.dotm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2018-04-13T12:38:00Z</dcterms:created>
  <dcterms:modified xsi:type="dcterms:W3CDTF">2018-04-13T12:42:00Z</dcterms:modified>
</cp:coreProperties>
</file>