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A3D" w:rsidRPr="00580FA4" w:rsidRDefault="00F457F7" w:rsidP="00A414D3">
      <w:pPr>
        <w:pStyle w:val="Corps"/>
        <w:tabs>
          <w:tab w:val="left" w:pos="0"/>
        </w:tabs>
        <w:spacing w:line="280" w:lineRule="exact"/>
        <w:ind w:left="3864"/>
        <w:rPr>
          <w:rFonts w:ascii="Arial" w:eastAsia="Times New Roman" w:hAnsi="Arial" w:cs="Times New Roman"/>
          <w:color w:val="auto"/>
          <w:kern w:val="10"/>
          <w:sz w:val="20"/>
          <w:szCs w:val="20"/>
          <w:lang w:val="fr-FR"/>
        </w:rPr>
      </w:pPr>
      <w:bookmarkStart w:id="0" w:name="_GoBack"/>
      <w:bookmarkEnd w:id="0"/>
      <w:r>
        <w:rPr>
          <w:rFonts w:ascii="Arial" w:eastAsia="Times New Roman" w:hAnsi="Arial" w:cs="Times New Roman"/>
          <w:color w:val="auto"/>
          <w:kern w:val="10"/>
          <w:sz w:val="20"/>
          <w:szCs w:val="20"/>
          <w:lang w:val="fr-FR"/>
        </w:rPr>
        <w:t>Ailleurs</w:t>
      </w:r>
      <w:r w:rsidR="00A85A3D" w:rsidRPr="00580FA4">
        <w:rPr>
          <w:rFonts w:ascii="Arial" w:eastAsia="Times New Roman" w:hAnsi="Arial" w:cs="Times New Roman"/>
          <w:color w:val="auto"/>
          <w:kern w:val="10"/>
          <w:sz w:val="20"/>
          <w:szCs w:val="20"/>
          <w:lang w:val="fr-FR"/>
        </w:rPr>
        <w:t>, le</w:t>
      </w:r>
    </w:p>
    <w:p w:rsidR="007E0A2B" w:rsidRDefault="007E0A2B" w:rsidP="00A414D3">
      <w:pPr>
        <w:spacing w:line="280" w:lineRule="exact"/>
        <w:ind w:left="3864"/>
        <w:jc w:val="both"/>
        <w:rPr>
          <w:kern w:val="10"/>
          <w:szCs w:val="20"/>
          <w:lang w:val="fr-FR"/>
        </w:rPr>
      </w:pPr>
    </w:p>
    <w:p w:rsidR="00F457F7" w:rsidRDefault="0087676C" w:rsidP="00A414D3">
      <w:pPr>
        <w:spacing w:line="280" w:lineRule="exact"/>
        <w:ind w:left="3864"/>
        <w:jc w:val="both"/>
        <w:rPr>
          <w:kern w:val="10"/>
          <w:szCs w:val="20"/>
          <w:lang w:val="fr-FR"/>
        </w:rPr>
      </w:pP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Civilité </w:instrText>
      </w:r>
      <w:r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«Civilité»</w:t>
      </w:r>
      <w:r>
        <w:rPr>
          <w:kern w:val="10"/>
          <w:szCs w:val="20"/>
          <w:lang w:val="fr-FR"/>
        </w:rPr>
        <w:fldChar w:fldCharType="end"/>
      </w:r>
      <w:r w:rsidR="00F457F7">
        <w:rPr>
          <w:kern w:val="10"/>
          <w:szCs w:val="20"/>
          <w:lang w:val="fr-FR"/>
        </w:rPr>
        <w:t xml:space="preserve"> </w:t>
      </w: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PRENOM </w:instrText>
      </w:r>
      <w:r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«PRENOM»</w:t>
      </w:r>
      <w:r>
        <w:rPr>
          <w:kern w:val="10"/>
          <w:szCs w:val="20"/>
          <w:lang w:val="fr-FR"/>
        </w:rPr>
        <w:fldChar w:fldCharType="end"/>
      </w:r>
      <w:r w:rsidR="00F457F7">
        <w:rPr>
          <w:kern w:val="10"/>
          <w:szCs w:val="20"/>
          <w:lang w:val="fr-FR"/>
        </w:rPr>
        <w:t xml:space="preserve"> </w:t>
      </w: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NOM </w:instrText>
      </w:r>
      <w:r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«NOM»</w:t>
      </w:r>
      <w:r>
        <w:rPr>
          <w:kern w:val="10"/>
          <w:szCs w:val="20"/>
          <w:lang w:val="fr-FR"/>
        </w:rPr>
        <w:fldChar w:fldCharType="end"/>
      </w:r>
    </w:p>
    <w:p w:rsidR="0087676C" w:rsidRDefault="0087676C" w:rsidP="00A414D3">
      <w:pPr>
        <w:spacing w:line="280" w:lineRule="exact"/>
        <w:ind w:left="3864"/>
        <w:jc w:val="both"/>
        <w:rPr>
          <w:kern w:val="10"/>
          <w:szCs w:val="20"/>
          <w:lang w:val="fr-FR"/>
        </w:rPr>
      </w:pP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ADRESSE </w:instrText>
      </w:r>
      <w:r w:rsidR="00A5573A"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«ADRESSE»</w:t>
      </w:r>
      <w:r>
        <w:rPr>
          <w:kern w:val="10"/>
          <w:szCs w:val="20"/>
          <w:lang w:val="fr-FR"/>
        </w:rPr>
        <w:fldChar w:fldCharType="end"/>
      </w:r>
    </w:p>
    <w:p w:rsidR="00F457F7" w:rsidRDefault="0087676C" w:rsidP="00A414D3">
      <w:pPr>
        <w:spacing w:line="280" w:lineRule="exact"/>
        <w:ind w:left="3864"/>
        <w:jc w:val="both"/>
        <w:rPr>
          <w:kern w:val="10"/>
          <w:szCs w:val="20"/>
          <w:lang w:val="fr-FR"/>
        </w:rPr>
      </w:pP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CP </w:instrText>
      </w:r>
      <w:r w:rsidR="00A5573A"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«CP»</w:t>
      </w:r>
      <w:r>
        <w:rPr>
          <w:kern w:val="10"/>
          <w:szCs w:val="20"/>
          <w:lang w:val="fr-FR"/>
        </w:rPr>
        <w:fldChar w:fldCharType="end"/>
      </w:r>
      <w:r w:rsidR="00F457F7">
        <w:rPr>
          <w:kern w:val="10"/>
          <w:szCs w:val="20"/>
          <w:lang w:val="fr-FR"/>
        </w:rPr>
        <w:t xml:space="preserve"> </w:t>
      </w: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VILLE </w:instrText>
      </w:r>
      <w:r w:rsidR="00A5573A"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«VILLE»</w:t>
      </w:r>
      <w:r>
        <w:rPr>
          <w:kern w:val="10"/>
          <w:szCs w:val="20"/>
          <w:lang w:val="fr-FR"/>
        </w:rPr>
        <w:fldChar w:fldCharType="end"/>
      </w:r>
    </w:p>
    <w:p w:rsidR="000D1C0C" w:rsidRPr="00580FA4" w:rsidRDefault="000D1C0C" w:rsidP="000F62D6">
      <w:pPr>
        <w:tabs>
          <w:tab w:val="left" w:pos="1701"/>
        </w:tabs>
        <w:spacing w:after="120" w:line="280" w:lineRule="exact"/>
        <w:ind w:left="3864"/>
        <w:contextualSpacing w:val="0"/>
        <w:rPr>
          <w:rFonts w:eastAsia="Arial Unicode MS" w:cs="Arial"/>
          <w:szCs w:val="20"/>
          <w:lang w:val="fr-FR"/>
        </w:rPr>
      </w:pPr>
    </w:p>
    <w:p w:rsidR="00602BA5" w:rsidRPr="00580FA4" w:rsidRDefault="00602BA5" w:rsidP="00EC051E">
      <w:pPr>
        <w:tabs>
          <w:tab w:val="left" w:pos="1701"/>
        </w:tabs>
        <w:spacing w:after="120" w:line="240" w:lineRule="exact"/>
        <w:ind w:left="0"/>
        <w:contextualSpacing w:val="0"/>
        <w:rPr>
          <w:rFonts w:eastAsia="Arial Unicode MS" w:cs="Arial"/>
          <w:szCs w:val="20"/>
          <w:lang w:val="fr-FR"/>
        </w:rPr>
      </w:pPr>
    </w:p>
    <w:p w:rsidR="00602BA5" w:rsidRPr="00580FA4" w:rsidRDefault="00602BA5" w:rsidP="00EC051E">
      <w:pPr>
        <w:tabs>
          <w:tab w:val="left" w:pos="1701"/>
        </w:tabs>
        <w:spacing w:after="120" w:line="240" w:lineRule="exact"/>
        <w:ind w:left="0"/>
        <w:contextualSpacing w:val="0"/>
        <w:rPr>
          <w:rFonts w:eastAsia="Arial Unicode MS" w:cs="Arial"/>
          <w:szCs w:val="20"/>
          <w:lang w:val="fr-FR"/>
        </w:rPr>
      </w:pPr>
    </w:p>
    <w:p w:rsidR="00F74A62" w:rsidRPr="00580FA4" w:rsidRDefault="00F74A62" w:rsidP="00EC051E">
      <w:pPr>
        <w:tabs>
          <w:tab w:val="left" w:pos="1701"/>
        </w:tabs>
        <w:spacing w:after="120" w:line="240" w:lineRule="exact"/>
        <w:ind w:left="0"/>
        <w:contextualSpacing w:val="0"/>
        <w:rPr>
          <w:rFonts w:eastAsia="Arial Unicode MS" w:cs="Arial"/>
          <w:szCs w:val="20"/>
          <w:lang w:val="fr-FR"/>
        </w:rPr>
      </w:pPr>
    </w:p>
    <w:p w:rsidR="00A414D3" w:rsidRDefault="00A414D3" w:rsidP="00EC051E">
      <w:pPr>
        <w:spacing w:after="120" w:line="240" w:lineRule="exact"/>
        <w:ind w:left="0"/>
        <w:contextualSpacing w:val="0"/>
        <w:rPr>
          <w:b/>
          <w:szCs w:val="20"/>
          <w:lang w:val="fr-FR"/>
        </w:rPr>
      </w:pPr>
    </w:p>
    <w:p w:rsidR="00E551EE" w:rsidRPr="000F62D6" w:rsidRDefault="000563CB" w:rsidP="00EC051E">
      <w:pPr>
        <w:spacing w:after="120" w:line="240" w:lineRule="exact"/>
        <w:ind w:left="0"/>
        <w:contextualSpacing w:val="0"/>
        <w:rPr>
          <w:szCs w:val="20"/>
          <w:lang w:val="fr-FR"/>
        </w:rPr>
      </w:pPr>
      <w:r w:rsidRPr="00580FA4">
        <w:rPr>
          <w:b/>
          <w:szCs w:val="20"/>
          <w:lang w:val="fr-FR"/>
        </w:rPr>
        <w:t>R</w:t>
      </w:r>
      <w:r w:rsidR="00580FA4">
        <w:rPr>
          <w:b/>
          <w:szCs w:val="20"/>
          <w:lang w:val="fr-FR"/>
        </w:rPr>
        <w:t>éférence</w:t>
      </w:r>
      <w:r w:rsidRPr="00580FA4">
        <w:rPr>
          <w:b/>
          <w:szCs w:val="20"/>
          <w:lang w:val="fr-FR"/>
        </w:rPr>
        <w:t> :</w:t>
      </w:r>
      <w:r w:rsidR="00E551EE" w:rsidRPr="00580FA4">
        <w:rPr>
          <w:szCs w:val="20"/>
          <w:lang w:val="fr-FR"/>
        </w:rPr>
        <w:t xml:space="preserve"> </w:t>
      </w:r>
      <w:r w:rsidR="000F62D6" w:rsidRPr="00647194">
        <w:rPr>
          <w:rFonts w:cs="Arial"/>
          <w:lang w:val="fr-FR"/>
        </w:rPr>
        <w:t xml:space="preserve">Dossier n° : </w:t>
      </w:r>
      <w:r w:rsidR="0087676C">
        <w:rPr>
          <w:rFonts w:cs="Arial"/>
          <w:lang w:val="fr-FR"/>
        </w:rPr>
        <w:fldChar w:fldCharType="begin"/>
      </w:r>
      <w:r w:rsidR="0087676C">
        <w:rPr>
          <w:rFonts w:cs="Arial"/>
          <w:lang w:val="fr-FR"/>
        </w:rPr>
        <w:instrText xml:space="preserve"> MERGEFIELD n_dossier </w:instrText>
      </w:r>
      <w:r w:rsidR="0087676C">
        <w:rPr>
          <w:rFonts w:cs="Arial"/>
          <w:lang w:val="fr-FR"/>
        </w:rPr>
        <w:fldChar w:fldCharType="separate"/>
      </w:r>
      <w:r w:rsidR="00A5573A">
        <w:rPr>
          <w:rFonts w:cs="Arial"/>
          <w:noProof/>
          <w:lang w:val="fr-FR"/>
        </w:rPr>
        <w:t>«n_dossier»</w:t>
      </w:r>
      <w:r w:rsidR="0087676C">
        <w:rPr>
          <w:rFonts w:cs="Arial"/>
          <w:lang w:val="fr-FR"/>
        </w:rPr>
        <w:fldChar w:fldCharType="end"/>
      </w:r>
    </w:p>
    <w:p w:rsidR="00E551EE" w:rsidRPr="00580FA4" w:rsidRDefault="00D87E09" w:rsidP="00EC051E">
      <w:pPr>
        <w:spacing w:after="120" w:line="240" w:lineRule="exact"/>
        <w:ind w:left="0"/>
        <w:contextualSpacing w:val="0"/>
        <w:rPr>
          <w:szCs w:val="20"/>
          <w:lang w:val="fr-FR"/>
        </w:rPr>
      </w:pPr>
      <w:r w:rsidRPr="00D87E09">
        <w:rPr>
          <w:szCs w:val="20"/>
          <w:lang w:val="fr-FR"/>
        </w:rPr>
        <w:t>(</w:t>
      </w:r>
      <w:r w:rsidR="00580FA4" w:rsidRPr="00580FA4">
        <w:rPr>
          <w:b/>
          <w:szCs w:val="20"/>
          <w:lang w:val="fr-FR"/>
        </w:rPr>
        <w:t>Affaire suivie par :</w:t>
      </w:r>
      <w:r w:rsidR="00580FA4">
        <w:rPr>
          <w:szCs w:val="20"/>
          <w:lang w:val="fr-FR"/>
        </w:rPr>
        <w:t xml:space="preserve"> </w:t>
      </w:r>
      <w:r w:rsidR="00F457F7">
        <w:rPr>
          <w:szCs w:val="20"/>
          <w:lang w:val="fr-FR"/>
        </w:rPr>
        <w:t>Arturo</w:t>
      </w:r>
      <w:r>
        <w:rPr>
          <w:szCs w:val="20"/>
          <w:lang w:val="fr-FR"/>
        </w:rPr>
        <w:t>)</w:t>
      </w:r>
    </w:p>
    <w:p w:rsidR="00E551EE" w:rsidRPr="00580FA4" w:rsidRDefault="00580FA4" w:rsidP="00EC051E">
      <w:pPr>
        <w:spacing w:after="120" w:line="240" w:lineRule="exact"/>
        <w:ind w:left="0"/>
        <w:contextualSpacing w:val="0"/>
        <w:rPr>
          <w:b/>
          <w:szCs w:val="20"/>
          <w:lang w:val="fr-FR"/>
        </w:rPr>
      </w:pPr>
      <w:r>
        <w:rPr>
          <w:b/>
          <w:szCs w:val="20"/>
          <w:lang w:val="fr-FR"/>
        </w:rPr>
        <w:t>Objet</w:t>
      </w:r>
      <w:r w:rsidR="00E551EE" w:rsidRPr="00580FA4">
        <w:rPr>
          <w:b/>
          <w:szCs w:val="20"/>
          <w:lang w:val="fr-FR"/>
        </w:rPr>
        <w:t> :</w:t>
      </w:r>
      <w:r w:rsidR="00E551EE" w:rsidRPr="00580FA4">
        <w:rPr>
          <w:szCs w:val="20"/>
          <w:lang w:val="fr-FR"/>
        </w:rPr>
        <w:t xml:space="preserve"> </w:t>
      </w:r>
      <w:r w:rsidR="000F62D6" w:rsidRPr="000F62D6">
        <w:rPr>
          <w:rFonts w:cs="Arial"/>
          <w:lang w:val="fr-FR"/>
        </w:rPr>
        <w:t>demande d’aide à l’acquisition d’un vélo à assistance électrique</w:t>
      </w:r>
    </w:p>
    <w:p w:rsidR="00E551EE" w:rsidRDefault="00E551EE" w:rsidP="00C70798">
      <w:pPr>
        <w:spacing w:after="0" w:line="280" w:lineRule="exact"/>
        <w:ind w:left="0"/>
        <w:contextualSpacing w:val="0"/>
        <w:rPr>
          <w:szCs w:val="20"/>
          <w:lang w:val="fr-FR"/>
        </w:rPr>
      </w:pPr>
    </w:p>
    <w:p w:rsidR="00425EF1" w:rsidRDefault="00425EF1" w:rsidP="00C70798">
      <w:pPr>
        <w:spacing w:after="0" w:line="280" w:lineRule="exact"/>
        <w:ind w:left="0"/>
        <w:contextualSpacing w:val="0"/>
        <w:rPr>
          <w:szCs w:val="20"/>
          <w:lang w:val="fr-FR"/>
        </w:rPr>
      </w:pPr>
    </w:p>
    <w:p w:rsidR="00E551EE" w:rsidRPr="00580FA4" w:rsidRDefault="0087676C" w:rsidP="00C70798">
      <w:pPr>
        <w:spacing w:after="0" w:line="280" w:lineRule="exact"/>
        <w:ind w:left="0"/>
        <w:contextualSpacing w:val="0"/>
        <w:jc w:val="both"/>
        <w:rPr>
          <w:szCs w:val="20"/>
          <w:lang w:val="fr-FR"/>
        </w:rPr>
      </w:pPr>
      <w:r>
        <w:rPr>
          <w:szCs w:val="20"/>
          <w:lang w:val="fr-FR"/>
        </w:rPr>
        <w:fldChar w:fldCharType="begin"/>
      </w:r>
      <w:r>
        <w:rPr>
          <w:szCs w:val="20"/>
          <w:lang w:val="fr-FR"/>
        </w:rPr>
        <w:instrText xml:space="preserve"> MERGEFIELD Civilité </w:instrText>
      </w:r>
      <w:r>
        <w:rPr>
          <w:szCs w:val="20"/>
          <w:lang w:val="fr-FR"/>
        </w:rPr>
        <w:fldChar w:fldCharType="separate"/>
      </w:r>
      <w:r w:rsidR="00A5573A">
        <w:rPr>
          <w:noProof/>
          <w:szCs w:val="20"/>
          <w:lang w:val="fr-FR"/>
        </w:rPr>
        <w:t>«Civilité»</w:t>
      </w:r>
      <w:r>
        <w:rPr>
          <w:szCs w:val="20"/>
          <w:lang w:val="fr-FR"/>
        </w:rPr>
        <w:fldChar w:fldCharType="end"/>
      </w:r>
      <w:r w:rsidR="00647194">
        <w:rPr>
          <w:szCs w:val="20"/>
          <w:lang w:val="fr-FR"/>
        </w:rPr>
        <w:t>,</w:t>
      </w:r>
    </w:p>
    <w:p w:rsidR="00E551EE" w:rsidRPr="00580FA4" w:rsidRDefault="00E551EE" w:rsidP="00C70798">
      <w:pPr>
        <w:spacing w:after="0" w:line="280" w:lineRule="exact"/>
        <w:ind w:left="0"/>
        <w:contextualSpacing w:val="0"/>
        <w:jc w:val="both"/>
        <w:rPr>
          <w:szCs w:val="20"/>
          <w:lang w:val="fr-FR"/>
        </w:rPr>
      </w:pPr>
    </w:p>
    <w:p w:rsidR="000563CB" w:rsidRPr="00580FA4" w:rsidRDefault="000F62D6" w:rsidP="00B769B7">
      <w:pPr>
        <w:spacing w:after="120" w:line="280" w:lineRule="exact"/>
        <w:ind w:left="0"/>
        <w:contextualSpacing w:val="0"/>
        <w:jc w:val="both"/>
        <w:rPr>
          <w:kern w:val="10"/>
          <w:szCs w:val="20"/>
          <w:lang w:val="fr-FR"/>
        </w:rPr>
      </w:pPr>
      <w:r w:rsidRPr="000F62D6">
        <w:rPr>
          <w:kern w:val="10"/>
          <w:szCs w:val="20"/>
          <w:lang w:val="fr-FR"/>
        </w:rPr>
        <w:t>En date du</w:t>
      </w:r>
      <w:r w:rsidR="00F457F7">
        <w:rPr>
          <w:kern w:val="10"/>
          <w:szCs w:val="20"/>
          <w:lang w:val="fr-FR"/>
        </w:rPr>
        <w:t xml:space="preserve"> </w:t>
      </w:r>
      <w:r w:rsidR="0087676C">
        <w:rPr>
          <w:kern w:val="10"/>
          <w:szCs w:val="20"/>
          <w:lang w:val="fr-FR"/>
        </w:rPr>
        <w:fldChar w:fldCharType="begin"/>
      </w:r>
      <w:r w:rsidR="0087676C">
        <w:rPr>
          <w:kern w:val="10"/>
          <w:szCs w:val="20"/>
          <w:lang w:val="fr-FR"/>
        </w:rPr>
        <w:instrText xml:space="preserve"> MERGEFIELD formulaire_ </w:instrText>
      </w:r>
      <w:r w:rsidR="0087676C"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«formulaire_»</w:t>
      </w:r>
      <w:r w:rsidR="0087676C">
        <w:rPr>
          <w:kern w:val="10"/>
          <w:szCs w:val="20"/>
          <w:lang w:val="fr-FR"/>
        </w:rPr>
        <w:fldChar w:fldCharType="end"/>
      </w:r>
      <w:r w:rsidRPr="000F62D6">
        <w:rPr>
          <w:kern w:val="10"/>
          <w:szCs w:val="20"/>
          <w:lang w:val="fr-FR"/>
        </w:rPr>
        <w:t>, vous avez déposé un dossier de demande d’aide à l’acquisition d’un vélo à assistance électrique.</w:t>
      </w:r>
    </w:p>
    <w:p w:rsidR="000F62D6" w:rsidRPr="000F62D6" w:rsidRDefault="000F62D6" w:rsidP="000F62D6">
      <w:pPr>
        <w:spacing w:after="120" w:line="280" w:lineRule="exact"/>
        <w:ind w:left="0"/>
        <w:contextualSpacing w:val="0"/>
        <w:jc w:val="both"/>
        <w:rPr>
          <w:kern w:val="10"/>
          <w:szCs w:val="20"/>
          <w:lang w:val="fr-FR"/>
        </w:rPr>
      </w:pPr>
      <w:r w:rsidRPr="000F62D6">
        <w:rPr>
          <w:kern w:val="10"/>
          <w:szCs w:val="20"/>
          <w:lang w:val="fr-FR"/>
        </w:rPr>
        <w:t xml:space="preserve">J’ai le plaisir de vous confirmer l’attribution d’une subvention d’un montant de </w:t>
      </w:r>
      <w:r w:rsidR="0087676C">
        <w:rPr>
          <w:kern w:val="10"/>
          <w:szCs w:val="20"/>
          <w:lang w:val="fr-FR"/>
        </w:rPr>
        <w:fldChar w:fldCharType="begin"/>
      </w:r>
      <w:r w:rsidR="0087676C">
        <w:rPr>
          <w:kern w:val="10"/>
          <w:szCs w:val="20"/>
          <w:lang w:val="fr-FR"/>
        </w:rPr>
        <w:instrText xml:space="preserve"> MERGEFIELD subvention </w:instrText>
      </w:r>
      <w:r w:rsidR="0087676C"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«subvention»</w:t>
      </w:r>
      <w:r w:rsidR="0087676C">
        <w:rPr>
          <w:kern w:val="10"/>
          <w:szCs w:val="20"/>
          <w:lang w:val="fr-FR"/>
        </w:rPr>
        <w:fldChar w:fldCharType="end"/>
      </w:r>
      <w:r w:rsidRPr="000F62D6">
        <w:rPr>
          <w:kern w:val="10"/>
          <w:szCs w:val="20"/>
          <w:lang w:val="fr-FR"/>
        </w:rPr>
        <w:t xml:space="preserve"> euros, correspondant à </w:t>
      </w:r>
      <w:r w:rsidR="0087676C">
        <w:rPr>
          <w:kern w:val="10"/>
          <w:szCs w:val="20"/>
          <w:lang w:val="fr-FR"/>
        </w:rPr>
        <w:fldChar w:fldCharType="begin"/>
      </w:r>
      <w:r w:rsidR="0087676C">
        <w:rPr>
          <w:kern w:val="10"/>
          <w:szCs w:val="20"/>
          <w:lang w:val="fr-FR"/>
        </w:rPr>
        <w:instrText xml:space="preserve"> MERGEFIELD ChampFusionAuto </w:instrText>
      </w:r>
      <w:r w:rsidR="0087676C"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«ChampFusionAuto»</w:t>
      </w:r>
      <w:r w:rsidR="0087676C">
        <w:rPr>
          <w:kern w:val="10"/>
          <w:szCs w:val="20"/>
          <w:lang w:val="fr-FR"/>
        </w:rPr>
        <w:fldChar w:fldCharType="end"/>
      </w:r>
      <w:r w:rsidRPr="000F62D6">
        <w:rPr>
          <w:kern w:val="10"/>
          <w:szCs w:val="20"/>
          <w:lang w:val="fr-FR"/>
        </w:rPr>
        <w:t xml:space="preserve"> % du prix d’achat subventionnable.</w:t>
      </w:r>
    </w:p>
    <w:p w:rsidR="000A7AF3" w:rsidRDefault="000F62D6" w:rsidP="000F62D6">
      <w:pPr>
        <w:spacing w:after="120" w:line="280" w:lineRule="exact"/>
        <w:ind w:left="0"/>
        <w:contextualSpacing w:val="0"/>
        <w:jc w:val="both"/>
        <w:rPr>
          <w:kern w:val="10"/>
          <w:szCs w:val="20"/>
          <w:lang w:val="fr-FR"/>
        </w:rPr>
      </w:pPr>
      <w:r w:rsidRPr="000F62D6">
        <w:rPr>
          <w:kern w:val="10"/>
          <w:szCs w:val="20"/>
          <w:lang w:val="fr-FR"/>
        </w:rPr>
        <w:t xml:space="preserve">Dans cette attente, je vous prie de croire, </w:t>
      </w:r>
      <w:r w:rsidR="0087676C">
        <w:rPr>
          <w:kern w:val="10"/>
          <w:szCs w:val="20"/>
          <w:lang w:val="fr-FR"/>
        </w:rPr>
        <w:fldChar w:fldCharType="begin"/>
      </w:r>
      <w:r w:rsidR="0087676C">
        <w:rPr>
          <w:kern w:val="10"/>
          <w:szCs w:val="20"/>
          <w:lang w:val="fr-FR"/>
        </w:rPr>
        <w:instrText xml:space="preserve"> MERGEFIELD Civilité </w:instrText>
      </w:r>
      <w:r w:rsidR="0087676C">
        <w:rPr>
          <w:kern w:val="10"/>
          <w:szCs w:val="20"/>
          <w:lang w:val="fr-FR"/>
        </w:rPr>
        <w:fldChar w:fldCharType="separate"/>
      </w:r>
      <w:r w:rsidR="00A5573A">
        <w:rPr>
          <w:noProof/>
          <w:kern w:val="10"/>
          <w:szCs w:val="20"/>
          <w:lang w:val="fr-FR"/>
        </w:rPr>
        <w:t>«Civilité»</w:t>
      </w:r>
      <w:r w:rsidR="0087676C">
        <w:rPr>
          <w:kern w:val="10"/>
          <w:szCs w:val="20"/>
          <w:lang w:val="fr-FR"/>
        </w:rPr>
        <w:fldChar w:fldCharType="end"/>
      </w:r>
      <w:r w:rsidRPr="000F62D6">
        <w:rPr>
          <w:kern w:val="10"/>
          <w:szCs w:val="20"/>
          <w:lang w:val="fr-FR"/>
        </w:rPr>
        <w:t>, à mes salutations respectueuses.</w:t>
      </w:r>
    </w:p>
    <w:p w:rsidR="00EC051E" w:rsidRDefault="00EC051E" w:rsidP="00C33CAE">
      <w:pPr>
        <w:spacing w:after="120" w:line="280" w:lineRule="exact"/>
        <w:ind w:left="0"/>
        <w:contextualSpacing w:val="0"/>
        <w:jc w:val="both"/>
        <w:rPr>
          <w:kern w:val="10"/>
          <w:szCs w:val="20"/>
          <w:lang w:val="fr-FR"/>
        </w:rPr>
      </w:pPr>
    </w:p>
    <w:p w:rsidR="00292EDC" w:rsidRPr="00447792" w:rsidRDefault="00447792" w:rsidP="00B769B7">
      <w:pPr>
        <w:spacing w:after="120" w:line="240" w:lineRule="exact"/>
        <w:ind w:left="3861"/>
        <w:contextualSpacing w:val="0"/>
        <w:rPr>
          <w:kern w:val="10"/>
          <w:szCs w:val="20"/>
          <w:lang w:val="fr-FR"/>
        </w:rPr>
      </w:pPr>
      <w:r w:rsidRPr="00580FA4">
        <w:rPr>
          <w:rFonts w:eastAsia="Arial Unicode MS" w:cs="Arial"/>
          <w:szCs w:val="20"/>
          <w:lang w:val="fr-FR"/>
        </w:rPr>
        <w:t xml:space="preserve">Le </w:t>
      </w:r>
      <w:r w:rsidR="000F62D6">
        <w:rPr>
          <w:rFonts w:eastAsia="Arial Unicode MS" w:cs="Arial"/>
          <w:szCs w:val="20"/>
          <w:lang w:val="fr-FR"/>
        </w:rPr>
        <w:t>Président</w:t>
      </w:r>
      <w:r w:rsidR="00647194">
        <w:rPr>
          <w:rFonts w:eastAsia="Arial Unicode MS" w:cs="Arial"/>
          <w:szCs w:val="20"/>
          <w:lang w:val="fr-FR"/>
        </w:rPr>
        <w:t>,</w:t>
      </w:r>
    </w:p>
    <w:p w:rsidR="00447792" w:rsidRDefault="00447792" w:rsidP="00B769B7">
      <w:pPr>
        <w:spacing w:after="120" w:line="240" w:lineRule="exact"/>
        <w:ind w:left="3861"/>
        <w:contextualSpacing w:val="0"/>
        <w:rPr>
          <w:kern w:val="10"/>
          <w:szCs w:val="20"/>
          <w:lang w:val="fr-FR"/>
        </w:rPr>
      </w:pPr>
    </w:p>
    <w:p w:rsidR="00B769B7" w:rsidRDefault="00B769B7" w:rsidP="00B769B7">
      <w:pPr>
        <w:spacing w:after="120" w:line="240" w:lineRule="exact"/>
        <w:ind w:left="3861"/>
        <w:contextualSpacing w:val="0"/>
        <w:rPr>
          <w:kern w:val="10"/>
          <w:szCs w:val="20"/>
          <w:lang w:val="fr-FR"/>
        </w:rPr>
      </w:pPr>
    </w:p>
    <w:p w:rsidR="00E551EE" w:rsidRPr="00580FA4" w:rsidRDefault="00E551EE" w:rsidP="005F170A">
      <w:pPr>
        <w:spacing w:after="120" w:line="240" w:lineRule="exact"/>
        <w:ind w:left="3861"/>
        <w:contextualSpacing w:val="0"/>
        <w:rPr>
          <w:szCs w:val="20"/>
          <w:lang w:val="fr-FR"/>
        </w:rPr>
      </w:pPr>
    </w:p>
    <w:sectPr w:rsidR="00E551EE" w:rsidRPr="00580FA4" w:rsidSect="002E6E63">
      <w:footerReference w:type="default" r:id="rId7"/>
      <w:pgSz w:w="11900" w:h="16840" w:code="9"/>
      <w:pgMar w:top="1814" w:right="987" w:bottom="624" w:left="2495" w:header="1134" w:footer="8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8D9" w:rsidRDefault="006878D9">
      <w:pPr>
        <w:spacing w:after="0" w:line="240" w:lineRule="auto"/>
      </w:pPr>
      <w:r>
        <w:separator/>
      </w:r>
    </w:p>
  </w:endnote>
  <w:endnote w:type="continuationSeparator" w:id="0">
    <w:p w:rsidR="006878D9" w:rsidRDefault="00687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8D9" w:rsidRPr="00267D01" w:rsidRDefault="006878D9" w:rsidP="002E6E63">
    <w:pPr>
      <w:ind w:left="0"/>
    </w:pPr>
    <w:r>
      <w:rPr>
        <w:noProof/>
        <w:lang w:val="fr-FR" w:eastAsia="fr-F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1656080</wp:posOffset>
          </wp:positionH>
          <wp:positionV relativeFrom="page">
            <wp:posOffset>9792970</wp:posOffset>
          </wp:positionV>
          <wp:extent cx="5257800" cy="571500"/>
          <wp:effectExtent l="0" t="0" r="0" b="0"/>
          <wp:wrapNone/>
          <wp:docPr id="5" name="Image 5" descr="pied de page TdeL sie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ied de page TdeL sie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8D9" w:rsidRDefault="006878D9">
      <w:pPr>
        <w:spacing w:after="0" w:line="240" w:lineRule="auto"/>
      </w:pPr>
      <w:r>
        <w:separator/>
      </w:r>
    </w:p>
  </w:footnote>
  <w:footnote w:type="continuationSeparator" w:id="0">
    <w:p w:rsidR="006878D9" w:rsidRDefault="006878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3CA842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4824FF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C4465A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8AE298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A93291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9EEAF2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B484F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164A9D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32049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02492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A0A8BA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0"/>
    <wne:hash wne:val="-2071580166"/>
  </wne:recipientData>
  <wne:recipientData>
    <wne:active wne:val="0"/>
    <wne:hash wne:val="410833817"/>
  </wne:recipientData>
  <wne:recipientData>
    <wne:active wne:val="0"/>
    <wne:hash wne:val="-707137272"/>
  </wne:recipientData>
  <wne:recipientData>
    <wne:active wne:val="0"/>
    <wne:hash wne:val="275341225"/>
  </wne:recipientData>
  <wne:recipientData>
    <wne:active wne:val="1"/>
    <wne:hash wne:val="79597375"/>
  </wne:recipientData>
  <wne:recipientData>
    <wne:active wne:val="1"/>
    <wne:hash wne:val="-1626636268"/>
  </wne:recipientData>
  <wne:recipientData>
    <wne:active wne:val="0"/>
    <wne:hash wne:val="-1362896575"/>
  </wne:recipientData>
  <wne:recipientData>
    <wne:active wne:val="0"/>
    <wne:hash wne:val="-1936891787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stylePaneSortMethod w:val="0000"/>
  <w:mailMerge>
    <w:mainDocumentType w:val="formLetters"/>
    <w:linkToQuery/>
    <w:dataType w:val="native"/>
    <w:connectString w:val="Provider=Microsoft.ACE.OLEDB.12.0;User ID=Admin;Data Source=M:\Test_VAE\VAE_v01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NOMS$` "/>
    <w:dataSource r:id="rId2"/>
    <w:activeRecord w:val="6"/>
    <w:odso>
      <w:udl w:val="Provider=Microsoft.ACE.OLEDB.12.0;User ID=Admin;Data Source=M:\Test_VAE\VAE_v01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NOMS$"/>
      <w:src r:id="rId3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NOM"/>
        <w:mappedName w:val="Prénom "/>
        <w:column w:val="1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1"/>
        <w:mappedName w:val="Adresse 1"/>
        <w:column w:val="29"/>
        <w:lid w:val="fr-FR"/>
      </w:fieldMapData>
      <w:fieldMapData>
        <w:lid w:val="fr-FR"/>
      </w:fieldMapData>
      <w:fieldMapData>
        <w:type w:val="dbColumn"/>
        <w:name w:val="VILLE"/>
        <w:mappedName w:val="Ville"/>
        <w:column w:val="6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téléphone"/>
        <w:mappedName w:val="Téléphone professionnel"/>
        <w:column w:val="9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4"/>
    </w:odso>
  </w:mailMerge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18433" style="mso-wrap-style:none">
      <v:stroke weight="0" endcap="round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8D9"/>
    <w:rsid w:val="000128DB"/>
    <w:rsid w:val="000563CB"/>
    <w:rsid w:val="00071833"/>
    <w:rsid w:val="0007360E"/>
    <w:rsid w:val="00097962"/>
    <w:rsid w:val="000A1A9A"/>
    <w:rsid w:val="000A7AF3"/>
    <w:rsid w:val="000B15FC"/>
    <w:rsid w:val="000B1DA7"/>
    <w:rsid w:val="000D1C0C"/>
    <w:rsid w:val="000F62D6"/>
    <w:rsid w:val="00113F5A"/>
    <w:rsid w:val="00172514"/>
    <w:rsid w:val="00183A52"/>
    <w:rsid w:val="001E0D37"/>
    <w:rsid w:val="00246129"/>
    <w:rsid w:val="002661EE"/>
    <w:rsid w:val="00267D01"/>
    <w:rsid w:val="00292EDC"/>
    <w:rsid w:val="002C5024"/>
    <w:rsid w:val="002E6E63"/>
    <w:rsid w:val="002F5148"/>
    <w:rsid w:val="00301445"/>
    <w:rsid w:val="003B53E0"/>
    <w:rsid w:val="003D2D19"/>
    <w:rsid w:val="003F0F6B"/>
    <w:rsid w:val="003F3169"/>
    <w:rsid w:val="00413CAC"/>
    <w:rsid w:val="00425EF1"/>
    <w:rsid w:val="00435928"/>
    <w:rsid w:val="00447792"/>
    <w:rsid w:val="00447F88"/>
    <w:rsid w:val="00452EFF"/>
    <w:rsid w:val="004727F9"/>
    <w:rsid w:val="00476C66"/>
    <w:rsid w:val="00492638"/>
    <w:rsid w:val="004A26E9"/>
    <w:rsid w:val="004D4602"/>
    <w:rsid w:val="004D5198"/>
    <w:rsid w:val="0050725E"/>
    <w:rsid w:val="00510225"/>
    <w:rsid w:val="00520FBC"/>
    <w:rsid w:val="00537553"/>
    <w:rsid w:val="005539A8"/>
    <w:rsid w:val="00580FA4"/>
    <w:rsid w:val="005A7967"/>
    <w:rsid w:val="005B5EF5"/>
    <w:rsid w:val="005D36E6"/>
    <w:rsid w:val="005F170A"/>
    <w:rsid w:val="005F5518"/>
    <w:rsid w:val="005F615D"/>
    <w:rsid w:val="005F7DA6"/>
    <w:rsid w:val="00602BA5"/>
    <w:rsid w:val="00620070"/>
    <w:rsid w:val="006249C3"/>
    <w:rsid w:val="00647194"/>
    <w:rsid w:val="006823B3"/>
    <w:rsid w:val="006878D9"/>
    <w:rsid w:val="006F6232"/>
    <w:rsid w:val="00706CE6"/>
    <w:rsid w:val="00752A11"/>
    <w:rsid w:val="007633B5"/>
    <w:rsid w:val="007C7A15"/>
    <w:rsid w:val="007D49F8"/>
    <w:rsid w:val="007E0A2B"/>
    <w:rsid w:val="007E47A5"/>
    <w:rsid w:val="0080082E"/>
    <w:rsid w:val="008151E0"/>
    <w:rsid w:val="00820650"/>
    <w:rsid w:val="00872FB4"/>
    <w:rsid w:val="0087676C"/>
    <w:rsid w:val="008B623F"/>
    <w:rsid w:val="008C0D27"/>
    <w:rsid w:val="008D42B8"/>
    <w:rsid w:val="00915236"/>
    <w:rsid w:val="00917F7E"/>
    <w:rsid w:val="00983E1E"/>
    <w:rsid w:val="009A0B34"/>
    <w:rsid w:val="009F1372"/>
    <w:rsid w:val="00A14E21"/>
    <w:rsid w:val="00A22706"/>
    <w:rsid w:val="00A3290D"/>
    <w:rsid w:val="00A37D85"/>
    <w:rsid w:val="00A414D3"/>
    <w:rsid w:val="00A51B8E"/>
    <w:rsid w:val="00A5573A"/>
    <w:rsid w:val="00A61C98"/>
    <w:rsid w:val="00A75FD8"/>
    <w:rsid w:val="00A850D5"/>
    <w:rsid w:val="00A85A3D"/>
    <w:rsid w:val="00AA7156"/>
    <w:rsid w:val="00AB6DAB"/>
    <w:rsid w:val="00AC129D"/>
    <w:rsid w:val="00AC14AC"/>
    <w:rsid w:val="00AC4B88"/>
    <w:rsid w:val="00AD6AEE"/>
    <w:rsid w:val="00B10975"/>
    <w:rsid w:val="00B161B7"/>
    <w:rsid w:val="00B4444F"/>
    <w:rsid w:val="00B62FC5"/>
    <w:rsid w:val="00B769B7"/>
    <w:rsid w:val="00B83FA2"/>
    <w:rsid w:val="00BA0064"/>
    <w:rsid w:val="00BA29A8"/>
    <w:rsid w:val="00BA2F7B"/>
    <w:rsid w:val="00BD09C1"/>
    <w:rsid w:val="00C065B3"/>
    <w:rsid w:val="00C32669"/>
    <w:rsid w:val="00C33CAE"/>
    <w:rsid w:val="00C34E6E"/>
    <w:rsid w:val="00C47376"/>
    <w:rsid w:val="00C60656"/>
    <w:rsid w:val="00C70798"/>
    <w:rsid w:val="00C82E99"/>
    <w:rsid w:val="00C95D8F"/>
    <w:rsid w:val="00C9695D"/>
    <w:rsid w:val="00CC1832"/>
    <w:rsid w:val="00CE0A09"/>
    <w:rsid w:val="00CF6E06"/>
    <w:rsid w:val="00D20CCE"/>
    <w:rsid w:val="00D25A24"/>
    <w:rsid w:val="00D25FCA"/>
    <w:rsid w:val="00D31C5B"/>
    <w:rsid w:val="00D362AF"/>
    <w:rsid w:val="00D42E23"/>
    <w:rsid w:val="00D4326D"/>
    <w:rsid w:val="00D80D1D"/>
    <w:rsid w:val="00D87E09"/>
    <w:rsid w:val="00D908FE"/>
    <w:rsid w:val="00D90E09"/>
    <w:rsid w:val="00D94B04"/>
    <w:rsid w:val="00DD4CAC"/>
    <w:rsid w:val="00E40557"/>
    <w:rsid w:val="00E551EE"/>
    <w:rsid w:val="00EA5310"/>
    <w:rsid w:val="00EA77AC"/>
    <w:rsid w:val="00EB2043"/>
    <w:rsid w:val="00EC051E"/>
    <w:rsid w:val="00EC0549"/>
    <w:rsid w:val="00F21103"/>
    <w:rsid w:val="00F21B1C"/>
    <w:rsid w:val="00F457F7"/>
    <w:rsid w:val="00F46705"/>
    <w:rsid w:val="00F74A62"/>
    <w:rsid w:val="00FB1AE3"/>
    <w:rsid w:val="00FB2FDA"/>
    <w:rsid w:val="00FB7234"/>
    <w:rsid w:val="00FC4C41"/>
    <w:rsid w:val="00FC7C00"/>
    <w:rsid w:val="00FE463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 style="mso-wrap-style:none">
      <v:stroke weight="0" endcap="round"/>
      <v:textbox inset="0,0,0,0"/>
    </o:shapedefaults>
    <o:shapelayout v:ext="edit">
      <o:idmap v:ext="edit" data="1"/>
    </o:shapelayout>
  </w:shapeDefaults>
  <w:doNotEmbedSmartTags/>
  <w:decimalSymbol w:val=","/>
  <w:listSeparator w:val=";"/>
  <w15:docId w15:val="{2B4E2A43-5178-426F-8678-A042A38F5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043"/>
    <w:pPr>
      <w:spacing w:after="360" w:line="360" w:lineRule="auto"/>
      <w:ind w:left="851"/>
      <w:contextualSpacing/>
    </w:pPr>
    <w:rPr>
      <w:rFonts w:ascii="Arial" w:hAnsi="Arial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1D24C8"/>
    <w:rPr>
      <w:u w:val="single"/>
    </w:rPr>
  </w:style>
  <w:style w:type="paragraph" w:customStyle="1" w:styleId="En-tte1">
    <w:name w:val="En-tête1"/>
    <w:rsid w:val="001D24C8"/>
    <w:pP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  <w:lang w:val="en-GB" w:eastAsia="en-US"/>
    </w:rPr>
  </w:style>
  <w:style w:type="paragraph" w:customStyle="1" w:styleId="Corps">
    <w:name w:val="Corps"/>
    <w:rsid w:val="001D24C8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</w:pPr>
    <w:rPr>
      <w:rFonts w:ascii="Helvetica" w:eastAsia="Helvetica" w:hAnsi="Helvetica" w:cs="Helvetica"/>
      <w:color w:val="000000"/>
      <w:sz w:val="22"/>
      <w:szCs w:val="22"/>
      <w:u w:color="000000"/>
      <w:lang w:val="en-US" w:eastAsia="en-US"/>
    </w:rPr>
  </w:style>
  <w:style w:type="paragraph" w:customStyle="1" w:styleId="PardfautA">
    <w:name w:val="Par défaut A"/>
    <w:rsid w:val="001D24C8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</w:pPr>
    <w:rPr>
      <w:rFonts w:ascii="Helvetica" w:eastAsia="Helvetica" w:hAnsi="Helvetica" w:cs="Helvetica"/>
      <w:color w:val="000000"/>
      <w:sz w:val="22"/>
      <w:szCs w:val="22"/>
      <w:u w:color="000000"/>
      <w:lang w:eastAsia="en-US"/>
    </w:rPr>
  </w:style>
  <w:style w:type="paragraph" w:styleId="Notedebasdepage">
    <w:name w:val="footnote text"/>
    <w:basedOn w:val="Normal"/>
    <w:link w:val="NotedebasdepageCar"/>
    <w:locked/>
    <w:rsid w:val="00697A91"/>
  </w:style>
  <w:style w:type="character" w:customStyle="1" w:styleId="NotedebasdepageCar">
    <w:name w:val="Note de bas de page Car"/>
    <w:link w:val="Notedebasdepage"/>
    <w:rsid w:val="00697A91"/>
    <w:rPr>
      <w:sz w:val="24"/>
      <w:szCs w:val="24"/>
      <w:lang w:val="en-US"/>
    </w:rPr>
  </w:style>
  <w:style w:type="character" w:styleId="Appelnotedebasdep">
    <w:name w:val="footnote reference"/>
    <w:locked/>
    <w:rsid w:val="00697A91"/>
    <w:rPr>
      <w:vertAlign w:val="superscript"/>
    </w:rPr>
  </w:style>
  <w:style w:type="paragraph" w:styleId="Textedebulles">
    <w:name w:val="Balloon Text"/>
    <w:basedOn w:val="Normal"/>
    <w:link w:val="TextedebullesCar"/>
    <w:locked/>
    <w:rsid w:val="00B1097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B10975"/>
    <w:rPr>
      <w:rFonts w:ascii="Segoe UI" w:hAnsi="Segoe UI" w:cs="Segoe UI"/>
      <w:sz w:val="18"/>
      <w:szCs w:val="18"/>
      <w:lang w:val="en-US" w:eastAsia="en-US"/>
    </w:rPr>
  </w:style>
  <w:style w:type="paragraph" w:styleId="En-tte">
    <w:name w:val="header"/>
    <w:basedOn w:val="Normal"/>
    <w:link w:val="En-tteCar"/>
    <w:locked/>
    <w:rsid w:val="00FE463F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FE463F"/>
    <w:rPr>
      <w:sz w:val="24"/>
      <w:szCs w:val="24"/>
      <w:lang w:val="en-US" w:eastAsia="en-US"/>
    </w:rPr>
  </w:style>
  <w:style w:type="paragraph" w:styleId="Pieddepage">
    <w:name w:val="footer"/>
    <w:basedOn w:val="Normal"/>
    <w:link w:val="PieddepageCar"/>
    <w:uiPriority w:val="99"/>
    <w:locked/>
    <w:rsid w:val="00FE463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FE463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macintosh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mailMergeSource" Target="file:///M:\Test_VAE\VAE_v01.xlsm" TargetMode="External"/><Relationship Id="rId2" Type="http://schemas.openxmlformats.org/officeDocument/2006/relationships/mailMergeSource" Target="file:///M:\Test_VAE\VAE_v01.xlsm" TargetMode="External"/><Relationship Id="rId1" Type="http://schemas.openxmlformats.org/officeDocument/2006/relationships/attachedTemplate" Target="file:///C:\Users\s.barnabe\Documents\Mod&#232;les%20Office%20personnalis&#233;s\Doc1.dotm" TargetMode="External"/><Relationship Id="rId4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Doc1.dotm</Template>
  <TotalTime>52</TotalTime>
  <Pages>1</Pages>
  <Words>139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Stéphan BARNABE</dc:creator>
  <cp:lastModifiedBy>Stéphan BARNABE</cp:lastModifiedBy>
  <cp:revision>11</cp:revision>
  <cp:lastPrinted>2017-07-31T15:04:00Z</cp:lastPrinted>
  <dcterms:created xsi:type="dcterms:W3CDTF">2017-08-10T12:09:00Z</dcterms:created>
  <dcterms:modified xsi:type="dcterms:W3CDTF">2017-08-16T12:17:00Z</dcterms:modified>
</cp:coreProperties>
</file>