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F89C10" w14:textId="15D6CB19" w:rsidR="005642BA" w:rsidRDefault="005642BA" w:rsidP="00755681">
      <w:pPr>
        <w:rPr>
          <w:rFonts w:ascii="Helvetica" w:hAnsi="Helvetica"/>
          <w:b/>
          <w:sz w:val="36"/>
          <w:szCs w:val="36"/>
        </w:rPr>
      </w:pPr>
    </w:p>
    <w:p w14:paraId="6BF89C11" w14:textId="77777777" w:rsidR="005642BA" w:rsidRDefault="005642BA" w:rsidP="000E32B3">
      <w:pPr>
        <w:jc w:val="center"/>
        <w:rPr>
          <w:rFonts w:ascii="Helvetica" w:hAnsi="Helvetica"/>
          <w:b/>
          <w:sz w:val="36"/>
          <w:szCs w:val="36"/>
        </w:rPr>
      </w:pPr>
    </w:p>
    <w:p w14:paraId="6BF89C12" w14:textId="77777777" w:rsidR="005642BA" w:rsidRPr="00BA25A1" w:rsidRDefault="005642BA" w:rsidP="00972E2E">
      <w:pPr>
        <w:jc w:val="center"/>
        <w:outlineLvl w:val="0"/>
        <w:rPr>
          <w:rFonts w:ascii="Helvetica" w:hAnsi="Helvetica"/>
          <w:b/>
          <w:sz w:val="44"/>
          <w:szCs w:val="44"/>
        </w:rPr>
      </w:pPr>
      <w:bookmarkStart w:id="0" w:name="_Toc451850700"/>
      <w:r w:rsidRPr="00BA25A1">
        <w:rPr>
          <w:rFonts w:ascii="Helvetica" w:hAnsi="Helvetica"/>
          <w:b/>
          <w:sz w:val="44"/>
          <w:szCs w:val="44"/>
        </w:rPr>
        <w:t>DOSSIER DE SUIVI</w:t>
      </w:r>
      <w:bookmarkEnd w:id="0"/>
      <w:r w:rsidRPr="00BA25A1">
        <w:rPr>
          <w:rFonts w:ascii="Helvetica" w:hAnsi="Helvetica"/>
          <w:b/>
          <w:sz w:val="44"/>
          <w:szCs w:val="44"/>
        </w:rPr>
        <w:t xml:space="preserve"> </w:t>
      </w:r>
    </w:p>
    <w:p w14:paraId="6BF89C13" w14:textId="77777777" w:rsidR="005642BA" w:rsidRPr="00BA25A1" w:rsidRDefault="005642BA" w:rsidP="00452CA7">
      <w:pPr>
        <w:jc w:val="center"/>
        <w:rPr>
          <w:rFonts w:ascii="Helvetica" w:hAnsi="Helvetica"/>
          <w:b/>
          <w:sz w:val="44"/>
          <w:szCs w:val="44"/>
        </w:rPr>
      </w:pPr>
      <w:r>
        <w:rPr>
          <w:rFonts w:ascii="Helvetica" w:hAnsi="Helvetica"/>
          <w:b/>
          <w:sz w:val="44"/>
          <w:szCs w:val="44"/>
        </w:rPr>
        <w:t>-</w:t>
      </w:r>
    </w:p>
    <w:p w14:paraId="6BF89C16" w14:textId="77777777" w:rsidR="005642BA" w:rsidRDefault="005642BA" w:rsidP="00BA25A1">
      <w:pPr>
        <w:jc w:val="center"/>
        <w:rPr>
          <w:rFonts w:ascii="Helvetica" w:hAnsi="Helvetica"/>
          <w:b/>
          <w:u w:val="single"/>
        </w:rPr>
      </w:pPr>
    </w:p>
    <w:p w14:paraId="6BF89C17" w14:textId="77777777" w:rsidR="005642BA" w:rsidRDefault="005642BA" w:rsidP="00BA25A1">
      <w:pPr>
        <w:jc w:val="center"/>
        <w:rPr>
          <w:rFonts w:ascii="Helvetica" w:hAnsi="Helvetica"/>
          <w:b/>
          <w:u w:val="single"/>
        </w:rPr>
      </w:pPr>
    </w:p>
    <w:p w14:paraId="6BF89C18" w14:textId="6C3A47F6" w:rsidR="005642BA" w:rsidRPr="00E55805" w:rsidRDefault="005642BA" w:rsidP="00972E2E">
      <w:pPr>
        <w:jc w:val="center"/>
        <w:outlineLvl w:val="0"/>
        <w:rPr>
          <w:rFonts w:ascii="Helvetica" w:hAnsi="Helvetica"/>
          <w:b/>
          <w:sz w:val="34"/>
          <w:szCs w:val="34"/>
        </w:rPr>
      </w:pPr>
      <w:bookmarkStart w:id="1" w:name="_Toc451850702"/>
      <w:r w:rsidRPr="00E55805">
        <w:rPr>
          <w:rFonts w:ascii="Helvetica" w:hAnsi="Helvetica"/>
          <w:b/>
          <w:sz w:val="34"/>
          <w:szCs w:val="34"/>
        </w:rPr>
        <w:t xml:space="preserve">Année : </w:t>
      </w:r>
      <w:bookmarkEnd w:id="1"/>
    </w:p>
    <w:p w14:paraId="6BF89C19" w14:textId="77777777" w:rsidR="005642BA" w:rsidRDefault="005642BA" w:rsidP="000E32B3">
      <w:pPr>
        <w:jc w:val="center"/>
        <w:rPr>
          <w:rFonts w:ascii="Helvetica" w:hAnsi="Helvetica"/>
          <w:b/>
          <w:sz w:val="26"/>
          <w:szCs w:val="26"/>
          <w:u w:val="single"/>
        </w:rPr>
      </w:pPr>
    </w:p>
    <w:p w14:paraId="6BF89C1A" w14:textId="77777777" w:rsidR="005642BA" w:rsidRPr="00E55805" w:rsidRDefault="005642BA" w:rsidP="000E32B3">
      <w:pPr>
        <w:jc w:val="center"/>
        <w:rPr>
          <w:rFonts w:ascii="Helvetica" w:hAnsi="Helvetica"/>
          <w:b/>
          <w:sz w:val="26"/>
          <w:szCs w:val="26"/>
          <w:u w:val="single"/>
        </w:rPr>
      </w:pPr>
    </w:p>
    <w:p w14:paraId="6BF89C1B" w14:textId="04EA588E" w:rsidR="005642BA" w:rsidRPr="00E55805" w:rsidRDefault="005642BA" w:rsidP="00034B07">
      <w:pPr>
        <w:jc w:val="center"/>
        <w:outlineLvl w:val="0"/>
        <w:rPr>
          <w:rFonts w:ascii="Helvetica" w:hAnsi="Helvetica"/>
          <w:b/>
          <w:sz w:val="26"/>
          <w:szCs w:val="26"/>
        </w:rPr>
      </w:pPr>
      <w:bookmarkStart w:id="2" w:name="_Toc451850703"/>
      <w:r w:rsidRPr="00E55805">
        <w:rPr>
          <w:rFonts w:ascii="Helvetica" w:hAnsi="Helvetica"/>
          <w:b/>
          <w:sz w:val="26"/>
          <w:szCs w:val="26"/>
        </w:rPr>
        <w:t>NOM</w:t>
      </w:r>
      <w:r>
        <w:rPr>
          <w:rFonts w:ascii="Helvetica" w:hAnsi="Helvetica"/>
          <w:b/>
          <w:sz w:val="26"/>
          <w:szCs w:val="26"/>
        </w:rPr>
        <w:t> </w:t>
      </w:r>
      <w:bookmarkEnd w:id="2"/>
      <w:r>
        <w:rPr>
          <w:rFonts w:ascii="Helvetica" w:hAnsi="Helvetica"/>
          <w:b/>
          <w:sz w:val="26"/>
          <w:szCs w:val="26"/>
        </w:rPr>
        <w:t xml:space="preserve">: </w:t>
      </w:r>
    </w:p>
    <w:p w14:paraId="6BF89C1D" w14:textId="31EBB6CE" w:rsidR="005642BA" w:rsidRDefault="005642BA" w:rsidP="0006644F">
      <w:pPr>
        <w:jc w:val="center"/>
        <w:outlineLvl w:val="0"/>
        <w:rPr>
          <w:rFonts w:ascii="Helvetica" w:hAnsi="Helvetica"/>
          <w:b/>
          <w:sz w:val="26"/>
          <w:szCs w:val="26"/>
        </w:rPr>
      </w:pPr>
      <w:bookmarkStart w:id="3" w:name="_Toc451850704"/>
      <w:r>
        <w:rPr>
          <w:rFonts w:ascii="Helvetica" w:hAnsi="Helvetica"/>
          <w:b/>
          <w:sz w:val="26"/>
          <w:szCs w:val="26"/>
        </w:rPr>
        <w:t>Prénom :</w:t>
      </w:r>
      <w:bookmarkEnd w:id="3"/>
      <w:r w:rsidR="007A0251">
        <w:rPr>
          <w:rFonts w:ascii="Helvetica" w:hAnsi="Helvetica"/>
          <w:b/>
          <w:sz w:val="26"/>
          <w:szCs w:val="26"/>
        </w:rPr>
        <w:t xml:space="preserve"> </w:t>
      </w:r>
    </w:p>
    <w:p w14:paraId="7A0822D5" w14:textId="77777777" w:rsidR="0006644F" w:rsidRPr="00E55805" w:rsidRDefault="0006644F" w:rsidP="0006644F">
      <w:pPr>
        <w:jc w:val="center"/>
        <w:outlineLvl w:val="0"/>
        <w:rPr>
          <w:rFonts w:ascii="Helvetica" w:hAnsi="Helvetica"/>
          <w:b/>
          <w:sz w:val="26"/>
          <w:szCs w:val="26"/>
        </w:rPr>
      </w:pPr>
      <w:bookmarkStart w:id="4" w:name="_GoBack"/>
      <w:bookmarkEnd w:id="4"/>
    </w:p>
    <w:p w14:paraId="6BF89C1F" w14:textId="3C57D289" w:rsidR="005642BA" w:rsidRDefault="005642BA" w:rsidP="005142E5">
      <w:pPr>
        <w:jc w:val="center"/>
        <w:outlineLvl w:val="0"/>
        <w:rPr>
          <w:rFonts w:ascii="Helvetica" w:hAnsi="Helvetica"/>
          <w:b/>
          <w:sz w:val="26"/>
          <w:szCs w:val="26"/>
        </w:rPr>
      </w:pPr>
      <w:bookmarkStart w:id="5" w:name="_Toc451850705"/>
      <w:r w:rsidRPr="00E55805">
        <w:rPr>
          <w:rFonts w:ascii="Helvetica" w:hAnsi="Helvetica"/>
          <w:b/>
          <w:sz w:val="26"/>
          <w:szCs w:val="26"/>
        </w:rPr>
        <w:t xml:space="preserve">Date de naissance </w:t>
      </w:r>
      <w:r w:rsidRPr="00E55805">
        <w:rPr>
          <w:rFonts w:ascii="Helvetica" w:hAnsi="Helvetica"/>
          <w:b/>
          <w:i/>
          <w:sz w:val="26"/>
          <w:szCs w:val="26"/>
        </w:rPr>
        <w:t>(âge à l’inclusion)</w:t>
      </w:r>
      <w:r w:rsidRPr="00E55805">
        <w:rPr>
          <w:rFonts w:ascii="Helvetica" w:hAnsi="Helvetica"/>
          <w:b/>
          <w:sz w:val="26"/>
          <w:szCs w:val="26"/>
        </w:rPr>
        <w:t xml:space="preserve"> : </w:t>
      </w:r>
      <w:bookmarkEnd w:id="5"/>
    </w:p>
    <w:p w14:paraId="6FFFF564" w14:textId="77777777" w:rsidR="0006644F" w:rsidRPr="00E55805" w:rsidRDefault="0006644F" w:rsidP="005142E5">
      <w:pPr>
        <w:jc w:val="center"/>
        <w:outlineLvl w:val="0"/>
        <w:rPr>
          <w:rFonts w:ascii="Helvetica" w:hAnsi="Helvetica"/>
          <w:b/>
          <w:sz w:val="26"/>
          <w:szCs w:val="26"/>
          <w:u w:val="single"/>
        </w:rPr>
      </w:pPr>
    </w:p>
    <w:p w14:paraId="6BF89C21" w14:textId="1512273C" w:rsidR="005642BA" w:rsidRDefault="005642BA" w:rsidP="0006644F">
      <w:pPr>
        <w:jc w:val="center"/>
        <w:outlineLvl w:val="0"/>
        <w:rPr>
          <w:rFonts w:ascii="Helvetica" w:hAnsi="Helvetica"/>
          <w:b/>
          <w:sz w:val="26"/>
          <w:szCs w:val="26"/>
        </w:rPr>
      </w:pPr>
      <w:bookmarkStart w:id="6" w:name="_Toc451850706"/>
      <w:r>
        <w:rPr>
          <w:rFonts w:ascii="Helvetica" w:hAnsi="Helvetica"/>
          <w:b/>
          <w:sz w:val="26"/>
          <w:szCs w:val="26"/>
        </w:rPr>
        <w:t xml:space="preserve">Médecin prescripteur : </w:t>
      </w:r>
      <w:bookmarkEnd w:id="6"/>
      <w:r w:rsidR="00DB28DF">
        <w:rPr>
          <w:rFonts w:ascii="Helvetica" w:hAnsi="Helvetica"/>
          <w:b/>
          <w:sz w:val="26"/>
          <w:szCs w:val="26"/>
        </w:rPr>
        <w:t xml:space="preserve">DR </w:t>
      </w:r>
    </w:p>
    <w:p w14:paraId="3EA3B1C1" w14:textId="77777777" w:rsidR="0006644F" w:rsidRPr="00E55805" w:rsidRDefault="0006644F" w:rsidP="0006644F">
      <w:pPr>
        <w:jc w:val="center"/>
        <w:outlineLvl w:val="0"/>
        <w:rPr>
          <w:rFonts w:ascii="Helvetica" w:hAnsi="Helvetica"/>
          <w:b/>
          <w:sz w:val="26"/>
          <w:szCs w:val="26"/>
          <w:u w:val="single"/>
        </w:rPr>
      </w:pPr>
    </w:p>
    <w:p w14:paraId="6BF89C22" w14:textId="530D60B9" w:rsidR="005642BA" w:rsidRPr="00E55805" w:rsidRDefault="005642BA" w:rsidP="00972E2E">
      <w:pPr>
        <w:jc w:val="center"/>
        <w:outlineLvl w:val="0"/>
        <w:rPr>
          <w:rFonts w:ascii="Helvetica" w:hAnsi="Helvetica"/>
          <w:b/>
          <w:sz w:val="26"/>
          <w:szCs w:val="26"/>
          <w:u w:val="single"/>
        </w:rPr>
      </w:pPr>
      <w:bookmarkStart w:id="7" w:name="_Toc451850707"/>
      <w:r w:rsidRPr="00E55805">
        <w:rPr>
          <w:rFonts w:ascii="Helvetica" w:hAnsi="Helvetica"/>
          <w:b/>
          <w:sz w:val="26"/>
          <w:szCs w:val="26"/>
          <w:u w:val="single"/>
        </w:rPr>
        <w:t>N° de dossier :</w:t>
      </w:r>
      <w:bookmarkEnd w:id="7"/>
      <w:r w:rsidR="005322F6">
        <w:rPr>
          <w:rFonts w:ascii="Helvetica" w:hAnsi="Helvetica"/>
          <w:b/>
          <w:sz w:val="26"/>
          <w:szCs w:val="26"/>
          <w:u w:val="single"/>
        </w:rPr>
        <w:t xml:space="preserve"> </w:t>
      </w:r>
    </w:p>
    <w:p w14:paraId="6BF89C23" w14:textId="77777777" w:rsidR="005642BA" w:rsidRPr="00C21D90" w:rsidRDefault="005642BA" w:rsidP="000E32B3">
      <w:pPr>
        <w:jc w:val="center"/>
        <w:rPr>
          <w:rFonts w:ascii="Helvetica" w:hAnsi="Helvetica"/>
          <w:sz w:val="26"/>
          <w:szCs w:val="26"/>
        </w:rPr>
      </w:pPr>
    </w:p>
    <w:p w14:paraId="6BF89C24" w14:textId="5D97735A" w:rsidR="005642BA" w:rsidRDefault="005642BA" w:rsidP="0047343C">
      <w:pPr>
        <w:jc w:val="center"/>
        <w:rPr>
          <w:rFonts w:ascii="Helvetica" w:hAnsi="Helvetica"/>
          <w:b/>
          <w:u w:val="single"/>
        </w:rPr>
      </w:pPr>
    </w:p>
    <w:p w14:paraId="6BF89C25" w14:textId="77777777" w:rsidR="005642BA" w:rsidRDefault="005642BA" w:rsidP="0047343C">
      <w:pPr>
        <w:jc w:val="center"/>
        <w:rPr>
          <w:rFonts w:ascii="Helvetica" w:hAnsi="Helvetica"/>
          <w:b/>
          <w:u w:val="single"/>
        </w:rPr>
      </w:pPr>
    </w:p>
    <w:p w14:paraId="6BF89C26" w14:textId="77777777" w:rsidR="005642BA" w:rsidRDefault="005642BA" w:rsidP="00972E2E">
      <w:pPr>
        <w:jc w:val="center"/>
        <w:outlineLvl w:val="0"/>
        <w:rPr>
          <w:rFonts w:ascii="Helvetica" w:hAnsi="Helvetica"/>
          <w:b/>
          <w:u w:val="single"/>
        </w:rPr>
      </w:pPr>
      <w:bookmarkStart w:id="8" w:name="_Toc451850708"/>
      <w:r>
        <w:rPr>
          <w:rFonts w:ascii="Helvetica" w:hAnsi="Helvetica"/>
          <w:b/>
          <w:u w:val="single"/>
        </w:rPr>
        <w:t>Contact :</w:t>
      </w:r>
      <w:bookmarkEnd w:id="8"/>
    </w:p>
    <w:p w14:paraId="6BF89C29" w14:textId="77777777" w:rsidR="005642BA" w:rsidRDefault="005642BA" w:rsidP="00907470">
      <w:pPr>
        <w:rPr>
          <w:rFonts w:ascii="Helvetica" w:hAnsi="Helvetica"/>
        </w:rPr>
      </w:pPr>
    </w:p>
    <w:p w14:paraId="6BF89C2A" w14:textId="77777777" w:rsidR="005642BA" w:rsidRDefault="005642BA" w:rsidP="00907470">
      <w:pPr>
        <w:rPr>
          <w:rFonts w:ascii="Helvetica" w:hAnsi="Helvetica"/>
        </w:rPr>
      </w:pPr>
    </w:p>
    <w:p w14:paraId="6BF89C2B" w14:textId="77777777" w:rsidR="005642BA" w:rsidRDefault="005642BA" w:rsidP="00907470">
      <w:pPr>
        <w:rPr>
          <w:rFonts w:ascii="Helvetica" w:hAnsi="Helvetica"/>
        </w:rPr>
      </w:pPr>
    </w:p>
    <w:p w14:paraId="6BF89C2C" w14:textId="77777777" w:rsidR="005642BA" w:rsidRPr="006175BA" w:rsidRDefault="005642BA" w:rsidP="00907470">
      <w:pPr>
        <w:rPr>
          <w:rFonts w:ascii="Helvetica" w:hAnsi="Helvetica"/>
        </w:rPr>
      </w:pPr>
    </w:p>
    <w:p w14:paraId="6BF89C2D" w14:textId="77777777" w:rsidR="005642BA" w:rsidRDefault="005642BA" w:rsidP="00907470">
      <w:pPr>
        <w:rPr>
          <w:i/>
          <w:color w:val="000000"/>
          <w:sz w:val="22"/>
          <w:szCs w:val="22"/>
        </w:rPr>
      </w:pPr>
    </w:p>
    <w:p w14:paraId="6964C7FC" w14:textId="0B442E9A" w:rsidR="0006644F" w:rsidRDefault="005642BA" w:rsidP="00755681">
      <w:pPr>
        <w:jc w:val="center"/>
        <w:outlineLvl w:val="0"/>
        <w:rPr>
          <w:rFonts w:ascii="Helvetica" w:hAnsi="Helvetica"/>
          <w:b/>
          <w:sz w:val="26"/>
          <w:szCs w:val="26"/>
        </w:rPr>
      </w:pPr>
      <w:bookmarkStart w:id="9" w:name="_Toc451850709"/>
      <w:r>
        <w:rPr>
          <w:rFonts w:ascii="Helvetica" w:hAnsi="Helvetica"/>
          <w:b/>
          <w:sz w:val="26"/>
          <w:szCs w:val="26"/>
        </w:rPr>
        <w:t xml:space="preserve">Quartier de </w:t>
      </w:r>
      <w:r w:rsidR="00104203">
        <w:rPr>
          <w:rFonts w:ascii="Helvetica" w:hAnsi="Helvetica"/>
          <w:b/>
          <w:sz w:val="26"/>
          <w:szCs w:val="26"/>
        </w:rPr>
        <w:t>résidence</w:t>
      </w:r>
      <w:r w:rsidR="00104203">
        <w:rPr>
          <w:noProof/>
        </w:rPr>
        <w:t xml:space="preserve"> </w:t>
      </w:r>
      <w:r w:rsidR="000B5EB6">
        <w:rPr>
          <w:noProof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6BF8A45E" wp14:editId="583C67CE">
                <wp:simplePos x="0" y="0"/>
                <wp:positionH relativeFrom="column">
                  <wp:posOffset>-152400</wp:posOffset>
                </wp:positionH>
                <wp:positionV relativeFrom="paragraph">
                  <wp:posOffset>28599130</wp:posOffset>
                </wp:positionV>
                <wp:extent cx="990600" cy="257810"/>
                <wp:effectExtent l="0" t="0" r="0" b="8890"/>
                <wp:wrapNone/>
                <wp:docPr id="13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2578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F8A473" w14:textId="77777777" w:rsidR="00C96B50" w:rsidRPr="00CF787B" w:rsidRDefault="00C96B50">
                            <w:pPr>
                              <w:rPr>
                                <w:rFonts w:ascii="Helvetica" w:hAnsi="Helvetica" w:cs="Helvetic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Helvetica" w:hAnsi="Helvetica" w:cs="Helvetica"/>
                                <w:i/>
                                <w:sz w:val="16"/>
                                <w:szCs w:val="16"/>
                              </w:rPr>
                              <w:t>Version 08/2015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F8A45E" id="_x0000_t202" coordsize="21600,21600" o:spt="202" path="m,l,21600r21600,l21600,xe">
                <v:stroke joinstyle="miter"/>
                <v:path gradientshapeok="t" o:connecttype="rect"/>
              </v:shapetype>
              <v:shape id="Text Box 70" o:spid="_x0000_s1026" type="#_x0000_t202" style="position:absolute;left:0;text-align:left;margin-left:-12pt;margin-top:2251.9pt;width:78pt;height:20.3pt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" filled="f" stroked="f">
                <v:textbox>
                  <w:txbxContent>
                    <w:p w14:paraId="6BF8A473" w14:textId="77777777" w:rsidR="00C96B50" w:rsidRPr="00CF787B" w:rsidRDefault="00C96B50">
                      <w:pPr>
                        <w:rPr>
                          <w:rFonts w:ascii="Helvetica" w:hAnsi="Helvetica" w:cs="Helvetic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Helvetica" w:hAnsi="Helvetica" w:cs="Helvetica"/>
                          <w:i/>
                          <w:sz w:val="16"/>
                          <w:szCs w:val="16"/>
                        </w:rPr>
                        <w:t>Version 08/2015</w:t>
                      </w:r>
                    </w:p>
                  </w:txbxContent>
                </v:textbox>
              </v:shape>
            </w:pict>
          </mc:Fallback>
        </mc:AlternateContent>
      </w:r>
      <w:bookmarkEnd w:id="9"/>
      <w:r>
        <w:rPr>
          <w:rFonts w:ascii="Helvetica" w:hAnsi="Helvetica"/>
          <w:b/>
          <w:sz w:val="26"/>
          <w:szCs w:val="26"/>
        </w:rPr>
        <w:t xml:space="preserve">: </w:t>
      </w:r>
      <w:bookmarkStart w:id="10" w:name="_Toc451850710"/>
    </w:p>
    <w:p w14:paraId="6BF89C2F" w14:textId="5A5910C5" w:rsidR="005642BA" w:rsidRPr="00755681" w:rsidRDefault="005642BA" w:rsidP="00755681">
      <w:pPr>
        <w:jc w:val="center"/>
        <w:outlineLvl w:val="0"/>
        <w:rPr>
          <w:rFonts w:ascii="Helvetica" w:hAnsi="Helvetica"/>
          <w:b/>
          <w:sz w:val="32"/>
          <w:szCs w:val="32"/>
          <w:u w:val="single"/>
        </w:rPr>
      </w:pPr>
      <w:r>
        <w:rPr>
          <w:rFonts w:ascii="Helvetica" w:hAnsi="Helvetica"/>
          <w:b/>
          <w:sz w:val="28"/>
          <w:szCs w:val="28"/>
          <w:u w:val="single"/>
        </w:rPr>
        <w:br w:type="page"/>
      </w:r>
      <w:r w:rsidRPr="00755681">
        <w:rPr>
          <w:rFonts w:ascii="Helvetica" w:hAnsi="Helvetica"/>
          <w:b/>
          <w:sz w:val="32"/>
          <w:szCs w:val="32"/>
          <w:u w:val="single"/>
        </w:rPr>
        <w:lastRenderedPageBreak/>
        <w:t>SOMMAIRE</w:t>
      </w:r>
      <w:bookmarkEnd w:id="10"/>
    </w:p>
    <w:p w14:paraId="6BF89C30" w14:textId="77777777" w:rsidR="005642BA" w:rsidRPr="00755681" w:rsidRDefault="005642BA" w:rsidP="00755681">
      <w:pPr>
        <w:pStyle w:val="TM1"/>
      </w:pPr>
      <w:r w:rsidRPr="00755681">
        <w:fldChar w:fldCharType="begin"/>
      </w:r>
      <w:r w:rsidRPr="00755681">
        <w:instrText xml:space="preserve"> TOC \o "1-2" \n \h \z \u </w:instrText>
      </w:r>
      <w:r w:rsidRPr="00755681">
        <w:fldChar w:fldCharType="separate"/>
      </w:r>
    </w:p>
    <w:p w14:paraId="6BF89C31" w14:textId="77777777" w:rsidR="005642BA" w:rsidRPr="00755681" w:rsidRDefault="00A70081" w:rsidP="00755681">
      <w:pPr>
        <w:pStyle w:val="TM1"/>
        <w:rPr>
          <w:rStyle w:val="Lienhypertexte"/>
          <w:rFonts w:cs="Arial"/>
        </w:rPr>
      </w:pPr>
      <w:hyperlink w:anchor="_Toc451850711" w:history="1">
        <w:r w:rsidR="005642BA" w:rsidRPr="00755681">
          <w:rPr>
            <w:rStyle w:val="Lienhypertexte"/>
            <w:rFonts w:cs="Arial"/>
          </w:rPr>
          <w:t>Suivi de l’Indice de Masse Corporel (IMC)</w:t>
        </w:r>
      </w:hyperlink>
    </w:p>
    <w:p w14:paraId="6BF89C32" w14:textId="77777777" w:rsidR="005642BA" w:rsidRPr="00755681" w:rsidRDefault="005642BA" w:rsidP="001F15DA">
      <w:pPr>
        <w:rPr>
          <w:rFonts w:ascii="Helvetica" w:hAnsi="Helvetica"/>
          <w:sz w:val="32"/>
          <w:szCs w:val="32"/>
        </w:rPr>
      </w:pPr>
    </w:p>
    <w:p w14:paraId="6BF89C44" w14:textId="70FD1BA4" w:rsidR="005642BA" w:rsidRDefault="00A70081" w:rsidP="00755681">
      <w:pPr>
        <w:pStyle w:val="TM1"/>
      </w:pPr>
      <w:r>
        <w:t>……</w:t>
      </w:r>
    </w:p>
    <w:p w14:paraId="391A48B5" w14:textId="0B5BAEBB" w:rsidR="00A70081" w:rsidRPr="00A70081" w:rsidRDefault="00A70081" w:rsidP="00A70081">
      <w:pPr>
        <w:rPr>
          <w:lang w:bidi="hi-IN"/>
        </w:rPr>
      </w:pPr>
      <w:r>
        <w:rPr>
          <w:lang w:bidi="hi-IN"/>
        </w:rPr>
        <w:t>…….</w:t>
      </w:r>
    </w:p>
    <w:p w14:paraId="6BF89C45" w14:textId="77777777" w:rsidR="005642BA" w:rsidRPr="001F15DA" w:rsidRDefault="005642BA" w:rsidP="001F15DA">
      <w:pPr>
        <w:jc w:val="center"/>
        <w:outlineLvl w:val="0"/>
        <w:rPr>
          <w:rFonts w:ascii="Helvetica" w:hAnsi="Helvetica"/>
          <w:b/>
          <w:sz w:val="28"/>
          <w:szCs w:val="28"/>
          <w:u w:val="single"/>
        </w:rPr>
      </w:pPr>
      <w:r w:rsidRPr="00755681">
        <w:fldChar w:fldCharType="end"/>
      </w:r>
      <w:r>
        <w:br w:type="page"/>
      </w:r>
      <w:bookmarkStart w:id="11" w:name="_Ref451850519"/>
      <w:bookmarkStart w:id="12" w:name="_Toc451850711"/>
      <w:r>
        <w:lastRenderedPageBreak/>
        <w:t>Suivi de l’Indice de Masse Corporel (IMC)</w:t>
      </w:r>
      <w:bookmarkEnd w:id="11"/>
      <w:bookmarkEnd w:id="12"/>
    </w:p>
    <w:p w14:paraId="6BF89C46" w14:textId="77777777" w:rsidR="005642BA" w:rsidRPr="00A17EF9" w:rsidRDefault="005642BA" w:rsidP="00A17EF9">
      <w:pPr>
        <w:jc w:val="center"/>
        <w:outlineLvl w:val="0"/>
        <w:rPr>
          <w:rFonts w:ascii="Helvetica" w:hAnsi="Helvetica"/>
          <w:b/>
          <w:sz w:val="26"/>
          <w:szCs w:val="26"/>
        </w:rPr>
      </w:pPr>
    </w:p>
    <w:p w14:paraId="6BF89C47" w14:textId="77777777" w:rsidR="005642BA" w:rsidRDefault="005642BA" w:rsidP="00A86F81">
      <w:pPr>
        <w:tabs>
          <w:tab w:val="left" w:leader="dot" w:pos="3420"/>
        </w:tabs>
        <w:rPr>
          <w:rFonts w:ascii="Helvetica" w:hAnsi="Helvetica"/>
          <w:i/>
          <w:sz w:val="22"/>
          <w:szCs w:val="22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03"/>
        <w:gridCol w:w="1418"/>
        <w:gridCol w:w="1254"/>
        <w:gridCol w:w="1252"/>
        <w:gridCol w:w="1263"/>
        <w:gridCol w:w="2619"/>
      </w:tblGrid>
      <w:tr w:rsidR="005642BA" w14:paraId="6BF89C4E" w14:textId="77777777" w:rsidTr="0052491A">
        <w:tc>
          <w:tcPr>
            <w:tcW w:w="1403" w:type="dxa"/>
          </w:tcPr>
          <w:p w14:paraId="6BF89C48" w14:textId="77777777" w:rsidR="005642BA" w:rsidRPr="00365BD7" w:rsidRDefault="005642BA" w:rsidP="00365BD7">
            <w:pPr>
              <w:tabs>
                <w:tab w:val="left" w:leader="dot" w:pos="3420"/>
              </w:tabs>
              <w:jc w:val="center"/>
              <w:rPr>
                <w:rFonts w:ascii="Helvetica" w:hAnsi="Helvetica"/>
              </w:rPr>
            </w:pPr>
            <w:r w:rsidRPr="00365BD7">
              <w:rPr>
                <w:rFonts w:ascii="Helvetica" w:hAnsi="Helvetica"/>
                <w:sz w:val="22"/>
                <w:szCs w:val="22"/>
              </w:rPr>
              <w:t>Nb de mois de suivi</w:t>
            </w:r>
          </w:p>
        </w:tc>
        <w:tc>
          <w:tcPr>
            <w:tcW w:w="1273" w:type="dxa"/>
          </w:tcPr>
          <w:p w14:paraId="6BF89C49" w14:textId="77777777" w:rsidR="005642BA" w:rsidRPr="00365BD7" w:rsidRDefault="005642BA" w:rsidP="00365BD7">
            <w:pPr>
              <w:tabs>
                <w:tab w:val="left" w:leader="dot" w:pos="3420"/>
              </w:tabs>
              <w:jc w:val="center"/>
              <w:rPr>
                <w:rFonts w:ascii="Helvetica" w:hAnsi="Helvetica"/>
              </w:rPr>
            </w:pPr>
            <w:r w:rsidRPr="00365BD7">
              <w:rPr>
                <w:rFonts w:ascii="Helvetica" w:hAnsi="Helvetica"/>
                <w:sz w:val="22"/>
                <w:szCs w:val="22"/>
              </w:rPr>
              <w:t>Date</w:t>
            </w:r>
          </w:p>
        </w:tc>
        <w:tc>
          <w:tcPr>
            <w:tcW w:w="1278" w:type="dxa"/>
          </w:tcPr>
          <w:p w14:paraId="6BF89C4A" w14:textId="77777777" w:rsidR="005642BA" w:rsidRPr="00365BD7" w:rsidRDefault="005642BA" w:rsidP="00365BD7">
            <w:pPr>
              <w:tabs>
                <w:tab w:val="left" w:leader="dot" w:pos="3420"/>
              </w:tabs>
              <w:jc w:val="center"/>
              <w:rPr>
                <w:rFonts w:ascii="Helvetica" w:hAnsi="Helvetica"/>
              </w:rPr>
            </w:pPr>
            <w:r w:rsidRPr="00365BD7">
              <w:rPr>
                <w:rFonts w:ascii="Helvetica" w:hAnsi="Helvetica"/>
                <w:sz w:val="22"/>
                <w:szCs w:val="22"/>
              </w:rPr>
              <w:t>Poids (en kg)</w:t>
            </w:r>
          </w:p>
        </w:tc>
        <w:tc>
          <w:tcPr>
            <w:tcW w:w="1277" w:type="dxa"/>
          </w:tcPr>
          <w:p w14:paraId="6BF89C4B" w14:textId="77777777" w:rsidR="005642BA" w:rsidRPr="00365BD7" w:rsidRDefault="005642BA" w:rsidP="00365BD7">
            <w:pPr>
              <w:tabs>
                <w:tab w:val="left" w:leader="dot" w:pos="3420"/>
              </w:tabs>
              <w:jc w:val="center"/>
              <w:rPr>
                <w:rFonts w:ascii="Helvetica" w:hAnsi="Helvetica"/>
              </w:rPr>
            </w:pPr>
            <w:r w:rsidRPr="00365BD7">
              <w:rPr>
                <w:rFonts w:ascii="Helvetica" w:hAnsi="Helvetica"/>
                <w:sz w:val="22"/>
                <w:szCs w:val="22"/>
              </w:rPr>
              <w:t>Taille (en m)</w:t>
            </w:r>
          </w:p>
        </w:tc>
        <w:tc>
          <w:tcPr>
            <w:tcW w:w="1284" w:type="dxa"/>
          </w:tcPr>
          <w:p w14:paraId="6BF89C4C" w14:textId="77777777" w:rsidR="005642BA" w:rsidRPr="00365BD7" w:rsidRDefault="005642BA" w:rsidP="00365BD7">
            <w:pPr>
              <w:tabs>
                <w:tab w:val="left" w:leader="dot" w:pos="3420"/>
              </w:tabs>
              <w:jc w:val="center"/>
              <w:rPr>
                <w:rFonts w:ascii="Helvetica" w:hAnsi="Helvetica"/>
              </w:rPr>
            </w:pPr>
            <w:r w:rsidRPr="00365BD7">
              <w:rPr>
                <w:rFonts w:ascii="Helvetica" w:hAnsi="Helvetica"/>
                <w:sz w:val="22"/>
                <w:szCs w:val="22"/>
              </w:rPr>
              <w:t>IMC (en kg/m²)</w:t>
            </w:r>
          </w:p>
        </w:tc>
        <w:tc>
          <w:tcPr>
            <w:tcW w:w="2694" w:type="dxa"/>
          </w:tcPr>
          <w:p w14:paraId="6BF89C4D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</w:tr>
      <w:tr w:rsidR="005642BA" w14:paraId="6BF89C55" w14:textId="77777777" w:rsidTr="0052491A">
        <w:tc>
          <w:tcPr>
            <w:tcW w:w="1403" w:type="dxa"/>
          </w:tcPr>
          <w:p w14:paraId="6BF89C4F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  <w:r w:rsidRPr="00365BD7">
              <w:rPr>
                <w:rFonts w:ascii="Helvetica" w:hAnsi="Helvetica"/>
                <w:b/>
              </w:rPr>
              <w:t>Au dépistage</w:t>
            </w:r>
          </w:p>
        </w:tc>
        <w:tc>
          <w:tcPr>
            <w:tcW w:w="1273" w:type="dxa"/>
          </w:tcPr>
          <w:p w14:paraId="6BF89C50" w14:textId="58C3F2B8" w:rsidR="005642BA" w:rsidRPr="00365BD7" w:rsidRDefault="00A70081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25.03.2014</w:t>
            </w:r>
          </w:p>
        </w:tc>
        <w:tc>
          <w:tcPr>
            <w:tcW w:w="1278" w:type="dxa"/>
          </w:tcPr>
          <w:p w14:paraId="6BF89C51" w14:textId="7043660A" w:rsidR="005642BA" w:rsidRPr="00365BD7" w:rsidRDefault="00A70081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45</w:t>
            </w:r>
          </w:p>
        </w:tc>
        <w:tc>
          <w:tcPr>
            <w:tcW w:w="1277" w:type="dxa"/>
          </w:tcPr>
          <w:p w14:paraId="6BF89C52" w14:textId="64AE8EBB" w:rsidR="005642BA" w:rsidRPr="00365BD7" w:rsidRDefault="00A70081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1.30</w:t>
            </w:r>
          </w:p>
        </w:tc>
        <w:tc>
          <w:tcPr>
            <w:tcW w:w="1284" w:type="dxa"/>
          </w:tcPr>
          <w:p w14:paraId="6BF89C53" w14:textId="17A69AF1" w:rsidR="005642BA" w:rsidRPr="00365BD7" w:rsidRDefault="00A70081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26</w:t>
            </w:r>
          </w:p>
        </w:tc>
        <w:bookmarkStart w:id="13" w:name="CaseACocher7"/>
        <w:tc>
          <w:tcPr>
            <w:tcW w:w="2694" w:type="dxa"/>
          </w:tcPr>
          <w:p w14:paraId="6BF89C54" w14:textId="2E240579" w:rsidR="005642BA" w:rsidRDefault="005642BA" w:rsidP="0006644F">
            <w:r w:rsidRPr="00365BD7">
              <w:rPr>
                <w:rFonts w:ascii="Helvetica" w:hAnsi="Helvetica" w:cs="Helvetica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bookmarkEnd w:id="13"/>
            <w:r w:rsidRPr="00365BD7">
              <w:rPr>
                <w:rFonts w:ascii="Helvetica" w:hAnsi="Helvetica" w:cs="Helvetica"/>
              </w:rPr>
              <w:t xml:space="preserve"> </w:t>
            </w:r>
            <w:r w:rsidRPr="00365BD7">
              <w:rPr>
                <w:rFonts w:ascii="Helvetica" w:hAnsi="Helvetica"/>
                <w:sz w:val="22"/>
                <w:szCs w:val="22"/>
              </w:rPr>
              <w:t>Surpoids</w:t>
            </w:r>
            <w:r w:rsidRPr="00365BD7">
              <w:rPr>
                <w:rFonts w:ascii="Helvetica" w:hAnsi="Helvetica"/>
                <w:b/>
                <w:sz w:val="22"/>
                <w:szCs w:val="22"/>
              </w:rPr>
              <w:t xml:space="preserve">  </w:t>
            </w:r>
            <w:r w:rsidR="0006644F">
              <w:rPr>
                <w:rFonts w:ascii="Helvetica" w:hAnsi="Helvetica" w:cs="Helvetic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6644F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="0006644F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/>
                <w:sz w:val="22"/>
                <w:szCs w:val="22"/>
              </w:rPr>
              <w:t>Obésité</w:t>
            </w:r>
          </w:p>
        </w:tc>
      </w:tr>
      <w:tr w:rsidR="005642BA" w14:paraId="6BF89C5C" w14:textId="77777777" w:rsidTr="0052491A">
        <w:tc>
          <w:tcPr>
            <w:tcW w:w="1403" w:type="dxa"/>
          </w:tcPr>
          <w:p w14:paraId="6BF89C56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  <w:r w:rsidRPr="00365BD7">
              <w:rPr>
                <w:rFonts w:ascii="Helvetica" w:hAnsi="Helvetica"/>
                <w:b/>
              </w:rPr>
              <w:t>A l’inclusion</w:t>
            </w:r>
          </w:p>
        </w:tc>
        <w:tc>
          <w:tcPr>
            <w:tcW w:w="1273" w:type="dxa"/>
          </w:tcPr>
          <w:p w14:paraId="6BF89C57" w14:textId="6D92BE74" w:rsidR="005642BA" w:rsidRPr="00365BD7" w:rsidRDefault="00A70081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27.04.2015</w:t>
            </w:r>
          </w:p>
        </w:tc>
        <w:tc>
          <w:tcPr>
            <w:tcW w:w="1278" w:type="dxa"/>
          </w:tcPr>
          <w:p w14:paraId="6BF89C58" w14:textId="31A15D1B" w:rsidR="005642BA" w:rsidRPr="00365BD7" w:rsidRDefault="00A70081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55</w:t>
            </w:r>
          </w:p>
        </w:tc>
        <w:tc>
          <w:tcPr>
            <w:tcW w:w="1277" w:type="dxa"/>
          </w:tcPr>
          <w:p w14:paraId="6BF89C59" w14:textId="167D9D1E" w:rsidR="005642BA" w:rsidRPr="00365BD7" w:rsidRDefault="00A70081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1.40</w:t>
            </w:r>
          </w:p>
        </w:tc>
        <w:tc>
          <w:tcPr>
            <w:tcW w:w="1284" w:type="dxa"/>
          </w:tcPr>
          <w:p w14:paraId="6BF89C5A" w14:textId="6C01463D" w:rsidR="005642BA" w:rsidRPr="00365BD7" w:rsidRDefault="00A70081" w:rsidP="00A32630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  <w:r>
              <w:rPr>
                <w:rFonts w:ascii="Helvetica" w:hAnsi="Helvetica"/>
              </w:rPr>
              <w:t>17</w:t>
            </w:r>
          </w:p>
        </w:tc>
        <w:tc>
          <w:tcPr>
            <w:tcW w:w="2694" w:type="dxa"/>
          </w:tcPr>
          <w:p w14:paraId="6BF89C5B" w14:textId="68010900" w:rsidR="005642BA" w:rsidRDefault="005642BA" w:rsidP="00820507">
            <w:r w:rsidRPr="00365BD7">
              <w:rPr>
                <w:rFonts w:ascii="Helvetica" w:hAnsi="Helvetica" w:cs="Helvetica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 w:cs="Helvetica"/>
              </w:rPr>
              <w:t xml:space="preserve"> </w:t>
            </w:r>
            <w:r w:rsidRPr="00365BD7">
              <w:rPr>
                <w:rFonts w:ascii="Helvetica" w:hAnsi="Helvetica"/>
                <w:sz w:val="22"/>
                <w:szCs w:val="22"/>
              </w:rPr>
              <w:t>Surpoids</w:t>
            </w:r>
            <w:r w:rsidRPr="00365BD7">
              <w:rPr>
                <w:rFonts w:ascii="Helvetica" w:hAnsi="Helvetica"/>
                <w:b/>
                <w:sz w:val="22"/>
                <w:szCs w:val="22"/>
              </w:rPr>
              <w:t xml:space="preserve">  </w:t>
            </w:r>
            <w:r w:rsidR="00820507">
              <w:rPr>
                <w:rFonts w:ascii="Helvetica" w:hAnsi="Helvetica" w:cs="Helvetic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050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="0082050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/>
                <w:sz w:val="22"/>
                <w:szCs w:val="22"/>
              </w:rPr>
              <w:t>Obésité</w:t>
            </w:r>
          </w:p>
        </w:tc>
      </w:tr>
      <w:tr w:rsidR="005642BA" w14:paraId="6BF89C64" w14:textId="77777777" w:rsidTr="0052491A">
        <w:tc>
          <w:tcPr>
            <w:tcW w:w="1403" w:type="dxa"/>
          </w:tcPr>
          <w:p w14:paraId="6BF89C5D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  <w:p w14:paraId="6BF89C5E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3" w:type="dxa"/>
          </w:tcPr>
          <w:p w14:paraId="6BF89C5F" w14:textId="5F6E765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8" w:type="dxa"/>
          </w:tcPr>
          <w:p w14:paraId="6BF89C60" w14:textId="4B538DA9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7" w:type="dxa"/>
          </w:tcPr>
          <w:p w14:paraId="6BF89C61" w14:textId="5F8D506F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84" w:type="dxa"/>
          </w:tcPr>
          <w:p w14:paraId="6BF89C62" w14:textId="310D1FE5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2694" w:type="dxa"/>
          </w:tcPr>
          <w:p w14:paraId="6BF89C63" w14:textId="4C09323A" w:rsidR="005642BA" w:rsidRDefault="005642BA" w:rsidP="00820507">
            <w:r w:rsidRPr="00365BD7">
              <w:rPr>
                <w:rFonts w:ascii="Helvetica" w:hAnsi="Helvetica" w:cs="Helvetica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 w:cs="Helvetica"/>
              </w:rPr>
              <w:t xml:space="preserve"> </w:t>
            </w:r>
            <w:r w:rsidRPr="00365BD7">
              <w:rPr>
                <w:rFonts w:ascii="Helvetica" w:hAnsi="Helvetica"/>
                <w:sz w:val="22"/>
                <w:szCs w:val="22"/>
              </w:rPr>
              <w:t>Surpoids</w:t>
            </w:r>
            <w:r w:rsidRPr="00365BD7">
              <w:rPr>
                <w:rFonts w:ascii="Helvetica" w:hAnsi="Helvetica"/>
                <w:b/>
                <w:sz w:val="22"/>
                <w:szCs w:val="22"/>
              </w:rPr>
              <w:t xml:space="preserve">  </w:t>
            </w:r>
            <w:r w:rsidR="00820507">
              <w:rPr>
                <w:rFonts w:ascii="Helvetica" w:hAnsi="Helvetica" w:cs="Helvetic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050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="0082050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/>
                <w:sz w:val="22"/>
                <w:szCs w:val="22"/>
              </w:rPr>
              <w:t>Obésité</w:t>
            </w:r>
          </w:p>
        </w:tc>
      </w:tr>
      <w:tr w:rsidR="005642BA" w14:paraId="6BF89C6C" w14:textId="77777777" w:rsidTr="0052491A">
        <w:tc>
          <w:tcPr>
            <w:tcW w:w="1403" w:type="dxa"/>
          </w:tcPr>
          <w:p w14:paraId="6BF89C65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  <w:p w14:paraId="6BF89C66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3" w:type="dxa"/>
          </w:tcPr>
          <w:p w14:paraId="6BF89C67" w14:textId="0B2CCA05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8" w:type="dxa"/>
          </w:tcPr>
          <w:p w14:paraId="6BF89C68" w14:textId="4BBF765E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7" w:type="dxa"/>
          </w:tcPr>
          <w:p w14:paraId="6BF89C69" w14:textId="54E40C7A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84" w:type="dxa"/>
          </w:tcPr>
          <w:p w14:paraId="6BF89C6A" w14:textId="2BBEE1AA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2694" w:type="dxa"/>
          </w:tcPr>
          <w:p w14:paraId="6BF89C6B" w14:textId="13D3C53B" w:rsidR="005642BA" w:rsidRDefault="005642BA" w:rsidP="00820507">
            <w:r w:rsidRPr="00365BD7">
              <w:rPr>
                <w:rFonts w:ascii="Helvetica" w:hAnsi="Helvetica" w:cs="Helvetica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 w:cs="Helvetica"/>
              </w:rPr>
              <w:t xml:space="preserve"> </w:t>
            </w:r>
            <w:r w:rsidRPr="00365BD7">
              <w:rPr>
                <w:rFonts w:ascii="Helvetica" w:hAnsi="Helvetica"/>
                <w:sz w:val="22"/>
                <w:szCs w:val="22"/>
              </w:rPr>
              <w:t>Surpoids</w:t>
            </w:r>
            <w:r w:rsidRPr="00365BD7">
              <w:rPr>
                <w:rFonts w:ascii="Helvetica" w:hAnsi="Helvetica"/>
                <w:b/>
                <w:sz w:val="22"/>
                <w:szCs w:val="22"/>
              </w:rPr>
              <w:t xml:space="preserve">  </w:t>
            </w:r>
            <w:r w:rsidR="00820507">
              <w:rPr>
                <w:rFonts w:ascii="Helvetica" w:hAnsi="Helvetica" w:cs="Helvetic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2050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="0082050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/>
                <w:sz w:val="22"/>
                <w:szCs w:val="22"/>
              </w:rPr>
              <w:t>Obésité</w:t>
            </w:r>
          </w:p>
        </w:tc>
      </w:tr>
      <w:tr w:rsidR="005642BA" w14:paraId="6BF89C74" w14:textId="77777777" w:rsidTr="0052491A">
        <w:tc>
          <w:tcPr>
            <w:tcW w:w="1403" w:type="dxa"/>
          </w:tcPr>
          <w:p w14:paraId="6BF89C6D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  <w:p w14:paraId="6BF89C6E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3" w:type="dxa"/>
          </w:tcPr>
          <w:p w14:paraId="6BF89C6F" w14:textId="31F48806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8" w:type="dxa"/>
          </w:tcPr>
          <w:p w14:paraId="6BF89C70" w14:textId="4FD2C41D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7" w:type="dxa"/>
          </w:tcPr>
          <w:p w14:paraId="6BF89C71" w14:textId="5894594E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84" w:type="dxa"/>
          </w:tcPr>
          <w:p w14:paraId="6BF89C72" w14:textId="42CA3656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2694" w:type="dxa"/>
          </w:tcPr>
          <w:p w14:paraId="6BF89C73" w14:textId="77777777" w:rsidR="005642BA" w:rsidRDefault="005642BA">
            <w:r w:rsidRPr="00365BD7">
              <w:rPr>
                <w:rFonts w:ascii="Helvetica" w:hAnsi="Helvetica" w:cs="Helvetica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 w:cs="Helvetica"/>
              </w:rPr>
              <w:t xml:space="preserve"> </w:t>
            </w:r>
            <w:r w:rsidRPr="00365BD7">
              <w:rPr>
                <w:rFonts w:ascii="Helvetica" w:hAnsi="Helvetica"/>
                <w:sz w:val="22"/>
                <w:szCs w:val="22"/>
              </w:rPr>
              <w:t>Surpoids</w:t>
            </w:r>
            <w:r w:rsidRPr="00365BD7">
              <w:rPr>
                <w:rFonts w:ascii="Helvetica" w:hAnsi="Helvetica"/>
                <w:b/>
                <w:sz w:val="22"/>
                <w:szCs w:val="22"/>
              </w:rPr>
              <w:t xml:space="preserve">  </w:t>
            </w:r>
            <w:r w:rsidRPr="00365BD7">
              <w:rPr>
                <w:rFonts w:ascii="Helvetica" w:hAnsi="Helvetica" w:cs="Helvetic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/>
                <w:sz w:val="22"/>
                <w:szCs w:val="22"/>
              </w:rPr>
              <w:t>Obésité</w:t>
            </w:r>
          </w:p>
        </w:tc>
      </w:tr>
      <w:tr w:rsidR="005642BA" w14:paraId="6BF89C7C" w14:textId="77777777" w:rsidTr="0052491A">
        <w:tc>
          <w:tcPr>
            <w:tcW w:w="1403" w:type="dxa"/>
          </w:tcPr>
          <w:p w14:paraId="6BF89C75" w14:textId="69F112F9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  <w:p w14:paraId="6BF89C76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3" w:type="dxa"/>
          </w:tcPr>
          <w:p w14:paraId="6BF89C77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8" w:type="dxa"/>
          </w:tcPr>
          <w:p w14:paraId="6BF89C78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7" w:type="dxa"/>
          </w:tcPr>
          <w:p w14:paraId="6BF89C79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84" w:type="dxa"/>
          </w:tcPr>
          <w:p w14:paraId="6BF89C7A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2694" w:type="dxa"/>
          </w:tcPr>
          <w:p w14:paraId="6BF89C7B" w14:textId="77777777" w:rsidR="005642BA" w:rsidRDefault="005642BA">
            <w:r w:rsidRPr="00365BD7">
              <w:rPr>
                <w:rFonts w:ascii="Helvetica" w:hAnsi="Helvetica" w:cs="Helvetica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 w:cs="Helvetica"/>
              </w:rPr>
              <w:t xml:space="preserve"> </w:t>
            </w:r>
            <w:r w:rsidRPr="00365BD7">
              <w:rPr>
                <w:rFonts w:ascii="Helvetica" w:hAnsi="Helvetica"/>
                <w:sz w:val="22"/>
                <w:szCs w:val="22"/>
              </w:rPr>
              <w:t>Surpoids</w:t>
            </w:r>
            <w:r w:rsidRPr="00365BD7">
              <w:rPr>
                <w:rFonts w:ascii="Helvetica" w:hAnsi="Helvetica"/>
                <w:b/>
                <w:sz w:val="22"/>
                <w:szCs w:val="22"/>
              </w:rPr>
              <w:t xml:space="preserve">  </w:t>
            </w:r>
            <w:r w:rsidRPr="00365BD7">
              <w:rPr>
                <w:rFonts w:ascii="Helvetica" w:hAnsi="Helvetica" w:cs="Helvetic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/>
                <w:sz w:val="22"/>
                <w:szCs w:val="22"/>
              </w:rPr>
              <w:t>Obésité</w:t>
            </w:r>
          </w:p>
        </w:tc>
      </w:tr>
      <w:tr w:rsidR="005642BA" w14:paraId="6BF89C84" w14:textId="77777777" w:rsidTr="0052491A">
        <w:tc>
          <w:tcPr>
            <w:tcW w:w="1403" w:type="dxa"/>
          </w:tcPr>
          <w:p w14:paraId="6BF89C7D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  <w:p w14:paraId="6BF89C7E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3" w:type="dxa"/>
          </w:tcPr>
          <w:p w14:paraId="6BF89C7F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8" w:type="dxa"/>
          </w:tcPr>
          <w:p w14:paraId="6BF89C80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7" w:type="dxa"/>
          </w:tcPr>
          <w:p w14:paraId="6BF89C81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84" w:type="dxa"/>
          </w:tcPr>
          <w:p w14:paraId="6BF89C82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2694" w:type="dxa"/>
          </w:tcPr>
          <w:p w14:paraId="6BF89C83" w14:textId="77777777" w:rsidR="005642BA" w:rsidRDefault="005642BA">
            <w:r w:rsidRPr="00365BD7">
              <w:rPr>
                <w:rFonts w:ascii="Helvetica" w:hAnsi="Helvetica" w:cs="Helvetica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 w:cs="Helvetica"/>
              </w:rPr>
              <w:t xml:space="preserve"> </w:t>
            </w:r>
            <w:r w:rsidRPr="00365BD7">
              <w:rPr>
                <w:rFonts w:ascii="Helvetica" w:hAnsi="Helvetica"/>
                <w:sz w:val="22"/>
                <w:szCs w:val="22"/>
              </w:rPr>
              <w:t>Surpoids</w:t>
            </w:r>
            <w:r w:rsidRPr="00365BD7">
              <w:rPr>
                <w:rFonts w:ascii="Helvetica" w:hAnsi="Helvetica"/>
                <w:b/>
                <w:sz w:val="22"/>
                <w:szCs w:val="22"/>
              </w:rPr>
              <w:t xml:space="preserve">  </w:t>
            </w:r>
            <w:r w:rsidRPr="00365BD7">
              <w:rPr>
                <w:rFonts w:ascii="Helvetica" w:hAnsi="Helvetica" w:cs="Helvetic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/>
                <w:sz w:val="22"/>
                <w:szCs w:val="22"/>
              </w:rPr>
              <w:t>Obésité</w:t>
            </w:r>
          </w:p>
        </w:tc>
      </w:tr>
      <w:tr w:rsidR="005642BA" w14:paraId="6BF89C8C" w14:textId="77777777" w:rsidTr="0052491A">
        <w:tc>
          <w:tcPr>
            <w:tcW w:w="1403" w:type="dxa"/>
          </w:tcPr>
          <w:p w14:paraId="6BF89C85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  <w:p w14:paraId="6BF89C86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3" w:type="dxa"/>
          </w:tcPr>
          <w:p w14:paraId="6BF89C87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8" w:type="dxa"/>
          </w:tcPr>
          <w:p w14:paraId="6BF89C88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7" w:type="dxa"/>
          </w:tcPr>
          <w:p w14:paraId="6BF89C89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84" w:type="dxa"/>
          </w:tcPr>
          <w:p w14:paraId="6BF89C8A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2694" w:type="dxa"/>
          </w:tcPr>
          <w:p w14:paraId="6BF89C8B" w14:textId="77777777" w:rsidR="005642BA" w:rsidRDefault="005642BA">
            <w:r w:rsidRPr="00365BD7">
              <w:rPr>
                <w:rFonts w:ascii="Helvetica" w:hAnsi="Helvetica" w:cs="Helvetica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 w:cs="Helvetica"/>
              </w:rPr>
              <w:t xml:space="preserve"> </w:t>
            </w:r>
            <w:r w:rsidRPr="00365BD7">
              <w:rPr>
                <w:rFonts w:ascii="Helvetica" w:hAnsi="Helvetica"/>
                <w:sz w:val="22"/>
                <w:szCs w:val="22"/>
              </w:rPr>
              <w:t>Surpoids</w:t>
            </w:r>
            <w:r w:rsidRPr="00365BD7">
              <w:rPr>
                <w:rFonts w:ascii="Helvetica" w:hAnsi="Helvetica"/>
                <w:b/>
                <w:sz w:val="22"/>
                <w:szCs w:val="22"/>
              </w:rPr>
              <w:t xml:space="preserve">  </w:t>
            </w:r>
            <w:r w:rsidRPr="00365BD7">
              <w:rPr>
                <w:rFonts w:ascii="Helvetica" w:hAnsi="Helvetica" w:cs="Helvetic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/>
                <w:sz w:val="22"/>
                <w:szCs w:val="22"/>
              </w:rPr>
              <w:t>Obésité</w:t>
            </w:r>
          </w:p>
        </w:tc>
      </w:tr>
      <w:tr w:rsidR="005642BA" w14:paraId="6BF89C94" w14:textId="77777777" w:rsidTr="0052491A">
        <w:tc>
          <w:tcPr>
            <w:tcW w:w="1403" w:type="dxa"/>
          </w:tcPr>
          <w:p w14:paraId="6BF89C8D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  <w:p w14:paraId="6BF89C8E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3" w:type="dxa"/>
          </w:tcPr>
          <w:p w14:paraId="6BF89C8F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8" w:type="dxa"/>
          </w:tcPr>
          <w:p w14:paraId="6BF89C90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7" w:type="dxa"/>
          </w:tcPr>
          <w:p w14:paraId="6BF89C91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84" w:type="dxa"/>
          </w:tcPr>
          <w:p w14:paraId="6BF89C92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2694" w:type="dxa"/>
          </w:tcPr>
          <w:p w14:paraId="6BF89C93" w14:textId="77777777" w:rsidR="005642BA" w:rsidRDefault="005642BA">
            <w:r w:rsidRPr="00365BD7">
              <w:rPr>
                <w:rFonts w:ascii="Helvetica" w:hAnsi="Helvetica" w:cs="Helvetica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 w:cs="Helvetica"/>
              </w:rPr>
              <w:t xml:space="preserve"> </w:t>
            </w:r>
            <w:r w:rsidRPr="00365BD7">
              <w:rPr>
                <w:rFonts w:ascii="Helvetica" w:hAnsi="Helvetica"/>
                <w:sz w:val="22"/>
                <w:szCs w:val="22"/>
              </w:rPr>
              <w:t>Surpoids</w:t>
            </w:r>
            <w:r w:rsidRPr="00365BD7">
              <w:rPr>
                <w:rFonts w:ascii="Helvetica" w:hAnsi="Helvetica"/>
                <w:b/>
                <w:sz w:val="22"/>
                <w:szCs w:val="22"/>
              </w:rPr>
              <w:t xml:space="preserve">  </w:t>
            </w:r>
            <w:r w:rsidRPr="00365BD7">
              <w:rPr>
                <w:rFonts w:ascii="Helvetica" w:hAnsi="Helvetica" w:cs="Helvetic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/>
                <w:sz w:val="22"/>
                <w:szCs w:val="22"/>
              </w:rPr>
              <w:t>Obésité</w:t>
            </w:r>
          </w:p>
        </w:tc>
      </w:tr>
      <w:tr w:rsidR="005642BA" w14:paraId="6BF89C9C" w14:textId="77777777" w:rsidTr="0052491A">
        <w:tc>
          <w:tcPr>
            <w:tcW w:w="1403" w:type="dxa"/>
          </w:tcPr>
          <w:p w14:paraId="6BF89C95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  <w:p w14:paraId="6BF89C96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3" w:type="dxa"/>
          </w:tcPr>
          <w:p w14:paraId="6BF89C97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8" w:type="dxa"/>
          </w:tcPr>
          <w:p w14:paraId="6BF89C98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7" w:type="dxa"/>
          </w:tcPr>
          <w:p w14:paraId="6BF89C99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84" w:type="dxa"/>
          </w:tcPr>
          <w:p w14:paraId="6BF89C9A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2694" w:type="dxa"/>
          </w:tcPr>
          <w:p w14:paraId="6BF89C9B" w14:textId="77777777" w:rsidR="005642BA" w:rsidRDefault="005642BA">
            <w:r w:rsidRPr="00365BD7">
              <w:rPr>
                <w:rFonts w:ascii="Helvetica" w:hAnsi="Helvetica" w:cs="Helvetica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 w:cs="Helvetica"/>
              </w:rPr>
              <w:t xml:space="preserve"> </w:t>
            </w:r>
            <w:r w:rsidRPr="00365BD7">
              <w:rPr>
                <w:rFonts w:ascii="Helvetica" w:hAnsi="Helvetica"/>
                <w:sz w:val="22"/>
                <w:szCs w:val="22"/>
              </w:rPr>
              <w:t>Surpoids</w:t>
            </w:r>
            <w:r w:rsidRPr="00365BD7">
              <w:rPr>
                <w:rFonts w:ascii="Helvetica" w:hAnsi="Helvetica"/>
                <w:b/>
                <w:sz w:val="22"/>
                <w:szCs w:val="22"/>
              </w:rPr>
              <w:t xml:space="preserve">  </w:t>
            </w:r>
            <w:r w:rsidRPr="00365BD7">
              <w:rPr>
                <w:rFonts w:ascii="Helvetica" w:hAnsi="Helvetica" w:cs="Helvetic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/>
                <w:sz w:val="22"/>
                <w:szCs w:val="22"/>
              </w:rPr>
              <w:t>Obésité</w:t>
            </w:r>
          </w:p>
        </w:tc>
      </w:tr>
      <w:tr w:rsidR="005642BA" w14:paraId="6BF89CA4" w14:textId="77777777" w:rsidTr="0052491A">
        <w:tc>
          <w:tcPr>
            <w:tcW w:w="1403" w:type="dxa"/>
          </w:tcPr>
          <w:p w14:paraId="6BF89C9D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  <w:p w14:paraId="6BF89C9E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3" w:type="dxa"/>
          </w:tcPr>
          <w:p w14:paraId="6BF89C9F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8" w:type="dxa"/>
          </w:tcPr>
          <w:p w14:paraId="6BF89CA0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7" w:type="dxa"/>
          </w:tcPr>
          <w:p w14:paraId="6BF89CA1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84" w:type="dxa"/>
          </w:tcPr>
          <w:p w14:paraId="6BF89CA2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2694" w:type="dxa"/>
          </w:tcPr>
          <w:p w14:paraId="6BF89CA3" w14:textId="77777777" w:rsidR="005642BA" w:rsidRDefault="005642BA">
            <w:r w:rsidRPr="00365BD7">
              <w:rPr>
                <w:rFonts w:ascii="Helvetica" w:hAnsi="Helvetica" w:cs="Helvetica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 w:cs="Helvetica"/>
              </w:rPr>
              <w:t xml:space="preserve"> </w:t>
            </w:r>
            <w:r w:rsidRPr="00365BD7">
              <w:rPr>
                <w:rFonts w:ascii="Helvetica" w:hAnsi="Helvetica"/>
                <w:sz w:val="22"/>
                <w:szCs w:val="22"/>
              </w:rPr>
              <w:t>Surpoids</w:t>
            </w:r>
            <w:r w:rsidRPr="00365BD7">
              <w:rPr>
                <w:rFonts w:ascii="Helvetica" w:hAnsi="Helvetica"/>
                <w:b/>
                <w:sz w:val="22"/>
                <w:szCs w:val="22"/>
              </w:rPr>
              <w:t xml:space="preserve">  </w:t>
            </w:r>
            <w:r w:rsidRPr="00365BD7">
              <w:rPr>
                <w:rFonts w:ascii="Helvetica" w:hAnsi="Helvetica" w:cs="Helvetic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/>
                <w:sz w:val="22"/>
                <w:szCs w:val="22"/>
              </w:rPr>
              <w:t>Obésité</w:t>
            </w:r>
          </w:p>
        </w:tc>
      </w:tr>
      <w:tr w:rsidR="005642BA" w14:paraId="6BF89CAC" w14:textId="77777777" w:rsidTr="0052491A">
        <w:tc>
          <w:tcPr>
            <w:tcW w:w="1403" w:type="dxa"/>
          </w:tcPr>
          <w:p w14:paraId="6BF89CA5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  <w:p w14:paraId="6BF89CA6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3" w:type="dxa"/>
          </w:tcPr>
          <w:p w14:paraId="6BF89CA7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8" w:type="dxa"/>
          </w:tcPr>
          <w:p w14:paraId="6BF89CA8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7" w:type="dxa"/>
          </w:tcPr>
          <w:p w14:paraId="6BF89CA9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84" w:type="dxa"/>
          </w:tcPr>
          <w:p w14:paraId="6BF89CAA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2694" w:type="dxa"/>
          </w:tcPr>
          <w:p w14:paraId="6BF89CAB" w14:textId="77777777" w:rsidR="005642BA" w:rsidRDefault="005642BA">
            <w:r w:rsidRPr="00365BD7">
              <w:rPr>
                <w:rFonts w:ascii="Helvetica" w:hAnsi="Helvetica" w:cs="Helvetica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 w:cs="Helvetica"/>
              </w:rPr>
              <w:t xml:space="preserve"> </w:t>
            </w:r>
            <w:r w:rsidRPr="00365BD7">
              <w:rPr>
                <w:rFonts w:ascii="Helvetica" w:hAnsi="Helvetica"/>
                <w:sz w:val="22"/>
                <w:szCs w:val="22"/>
              </w:rPr>
              <w:t>Surpoids</w:t>
            </w:r>
            <w:r w:rsidRPr="00365BD7">
              <w:rPr>
                <w:rFonts w:ascii="Helvetica" w:hAnsi="Helvetica"/>
                <w:b/>
                <w:sz w:val="22"/>
                <w:szCs w:val="22"/>
              </w:rPr>
              <w:t xml:space="preserve">  </w:t>
            </w:r>
            <w:r w:rsidRPr="00365BD7">
              <w:rPr>
                <w:rFonts w:ascii="Helvetica" w:hAnsi="Helvetica" w:cs="Helvetic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/>
                <w:sz w:val="22"/>
                <w:szCs w:val="22"/>
              </w:rPr>
              <w:t>Obésité</w:t>
            </w:r>
          </w:p>
        </w:tc>
      </w:tr>
      <w:tr w:rsidR="005642BA" w14:paraId="6BF89CB4" w14:textId="77777777" w:rsidTr="0052491A">
        <w:tc>
          <w:tcPr>
            <w:tcW w:w="1403" w:type="dxa"/>
          </w:tcPr>
          <w:p w14:paraId="6BF89CAD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  <w:p w14:paraId="6BF89CAE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3" w:type="dxa"/>
          </w:tcPr>
          <w:p w14:paraId="6BF89CAF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8" w:type="dxa"/>
          </w:tcPr>
          <w:p w14:paraId="6BF89CB0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7" w:type="dxa"/>
          </w:tcPr>
          <w:p w14:paraId="6BF89CB1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84" w:type="dxa"/>
          </w:tcPr>
          <w:p w14:paraId="6BF89CB2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2694" w:type="dxa"/>
          </w:tcPr>
          <w:p w14:paraId="6BF89CB3" w14:textId="77777777" w:rsidR="005642BA" w:rsidRDefault="005642BA">
            <w:r w:rsidRPr="00365BD7">
              <w:rPr>
                <w:rFonts w:ascii="Helvetica" w:hAnsi="Helvetica" w:cs="Helvetica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 w:cs="Helvetica"/>
              </w:rPr>
              <w:t xml:space="preserve"> </w:t>
            </w:r>
            <w:r w:rsidRPr="00365BD7">
              <w:rPr>
                <w:rFonts w:ascii="Helvetica" w:hAnsi="Helvetica"/>
                <w:sz w:val="22"/>
                <w:szCs w:val="22"/>
              </w:rPr>
              <w:t>Surpoids</w:t>
            </w:r>
            <w:r w:rsidRPr="00365BD7">
              <w:rPr>
                <w:rFonts w:ascii="Helvetica" w:hAnsi="Helvetica"/>
                <w:b/>
                <w:sz w:val="22"/>
                <w:szCs w:val="22"/>
              </w:rPr>
              <w:t xml:space="preserve">  </w:t>
            </w:r>
            <w:r w:rsidRPr="00365BD7">
              <w:rPr>
                <w:rFonts w:ascii="Helvetica" w:hAnsi="Helvetica" w:cs="Helvetic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/>
                <w:sz w:val="22"/>
                <w:szCs w:val="22"/>
              </w:rPr>
              <w:t>Obésité</w:t>
            </w:r>
          </w:p>
        </w:tc>
      </w:tr>
      <w:tr w:rsidR="005642BA" w14:paraId="6BF89CBC" w14:textId="77777777" w:rsidTr="0052491A">
        <w:tc>
          <w:tcPr>
            <w:tcW w:w="1403" w:type="dxa"/>
          </w:tcPr>
          <w:p w14:paraId="6BF89CB5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  <w:p w14:paraId="6BF89CB6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3" w:type="dxa"/>
          </w:tcPr>
          <w:p w14:paraId="6BF89CB7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8" w:type="dxa"/>
          </w:tcPr>
          <w:p w14:paraId="6BF89CB8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7" w:type="dxa"/>
          </w:tcPr>
          <w:p w14:paraId="6BF89CB9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84" w:type="dxa"/>
          </w:tcPr>
          <w:p w14:paraId="6BF89CBA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2694" w:type="dxa"/>
          </w:tcPr>
          <w:p w14:paraId="6BF89CBB" w14:textId="77777777" w:rsidR="005642BA" w:rsidRDefault="005642BA">
            <w:r w:rsidRPr="00365BD7">
              <w:rPr>
                <w:rFonts w:ascii="Helvetica" w:hAnsi="Helvetica" w:cs="Helvetica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 w:cs="Helvetica"/>
              </w:rPr>
              <w:t xml:space="preserve"> </w:t>
            </w:r>
            <w:r w:rsidRPr="00365BD7">
              <w:rPr>
                <w:rFonts w:ascii="Helvetica" w:hAnsi="Helvetica"/>
                <w:sz w:val="22"/>
                <w:szCs w:val="22"/>
              </w:rPr>
              <w:t>Surpoids</w:t>
            </w:r>
            <w:r w:rsidRPr="00365BD7">
              <w:rPr>
                <w:rFonts w:ascii="Helvetica" w:hAnsi="Helvetica"/>
                <w:b/>
                <w:sz w:val="22"/>
                <w:szCs w:val="22"/>
              </w:rPr>
              <w:t xml:space="preserve">  </w:t>
            </w:r>
            <w:r w:rsidRPr="00365BD7">
              <w:rPr>
                <w:rFonts w:ascii="Helvetica" w:hAnsi="Helvetica" w:cs="Helvetic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/>
                <w:sz w:val="22"/>
                <w:szCs w:val="22"/>
              </w:rPr>
              <w:t>Obésité</w:t>
            </w:r>
          </w:p>
        </w:tc>
      </w:tr>
      <w:tr w:rsidR="005642BA" w14:paraId="6BF89CC4" w14:textId="77777777" w:rsidTr="0052491A">
        <w:tc>
          <w:tcPr>
            <w:tcW w:w="1403" w:type="dxa"/>
          </w:tcPr>
          <w:p w14:paraId="6BF89CBD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  <w:p w14:paraId="6BF89CBE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3" w:type="dxa"/>
          </w:tcPr>
          <w:p w14:paraId="6BF89CBF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8" w:type="dxa"/>
          </w:tcPr>
          <w:p w14:paraId="6BF89CC0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7" w:type="dxa"/>
          </w:tcPr>
          <w:p w14:paraId="6BF89CC1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84" w:type="dxa"/>
          </w:tcPr>
          <w:p w14:paraId="6BF89CC2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2694" w:type="dxa"/>
          </w:tcPr>
          <w:p w14:paraId="6BF89CC3" w14:textId="77777777" w:rsidR="005642BA" w:rsidRDefault="005642BA">
            <w:r w:rsidRPr="00365BD7">
              <w:rPr>
                <w:rFonts w:ascii="Helvetica" w:hAnsi="Helvetica" w:cs="Helvetica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 w:cs="Helvetica"/>
              </w:rPr>
              <w:t xml:space="preserve"> </w:t>
            </w:r>
            <w:r w:rsidRPr="00365BD7">
              <w:rPr>
                <w:rFonts w:ascii="Helvetica" w:hAnsi="Helvetica"/>
                <w:sz w:val="22"/>
                <w:szCs w:val="22"/>
              </w:rPr>
              <w:t>Surpoids</w:t>
            </w:r>
            <w:r w:rsidRPr="00365BD7">
              <w:rPr>
                <w:rFonts w:ascii="Helvetica" w:hAnsi="Helvetica"/>
                <w:b/>
                <w:sz w:val="22"/>
                <w:szCs w:val="22"/>
              </w:rPr>
              <w:t xml:space="preserve">  </w:t>
            </w:r>
            <w:r w:rsidRPr="00365BD7">
              <w:rPr>
                <w:rFonts w:ascii="Helvetica" w:hAnsi="Helvetica" w:cs="Helvetic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/>
                <w:sz w:val="22"/>
                <w:szCs w:val="22"/>
              </w:rPr>
              <w:t>Obésité</w:t>
            </w:r>
          </w:p>
        </w:tc>
      </w:tr>
      <w:tr w:rsidR="005642BA" w14:paraId="6BF89CCC" w14:textId="77777777" w:rsidTr="0052491A">
        <w:tc>
          <w:tcPr>
            <w:tcW w:w="1403" w:type="dxa"/>
          </w:tcPr>
          <w:p w14:paraId="6BF89CC5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  <w:p w14:paraId="6BF89CC6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3" w:type="dxa"/>
          </w:tcPr>
          <w:p w14:paraId="6BF89CC7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8" w:type="dxa"/>
          </w:tcPr>
          <w:p w14:paraId="6BF89CC8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7" w:type="dxa"/>
          </w:tcPr>
          <w:p w14:paraId="6BF89CC9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84" w:type="dxa"/>
          </w:tcPr>
          <w:p w14:paraId="6BF89CCA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2694" w:type="dxa"/>
          </w:tcPr>
          <w:p w14:paraId="6BF89CCB" w14:textId="77777777" w:rsidR="005642BA" w:rsidRDefault="005642BA">
            <w:r w:rsidRPr="00365BD7">
              <w:rPr>
                <w:rFonts w:ascii="Helvetica" w:hAnsi="Helvetica" w:cs="Helvetica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 w:cs="Helvetica"/>
              </w:rPr>
              <w:t xml:space="preserve"> </w:t>
            </w:r>
            <w:r w:rsidRPr="00365BD7">
              <w:rPr>
                <w:rFonts w:ascii="Helvetica" w:hAnsi="Helvetica"/>
                <w:sz w:val="22"/>
                <w:szCs w:val="22"/>
              </w:rPr>
              <w:t>Surpoids</w:t>
            </w:r>
            <w:r w:rsidRPr="00365BD7">
              <w:rPr>
                <w:rFonts w:ascii="Helvetica" w:hAnsi="Helvetica"/>
                <w:b/>
                <w:sz w:val="22"/>
                <w:szCs w:val="22"/>
              </w:rPr>
              <w:t xml:space="preserve">  </w:t>
            </w:r>
            <w:r w:rsidRPr="00365BD7">
              <w:rPr>
                <w:rFonts w:ascii="Helvetica" w:hAnsi="Helvetica" w:cs="Helvetic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/>
                <w:sz w:val="22"/>
                <w:szCs w:val="22"/>
              </w:rPr>
              <w:t>Obésité</w:t>
            </w:r>
          </w:p>
        </w:tc>
      </w:tr>
      <w:tr w:rsidR="005642BA" w14:paraId="6BF89CD4" w14:textId="77777777" w:rsidTr="0052491A">
        <w:tc>
          <w:tcPr>
            <w:tcW w:w="1403" w:type="dxa"/>
          </w:tcPr>
          <w:p w14:paraId="6BF89CCD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  <w:p w14:paraId="6BF89CCE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3" w:type="dxa"/>
          </w:tcPr>
          <w:p w14:paraId="6BF89CCF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8" w:type="dxa"/>
          </w:tcPr>
          <w:p w14:paraId="6BF89CD0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7" w:type="dxa"/>
          </w:tcPr>
          <w:p w14:paraId="6BF89CD1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84" w:type="dxa"/>
          </w:tcPr>
          <w:p w14:paraId="6BF89CD2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2694" w:type="dxa"/>
          </w:tcPr>
          <w:p w14:paraId="6BF89CD3" w14:textId="77777777" w:rsidR="005642BA" w:rsidRDefault="005642BA">
            <w:r w:rsidRPr="00365BD7">
              <w:rPr>
                <w:rFonts w:ascii="Helvetica" w:hAnsi="Helvetica" w:cs="Helvetica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 w:cs="Helvetica"/>
              </w:rPr>
              <w:t xml:space="preserve"> </w:t>
            </w:r>
            <w:r w:rsidRPr="00365BD7">
              <w:rPr>
                <w:rFonts w:ascii="Helvetica" w:hAnsi="Helvetica"/>
                <w:sz w:val="22"/>
                <w:szCs w:val="22"/>
              </w:rPr>
              <w:t>Surpoids</w:t>
            </w:r>
            <w:r w:rsidRPr="00365BD7">
              <w:rPr>
                <w:rFonts w:ascii="Helvetica" w:hAnsi="Helvetica"/>
                <w:b/>
                <w:sz w:val="22"/>
                <w:szCs w:val="22"/>
              </w:rPr>
              <w:t xml:space="preserve">  </w:t>
            </w:r>
            <w:r w:rsidRPr="00365BD7">
              <w:rPr>
                <w:rFonts w:ascii="Helvetica" w:hAnsi="Helvetica" w:cs="Helvetic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/>
                <w:sz w:val="22"/>
                <w:szCs w:val="22"/>
              </w:rPr>
              <w:t>Obésité</w:t>
            </w:r>
          </w:p>
        </w:tc>
      </w:tr>
      <w:tr w:rsidR="005642BA" w14:paraId="6BF89CDC" w14:textId="77777777" w:rsidTr="0052491A">
        <w:tc>
          <w:tcPr>
            <w:tcW w:w="1403" w:type="dxa"/>
          </w:tcPr>
          <w:p w14:paraId="6BF89CD5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  <w:p w14:paraId="6BF89CD6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3" w:type="dxa"/>
          </w:tcPr>
          <w:p w14:paraId="6BF89CD7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8" w:type="dxa"/>
          </w:tcPr>
          <w:p w14:paraId="6BF89CD8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7" w:type="dxa"/>
          </w:tcPr>
          <w:p w14:paraId="6BF89CD9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84" w:type="dxa"/>
          </w:tcPr>
          <w:p w14:paraId="6BF89CDA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2694" w:type="dxa"/>
          </w:tcPr>
          <w:p w14:paraId="6BF89CDB" w14:textId="77777777" w:rsidR="005642BA" w:rsidRDefault="005642BA">
            <w:r w:rsidRPr="00365BD7">
              <w:rPr>
                <w:rFonts w:ascii="Helvetica" w:hAnsi="Helvetica" w:cs="Helvetica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 w:cs="Helvetica"/>
              </w:rPr>
              <w:t xml:space="preserve"> </w:t>
            </w:r>
            <w:r w:rsidRPr="00365BD7">
              <w:rPr>
                <w:rFonts w:ascii="Helvetica" w:hAnsi="Helvetica"/>
                <w:sz w:val="22"/>
                <w:szCs w:val="22"/>
              </w:rPr>
              <w:t>Surpoids</w:t>
            </w:r>
            <w:r w:rsidRPr="00365BD7">
              <w:rPr>
                <w:rFonts w:ascii="Helvetica" w:hAnsi="Helvetica"/>
                <w:b/>
                <w:sz w:val="22"/>
                <w:szCs w:val="22"/>
              </w:rPr>
              <w:t xml:space="preserve">  </w:t>
            </w:r>
            <w:r w:rsidRPr="00365BD7">
              <w:rPr>
                <w:rFonts w:ascii="Helvetica" w:hAnsi="Helvetica" w:cs="Helvetic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/>
                <w:sz w:val="22"/>
                <w:szCs w:val="22"/>
              </w:rPr>
              <w:t>Obésité</w:t>
            </w:r>
          </w:p>
        </w:tc>
      </w:tr>
      <w:tr w:rsidR="005642BA" w14:paraId="6BF89CE4" w14:textId="77777777" w:rsidTr="0052491A">
        <w:tc>
          <w:tcPr>
            <w:tcW w:w="1403" w:type="dxa"/>
          </w:tcPr>
          <w:p w14:paraId="6BF89CDD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  <w:p w14:paraId="6BF89CDE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3" w:type="dxa"/>
          </w:tcPr>
          <w:p w14:paraId="6BF89CDF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8" w:type="dxa"/>
          </w:tcPr>
          <w:p w14:paraId="6BF89CE0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7" w:type="dxa"/>
          </w:tcPr>
          <w:p w14:paraId="6BF89CE1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84" w:type="dxa"/>
          </w:tcPr>
          <w:p w14:paraId="6BF89CE2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2694" w:type="dxa"/>
          </w:tcPr>
          <w:p w14:paraId="6BF89CE3" w14:textId="77777777" w:rsidR="005642BA" w:rsidRDefault="005642BA" w:rsidP="00E44A51">
            <w:r w:rsidRPr="00365BD7">
              <w:rPr>
                <w:rFonts w:ascii="Helvetica" w:hAnsi="Helvetica" w:cs="Helvetica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 w:cs="Helvetica"/>
              </w:rPr>
              <w:t xml:space="preserve"> </w:t>
            </w:r>
            <w:r w:rsidRPr="00365BD7">
              <w:rPr>
                <w:rFonts w:ascii="Helvetica" w:hAnsi="Helvetica"/>
                <w:sz w:val="22"/>
                <w:szCs w:val="22"/>
              </w:rPr>
              <w:t>Surpoids</w:t>
            </w:r>
            <w:r w:rsidRPr="00365BD7">
              <w:rPr>
                <w:rFonts w:ascii="Helvetica" w:hAnsi="Helvetica"/>
                <w:b/>
                <w:sz w:val="22"/>
                <w:szCs w:val="22"/>
              </w:rPr>
              <w:t xml:space="preserve">  </w:t>
            </w:r>
            <w:r w:rsidRPr="00365BD7">
              <w:rPr>
                <w:rFonts w:ascii="Helvetica" w:hAnsi="Helvetica" w:cs="Helvetic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/>
                <w:sz w:val="22"/>
                <w:szCs w:val="22"/>
              </w:rPr>
              <w:t>Obésité</w:t>
            </w:r>
          </w:p>
        </w:tc>
      </w:tr>
      <w:tr w:rsidR="005642BA" w14:paraId="6BF89CEC" w14:textId="77777777" w:rsidTr="0052491A">
        <w:tc>
          <w:tcPr>
            <w:tcW w:w="1403" w:type="dxa"/>
          </w:tcPr>
          <w:p w14:paraId="6BF89CE5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  <w:p w14:paraId="6BF89CE6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3" w:type="dxa"/>
          </w:tcPr>
          <w:p w14:paraId="6BF89CE7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8" w:type="dxa"/>
          </w:tcPr>
          <w:p w14:paraId="6BF89CE8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7" w:type="dxa"/>
          </w:tcPr>
          <w:p w14:paraId="6BF89CE9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84" w:type="dxa"/>
          </w:tcPr>
          <w:p w14:paraId="6BF89CEA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2694" w:type="dxa"/>
          </w:tcPr>
          <w:p w14:paraId="6BF89CEB" w14:textId="77777777" w:rsidR="005642BA" w:rsidRDefault="005642BA" w:rsidP="00E44A51">
            <w:r w:rsidRPr="00365BD7">
              <w:rPr>
                <w:rFonts w:ascii="Helvetica" w:hAnsi="Helvetica" w:cs="Helvetica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 w:cs="Helvetica"/>
              </w:rPr>
              <w:t xml:space="preserve"> </w:t>
            </w:r>
            <w:r w:rsidRPr="00365BD7">
              <w:rPr>
                <w:rFonts w:ascii="Helvetica" w:hAnsi="Helvetica"/>
                <w:sz w:val="22"/>
                <w:szCs w:val="22"/>
              </w:rPr>
              <w:t>Surpoids</w:t>
            </w:r>
            <w:r w:rsidRPr="00365BD7">
              <w:rPr>
                <w:rFonts w:ascii="Helvetica" w:hAnsi="Helvetica"/>
                <w:b/>
                <w:sz w:val="22"/>
                <w:szCs w:val="22"/>
              </w:rPr>
              <w:t xml:space="preserve">  </w:t>
            </w:r>
            <w:r w:rsidRPr="00365BD7">
              <w:rPr>
                <w:rFonts w:ascii="Helvetica" w:hAnsi="Helvetica" w:cs="Helvetic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/>
                <w:sz w:val="22"/>
                <w:szCs w:val="22"/>
              </w:rPr>
              <w:t>Obésité</w:t>
            </w:r>
          </w:p>
        </w:tc>
      </w:tr>
      <w:tr w:rsidR="005642BA" w14:paraId="6BF89CF4" w14:textId="77777777" w:rsidTr="0052491A">
        <w:tc>
          <w:tcPr>
            <w:tcW w:w="1403" w:type="dxa"/>
          </w:tcPr>
          <w:p w14:paraId="6BF89CED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  <w:p w14:paraId="6BF89CEE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3" w:type="dxa"/>
          </w:tcPr>
          <w:p w14:paraId="6BF89CEF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8" w:type="dxa"/>
          </w:tcPr>
          <w:p w14:paraId="6BF89CF0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77" w:type="dxa"/>
          </w:tcPr>
          <w:p w14:paraId="6BF89CF1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1284" w:type="dxa"/>
          </w:tcPr>
          <w:p w14:paraId="6BF89CF2" w14:textId="77777777" w:rsidR="005642BA" w:rsidRPr="00365BD7" w:rsidRDefault="005642BA" w:rsidP="00365BD7">
            <w:pPr>
              <w:tabs>
                <w:tab w:val="left" w:leader="dot" w:pos="3420"/>
              </w:tabs>
              <w:rPr>
                <w:rFonts w:ascii="Helvetica" w:hAnsi="Helvetica"/>
              </w:rPr>
            </w:pPr>
          </w:p>
        </w:tc>
        <w:tc>
          <w:tcPr>
            <w:tcW w:w="2694" w:type="dxa"/>
          </w:tcPr>
          <w:p w14:paraId="6BF89CF3" w14:textId="77777777" w:rsidR="005642BA" w:rsidRDefault="005642BA" w:rsidP="00E44A51">
            <w:r w:rsidRPr="00365BD7">
              <w:rPr>
                <w:rFonts w:ascii="Helvetica" w:hAnsi="Helvetica" w:cs="Helvetica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 w:cs="Helvetica"/>
              </w:rPr>
              <w:t xml:space="preserve"> </w:t>
            </w:r>
            <w:r w:rsidRPr="00365BD7">
              <w:rPr>
                <w:rFonts w:ascii="Helvetica" w:hAnsi="Helvetica"/>
                <w:sz w:val="22"/>
                <w:szCs w:val="22"/>
              </w:rPr>
              <w:t>Surpoids</w:t>
            </w:r>
            <w:r w:rsidRPr="00365BD7">
              <w:rPr>
                <w:rFonts w:ascii="Helvetica" w:hAnsi="Helvetica"/>
                <w:b/>
                <w:sz w:val="22"/>
                <w:szCs w:val="22"/>
              </w:rPr>
              <w:t xml:space="preserve">  </w:t>
            </w:r>
            <w:r w:rsidRPr="00365BD7">
              <w:rPr>
                <w:rFonts w:ascii="Helvetica" w:hAnsi="Helvetica" w:cs="Helvetic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65BD7">
              <w:rPr>
                <w:rFonts w:ascii="Helvetica" w:hAnsi="Helvetica" w:cs="Helvetica"/>
              </w:rPr>
              <w:instrText xml:space="preserve"> FORMCHECKBOX </w:instrText>
            </w:r>
            <w:r w:rsidR="00A70081">
              <w:rPr>
                <w:rFonts w:ascii="Helvetica" w:hAnsi="Helvetica" w:cs="Helvetica"/>
              </w:rPr>
            </w:r>
            <w:r w:rsidR="00A70081">
              <w:rPr>
                <w:rFonts w:ascii="Helvetica" w:hAnsi="Helvetica" w:cs="Helvetica"/>
              </w:rPr>
              <w:fldChar w:fldCharType="separate"/>
            </w:r>
            <w:r w:rsidRPr="00365BD7">
              <w:rPr>
                <w:rFonts w:ascii="Helvetica" w:hAnsi="Helvetica" w:cs="Helvetica"/>
              </w:rPr>
              <w:fldChar w:fldCharType="end"/>
            </w:r>
            <w:r w:rsidRPr="00365BD7">
              <w:rPr>
                <w:rFonts w:ascii="Helvetica" w:hAnsi="Helvetica"/>
                <w:sz w:val="22"/>
                <w:szCs w:val="22"/>
              </w:rPr>
              <w:t>Obésité</w:t>
            </w:r>
          </w:p>
        </w:tc>
      </w:tr>
    </w:tbl>
    <w:p w14:paraId="0D0ECE4F" w14:textId="77777777" w:rsidR="00E947BD" w:rsidRPr="00EE360E" w:rsidRDefault="00E947BD" w:rsidP="00A70081">
      <w:pPr>
        <w:tabs>
          <w:tab w:val="left" w:pos="8220"/>
        </w:tabs>
        <w:rPr>
          <w:rFonts w:ascii="Helvetica" w:hAnsi="Helvetica"/>
          <w:sz w:val="28"/>
          <w:szCs w:val="28"/>
        </w:rPr>
      </w:pPr>
    </w:p>
    <w:sectPr w:rsidR="00E947BD" w:rsidRPr="00EE360E" w:rsidSect="00CE1906">
      <w:headerReference w:type="even" r:id="rId11"/>
      <w:headerReference w:type="default" r:id="rId12"/>
      <w:head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16B40A" w14:textId="77777777" w:rsidR="00C96B50" w:rsidRDefault="00C96B50">
      <w:r>
        <w:separator/>
      </w:r>
    </w:p>
  </w:endnote>
  <w:endnote w:type="continuationSeparator" w:id="0">
    <w:p w14:paraId="4D154CBD" w14:textId="77777777" w:rsidR="00C96B50" w:rsidRDefault="00C96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DAC6FF" w14:textId="77777777" w:rsidR="00C96B50" w:rsidRDefault="00C96B50">
      <w:r>
        <w:separator/>
      </w:r>
    </w:p>
  </w:footnote>
  <w:footnote w:type="continuationSeparator" w:id="0">
    <w:p w14:paraId="5DF4630A" w14:textId="77777777" w:rsidR="00C96B50" w:rsidRDefault="00C96B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F8A470" w14:textId="77777777" w:rsidR="00C96B50" w:rsidRDefault="00C96B50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F8A471" w14:textId="77777777" w:rsidR="00C96B50" w:rsidRDefault="00C96B50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F8A472" w14:textId="77777777" w:rsidR="00C96B50" w:rsidRDefault="00C96B50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530FE"/>
    <w:multiLevelType w:val="hybridMultilevel"/>
    <w:tmpl w:val="6BC84CD4"/>
    <w:lvl w:ilvl="0" w:tplc="040C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25119"/>
    <w:multiLevelType w:val="hybridMultilevel"/>
    <w:tmpl w:val="4F6EA060"/>
    <w:lvl w:ilvl="0" w:tplc="B6905E2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B0B91"/>
    <w:multiLevelType w:val="hybridMultilevel"/>
    <w:tmpl w:val="82EE4CAC"/>
    <w:lvl w:ilvl="0" w:tplc="040C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3248CC"/>
    <w:multiLevelType w:val="hybridMultilevel"/>
    <w:tmpl w:val="331AE31E"/>
    <w:lvl w:ilvl="0" w:tplc="CB62283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B54186"/>
    <w:multiLevelType w:val="hybridMultilevel"/>
    <w:tmpl w:val="FEAA43DE"/>
    <w:lvl w:ilvl="0" w:tplc="040C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B86001"/>
    <w:multiLevelType w:val="hybridMultilevel"/>
    <w:tmpl w:val="AEC4174C"/>
    <w:lvl w:ilvl="0" w:tplc="040C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FD4BD9"/>
    <w:multiLevelType w:val="hybridMultilevel"/>
    <w:tmpl w:val="2A103372"/>
    <w:lvl w:ilvl="0" w:tplc="1428C110">
      <w:start w:val="27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443DC8"/>
    <w:multiLevelType w:val="hybridMultilevel"/>
    <w:tmpl w:val="B654495C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823113"/>
    <w:multiLevelType w:val="hybridMultilevel"/>
    <w:tmpl w:val="B3CC3658"/>
    <w:lvl w:ilvl="0" w:tplc="040C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7"/>
  </w:num>
  <w:num w:numId="5">
    <w:abstractNumId w:val="8"/>
  </w:num>
  <w:num w:numId="6">
    <w:abstractNumId w:val="5"/>
  </w:num>
  <w:num w:numId="7">
    <w:abstractNumId w:val="4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A45"/>
    <w:rsid w:val="00004195"/>
    <w:rsid w:val="000052D1"/>
    <w:rsid w:val="00005E99"/>
    <w:rsid w:val="00012A53"/>
    <w:rsid w:val="000149C5"/>
    <w:rsid w:val="00017993"/>
    <w:rsid w:val="0002408E"/>
    <w:rsid w:val="00024595"/>
    <w:rsid w:val="00025106"/>
    <w:rsid w:val="00027FFA"/>
    <w:rsid w:val="00034B07"/>
    <w:rsid w:val="000378AF"/>
    <w:rsid w:val="00040806"/>
    <w:rsid w:val="0005303E"/>
    <w:rsid w:val="00055620"/>
    <w:rsid w:val="000569DC"/>
    <w:rsid w:val="00061CD9"/>
    <w:rsid w:val="0006644F"/>
    <w:rsid w:val="00070254"/>
    <w:rsid w:val="0007216D"/>
    <w:rsid w:val="00076529"/>
    <w:rsid w:val="000767EC"/>
    <w:rsid w:val="00077A76"/>
    <w:rsid w:val="00081295"/>
    <w:rsid w:val="0008180A"/>
    <w:rsid w:val="00084ACD"/>
    <w:rsid w:val="000862C0"/>
    <w:rsid w:val="00086451"/>
    <w:rsid w:val="000865A7"/>
    <w:rsid w:val="00087E5C"/>
    <w:rsid w:val="000937A0"/>
    <w:rsid w:val="00094952"/>
    <w:rsid w:val="000A58F5"/>
    <w:rsid w:val="000A7C73"/>
    <w:rsid w:val="000B089A"/>
    <w:rsid w:val="000B5EB6"/>
    <w:rsid w:val="000C2918"/>
    <w:rsid w:val="000D19E4"/>
    <w:rsid w:val="000D1E3C"/>
    <w:rsid w:val="000D670D"/>
    <w:rsid w:val="000E0154"/>
    <w:rsid w:val="000E177B"/>
    <w:rsid w:val="000E2E7A"/>
    <w:rsid w:val="000E32B3"/>
    <w:rsid w:val="000E4FF5"/>
    <w:rsid w:val="000E620E"/>
    <w:rsid w:val="000F21B1"/>
    <w:rsid w:val="000F32F9"/>
    <w:rsid w:val="000F330B"/>
    <w:rsid w:val="000F5ECB"/>
    <w:rsid w:val="000F7987"/>
    <w:rsid w:val="00104203"/>
    <w:rsid w:val="00112803"/>
    <w:rsid w:val="001155A9"/>
    <w:rsid w:val="00116E09"/>
    <w:rsid w:val="00120632"/>
    <w:rsid w:val="001304C3"/>
    <w:rsid w:val="00131996"/>
    <w:rsid w:val="00133547"/>
    <w:rsid w:val="00141B04"/>
    <w:rsid w:val="00144F24"/>
    <w:rsid w:val="00147C10"/>
    <w:rsid w:val="00153DD0"/>
    <w:rsid w:val="0015417F"/>
    <w:rsid w:val="00157E76"/>
    <w:rsid w:val="0017323C"/>
    <w:rsid w:val="0017583D"/>
    <w:rsid w:val="00180963"/>
    <w:rsid w:val="00180EF5"/>
    <w:rsid w:val="00181865"/>
    <w:rsid w:val="00185BA7"/>
    <w:rsid w:val="0018610D"/>
    <w:rsid w:val="001905B8"/>
    <w:rsid w:val="001920A7"/>
    <w:rsid w:val="00195705"/>
    <w:rsid w:val="001A4167"/>
    <w:rsid w:val="001B215B"/>
    <w:rsid w:val="001B4A96"/>
    <w:rsid w:val="001C29DD"/>
    <w:rsid w:val="001C6E26"/>
    <w:rsid w:val="001D2643"/>
    <w:rsid w:val="001D47AE"/>
    <w:rsid w:val="001D6927"/>
    <w:rsid w:val="001E2FC7"/>
    <w:rsid w:val="001F15DA"/>
    <w:rsid w:val="001F3EA5"/>
    <w:rsid w:val="00202A13"/>
    <w:rsid w:val="00204110"/>
    <w:rsid w:val="0021198D"/>
    <w:rsid w:val="00216CA4"/>
    <w:rsid w:val="00217870"/>
    <w:rsid w:val="00227779"/>
    <w:rsid w:val="00230A48"/>
    <w:rsid w:val="002372D5"/>
    <w:rsid w:val="0024104C"/>
    <w:rsid w:val="0024224B"/>
    <w:rsid w:val="002426DE"/>
    <w:rsid w:val="002570D3"/>
    <w:rsid w:val="002667DF"/>
    <w:rsid w:val="00266DD3"/>
    <w:rsid w:val="0027034B"/>
    <w:rsid w:val="00272FC8"/>
    <w:rsid w:val="00276E38"/>
    <w:rsid w:val="002779C0"/>
    <w:rsid w:val="002840E6"/>
    <w:rsid w:val="002855D8"/>
    <w:rsid w:val="00290AFC"/>
    <w:rsid w:val="00290F00"/>
    <w:rsid w:val="002A0123"/>
    <w:rsid w:val="002A5226"/>
    <w:rsid w:val="002A7AC3"/>
    <w:rsid w:val="002B2070"/>
    <w:rsid w:val="002B48C5"/>
    <w:rsid w:val="002B5227"/>
    <w:rsid w:val="002C1481"/>
    <w:rsid w:val="002D06FC"/>
    <w:rsid w:val="002D18E0"/>
    <w:rsid w:val="002D2EA1"/>
    <w:rsid w:val="002E6FC9"/>
    <w:rsid w:val="002F18D8"/>
    <w:rsid w:val="002F3AC9"/>
    <w:rsid w:val="002F3C3F"/>
    <w:rsid w:val="002F4FC4"/>
    <w:rsid w:val="003012A8"/>
    <w:rsid w:val="00303282"/>
    <w:rsid w:val="0030507C"/>
    <w:rsid w:val="00311DB9"/>
    <w:rsid w:val="003127B8"/>
    <w:rsid w:val="0031761E"/>
    <w:rsid w:val="0032473B"/>
    <w:rsid w:val="00325ADC"/>
    <w:rsid w:val="003552F0"/>
    <w:rsid w:val="003579E2"/>
    <w:rsid w:val="00360492"/>
    <w:rsid w:val="00365BD7"/>
    <w:rsid w:val="003667FE"/>
    <w:rsid w:val="003722C7"/>
    <w:rsid w:val="00382A07"/>
    <w:rsid w:val="00383613"/>
    <w:rsid w:val="0039507E"/>
    <w:rsid w:val="00395E7C"/>
    <w:rsid w:val="003A0FEF"/>
    <w:rsid w:val="003A5578"/>
    <w:rsid w:val="003A579E"/>
    <w:rsid w:val="003A5EA5"/>
    <w:rsid w:val="003B0FFA"/>
    <w:rsid w:val="003C27D4"/>
    <w:rsid w:val="003C2B97"/>
    <w:rsid w:val="003D2726"/>
    <w:rsid w:val="003E17BE"/>
    <w:rsid w:val="003E494D"/>
    <w:rsid w:val="003E632D"/>
    <w:rsid w:val="003E6449"/>
    <w:rsid w:val="003F28F3"/>
    <w:rsid w:val="003F5736"/>
    <w:rsid w:val="003F5B77"/>
    <w:rsid w:val="00400086"/>
    <w:rsid w:val="00402448"/>
    <w:rsid w:val="00403F90"/>
    <w:rsid w:val="00410191"/>
    <w:rsid w:val="00423FD4"/>
    <w:rsid w:val="0042450E"/>
    <w:rsid w:val="0042590E"/>
    <w:rsid w:val="00435EF2"/>
    <w:rsid w:val="00441023"/>
    <w:rsid w:val="00441ED7"/>
    <w:rsid w:val="00444322"/>
    <w:rsid w:val="00445B95"/>
    <w:rsid w:val="004464FA"/>
    <w:rsid w:val="004471C2"/>
    <w:rsid w:val="00450D4F"/>
    <w:rsid w:val="0045192E"/>
    <w:rsid w:val="00451F6E"/>
    <w:rsid w:val="00452CA7"/>
    <w:rsid w:val="00453F14"/>
    <w:rsid w:val="00455078"/>
    <w:rsid w:val="00455299"/>
    <w:rsid w:val="004641FF"/>
    <w:rsid w:val="0047343C"/>
    <w:rsid w:val="00481D4C"/>
    <w:rsid w:val="0048461A"/>
    <w:rsid w:val="0048589F"/>
    <w:rsid w:val="00485B01"/>
    <w:rsid w:val="0049313E"/>
    <w:rsid w:val="00494F57"/>
    <w:rsid w:val="00496EBB"/>
    <w:rsid w:val="004A79DA"/>
    <w:rsid w:val="004B021E"/>
    <w:rsid w:val="004B2138"/>
    <w:rsid w:val="004B25D3"/>
    <w:rsid w:val="004B26D1"/>
    <w:rsid w:val="004B67F4"/>
    <w:rsid w:val="004C22DF"/>
    <w:rsid w:val="004D146D"/>
    <w:rsid w:val="004D1665"/>
    <w:rsid w:val="004D1A6A"/>
    <w:rsid w:val="004D1F00"/>
    <w:rsid w:val="004E3492"/>
    <w:rsid w:val="004E4322"/>
    <w:rsid w:val="004E625A"/>
    <w:rsid w:val="004E7CFA"/>
    <w:rsid w:val="004F3928"/>
    <w:rsid w:val="00501193"/>
    <w:rsid w:val="00504AC9"/>
    <w:rsid w:val="00510595"/>
    <w:rsid w:val="005142E5"/>
    <w:rsid w:val="0051636A"/>
    <w:rsid w:val="00521B59"/>
    <w:rsid w:val="00522C11"/>
    <w:rsid w:val="005242FC"/>
    <w:rsid w:val="0052491A"/>
    <w:rsid w:val="005312B9"/>
    <w:rsid w:val="005322F6"/>
    <w:rsid w:val="005327A3"/>
    <w:rsid w:val="00541996"/>
    <w:rsid w:val="005422B7"/>
    <w:rsid w:val="00550D68"/>
    <w:rsid w:val="0055209D"/>
    <w:rsid w:val="0055485C"/>
    <w:rsid w:val="00557359"/>
    <w:rsid w:val="005604E7"/>
    <w:rsid w:val="005615CE"/>
    <w:rsid w:val="0056203D"/>
    <w:rsid w:val="005626D7"/>
    <w:rsid w:val="005631DF"/>
    <w:rsid w:val="005642BA"/>
    <w:rsid w:val="00565184"/>
    <w:rsid w:val="005676D2"/>
    <w:rsid w:val="0057685C"/>
    <w:rsid w:val="00581387"/>
    <w:rsid w:val="0058332F"/>
    <w:rsid w:val="0058607C"/>
    <w:rsid w:val="00594154"/>
    <w:rsid w:val="00594811"/>
    <w:rsid w:val="005A0B17"/>
    <w:rsid w:val="005A2F96"/>
    <w:rsid w:val="005B074C"/>
    <w:rsid w:val="005B401B"/>
    <w:rsid w:val="005B4BFA"/>
    <w:rsid w:val="005D56E3"/>
    <w:rsid w:val="005D6F48"/>
    <w:rsid w:val="005D7618"/>
    <w:rsid w:val="005E2761"/>
    <w:rsid w:val="005E2A94"/>
    <w:rsid w:val="005E77AD"/>
    <w:rsid w:val="005F35DE"/>
    <w:rsid w:val="005F75F0"/>
    <w:rsid w:val="00603CC7"/>
    <w:rsid w:val="00604C21"/>
    <w:rsid w:val="00606B04"/>
    <w:rsid w:val="0061327E"/>
    <w:rsid w:val="006142F0"/>
    <w:rsid w:val="006175BA"/>
    <w:rsid w:val="00620188"/>
    <w:rsid w:val="006229B8"/>
    <w:rsid w:val="00625B24"/>
    <w:rsid w:val="00632AD8"/>
    <w:rsid w:val="006423E2"/>
    <w:rsid w:val="00643E07"/>
    <w:rsid w:val="006442E8"/>
    <w:rsid w:val="0065076F"/>
    <w:rsid w:val="00653C4A"/>
    <w:rsid w:val="006550E8"/>
    <w:rsid w:val="00666BFE"/>
    <w:rsid w:val="00670C68"/>
    <w:rsid w:val="00672400"/>
    <w:rsid w:val="0067266C"/>
    <w:rsid w:val="0067288F"/>
    <w:rsid w:val="00677115"/>
    <w:rsid w:val="006802E0"/>
    <w:rsid w:val="006845FA"/>
    <w:rsid w:val="006849FC"/>
    <w:rsid w:val="00685B77"/>
    <w:rsid w:val="006937BD"/>
    <w:rsid w:val="006A05B0"/>
    <w:rsid w:val="006A16FC"/>
    <w:rsid w:val="006A4BBB"/>
    <w:rsid w:val="006A69D1"/>
    <w:rsid w:val="006B376C"/>
    <w:rsid w:val="006B380D"/>
    <w:rsid w:val="006B38B1"/>
    <w:rsid w:val="006B53BE"/>
    <w:rsid w:val="006B61DF"/>
    <w:rsid w:val="006B665E"/>
    <w:rsid w:val="006C1E7F"/>
    <w:rsid w:val="006C656C"/>
    <w:rsid w:val="006D08AE"/>
    <w:rsid w:val="006D3987"/>
    <w:rsid w:val="006D6674"/>
    <w:rsid w:val="006E7152"/>
    <w:rsid w:val="006E7C28"/>
    <w:rsid w:val="006F0664"/>
    <w:rsid w:val="006F0C15"/>
    <w:rsid w:val="006F169A"/>
    <w:rsid w:val="006F4ED7"/>
    <w:rsid w:val="006F5820"/>
    <w:rsid w:val="00704E79"/>
    <w:rsid w:val="00713644"/>
    <w:rsid w:val="00716357"/>
    <w:rsid w:val="007179C3"/>
    <w:rsid w:val="00722A0B"/>
    <w:rsid w:val="00726F42"/>
    <w:rsid w:val="0073277E"/>
    <w:rsid w:val="007330B2"/>
    <w:rsid w:val="00735F39"/>
    <w:rsid w:val="00737AC7"/>
    <w:rsid w:val="00742B59"/>
    <w:rsid w:val="007515D0"/>
    <w:rsid w:val="0075255C"/>
    <w:rsid w:val="00752A11"/>
    <w:rsid w:val="00752F7B"/>
    <w:rsid w:val="007552FF"/>
    <w:rsid w:val="00755681"/>
    <w:rsid w:val="007566B6"/>
    <w:rsid w:val="00756D22"/>
    <w:rsid w:val="00762181"/>
    <w:rsid w:val="007677EA"/>
    <w:rsid w:val="00770E28"/>
    <w:rsid w:val="0077364D"/>
    <w:rsid w:val="007755D7"/>
    <w:rsid w:val="00777208"/>
    <w:rsid w:val="00787765"/>
    <w:rsid w:val="007878ED"/>
    <w:rsid w:val="00790401"/>
    <w:rsid w:val="007948F4"/>
    <w:rsid w:val="007A0251"/>
    <w:rsid w:val="007A2163"/>
    <w:rsid w:val="007A50E8"/>
    <w:rsid w:val="007B1ACE"/>
    <w:rsid w:val="007B25A9"/>
    <w:rsid w:val="007C09C3"/>
    <w:rsid w:val="007C0D62"/>
    <w:rsid w:val="007C3E1D"/>
    <w:rsid w:val="007C6DA4"/>
    <w:rsid w:val="007D41FB"/>
    <w:rsid w:val="007D7885"/>
    <w:rsid w:val="007E13BD"/>
    <w:rsid w:val="007E2320"/>
    <w:rsid w:val="007E7F59"/>
    <w:rsid w:val="007F0D2C"/>
    <w:rsid w:val="007F13F1"/>
    <w:rsid w:val="007F1BA9"/>
    <w:rsid w:val="007F5751"/>
    <w:rsid w:val="0080037D"/>
    <w:rsid w:val="00803A6E"/>
    <w:rsid w:val="00803E79"/>
    <w:rsid w:val="00807A0D"/>
    <w:rsid w:val="008106D5"/>
    <w:rsid w:val="00812FC2"/>
    <w:rsid w:val="008156D1"/>
    <w:rsid w:val="00820507"/>
    <w:rsid w:val="00825FF1"/>
    <w:rsid w:val="00832CDF"/>
    <w:rsid w:val="0083472C"/>
    <w:rsid w:val="008358A4"/>
    <w:rsid w:val="008451AF"/>
    <w:rsid w:val="008503A3"/>
    <w:rsid w:val="008531AE"/>
    <w:rsid w:val="0085387E"/>
    <w:rsid w:val="008566E6"/>
    <w:rsid w:val="00856DE6"/>
    <w:rsid w:val="0086181A"/>
    <w:rsid w:val="008656B8"/>
    <w:rsid w:val="00865A83"/>
    <w:rsid w:val="0086678D"/>
    <w:rsid w:val="0087525A"/>
    <w:rsid w:val="00875DE3"/>
    <w:rsid w:val="008764D4"/>
    <w:rsid w:val="00877684"/>
    <w:rsid w:val="008815D5"/>
    <w:rsid w:val="008818DC"/>
    <w:rsid w:val="008820EB"/>
    <w:rsid w:val="008823D5"/>
    <w:rsid w:val="00882C17"/>
    <w:rsid w:val="00883680"/>
    <w:rsid w:val="008850A9"/>
    <w:rsid w:val="00891F58"/>
    <w:rsid w:val="00893319"/>
    <w:rsid w:val="008934BA"/>
    <w:rsid w:val="008A2F87"/>
    <w:rsid w:val="008B7062"/>
    <w:rsid w:val="008C1C90"/>
    <w:rsid w:val="008C217B"/>
    <w:rsid w:val="008C3850"/>
    <w:rsid w:val="008C5893"/>
    <w:rsid w:val="008D6B51"/>
    <w:rsid w:val="008D7DA1"/>
    <w:rsid w:val="008E06F8"/>
    <w:rsid w:val="008E108C"/>
    <w:rsid w:val="008E2273"/>
    <w:rsid w:val="008E27FB"/>
    <w:rsid w:val="008E5C89"/>
    <w:rsid w:val="008F096C"/>
    <w:rsid w:val="008F1DA9"/>
    <w:rsid w:val="008F221C"/>
    <w:rsid w:val="008F6EF7"/>
    <w:rsid w:val="008F7A0C"/>
    <w:rsid w:val="0090496E"/>
    <w:rsid w:val="00907470"/>
    <w:rsid w:val="0091189C"/>
    <w:rsid w:val="009122C2"/>
    <w:rsid w:val="00913A49"/>
    <w:rsid w:val="009140E4"/>
    <w:rsid w:val="0091442B"/>
    <w:rsid w:val="0091530E"/>
    <w:rsid w:val="009159C7"/>
    <w:rsid w:val="00925C6A"/>
    <w:rsid w:val="00927FAD"/>
    <w:rsid w:val="00930119"/>
    <w:rsid w:val="009323AE"/>
    <w:rsid w:val="00933679"/>
    <w:rsid w:val="00936969"/>
    <w:rsid w:val="0094199B"/>
    <w:rsid w:val="00943333"/>
    <w:rsid w:val="0094355C"/>
    <w:rsid w:val="0094603F"/>
    <w:rsid w:val="00946404"/>
    <w:rsid w:val="009511B5"/>
    <w:rsid w:val="00951FFB"/>
    <w:rsid w:val="00955794"/>
    <w:rsid w:val="00956418"/>
    <w:rsid w:val="00957DAB"/>
    <w:rsid w:val="00967DD2"/>
    <w:rsid w:val="009726F5"/>
    <w:rsid w:val="009727D4"/>
    <w:rsid w:val="00972E2E"/>
    <w:rsid w:val="00974BC7"/>
    <w:rsid w:val="00980A67"/>
    <w:rsid w:val="00985C94"/>
    <w:rsid w:val="00986B37"/>
    <w:rsid w:val="00987547"/>
    <w:rsid w:val="00992F88"/>
    <w:rsid w:val="009958D8"/>
    <w:rsid w:val="009A13E3"/>
    <w:rsid w:val="009A1BC5"/>
    <w:rsid w:val="009A28FE"/>
    <w:rsid w:val="009A6536"/>
    <w:rsid w:val="009B1A45"/>
    <w:rsid w:val="009B7F1B"/>
    <w:rsid w:val="009D3D1A"/>
    <w:rsid w:val="009E1089"/>
    <w:rsid w:val="009E2DAA"/>
    <w:rsid w:val="009E7321"/>
    <w:rsid w:val="009F0C2F"/>
    <w:rsid w:val="009F20A7"/>
    <w:rsid w:val="009F37FD"/>
    <w:rsid w:val="00A03748"/>
    <w:rsid w:val="00A11433"/>
    <w:rsid w:val="00A125D0"/>
    <w:rsid w:val="00A1652E"/>
    <w:rsid w:val="00A17EF9"/>
    <w:rsid w:val="00A2102E"/>
    <w:rsid w:val="00A21270"/>
    <w:rsid w:val="00A2166C"/>
    <w:rsid w:val="00A24818"/>
    <w:rsid w:val="00A32630"/>
    <w:rsid w:val="00A36B3F"/>
    <w:rsid w:val="00A37EA1"/>
    <w:rsid w:val="00A45AB4"/>
    <w:rsid w:val="00A529A5"/>
    <w:rsid w:val="00A53501"/>
    <w:rsid w:val="00A63008"/>
    <w:rsid w:val="00A632B7"/>
    <w:rsid w:val="00A70081"/>
    <w:rsid w:val="00A70836"/>
    <w:rsid w:val="00A745F4"/>
    <w:rsid w:val="00A76C1B"/>
    <w:rsid w:val="00A772C6"/>
    <w:rsid w:val="00A80947"/>
    <w:rsid w:val="00A82128"/>
    <w:rsid w:val="00A86F81"/>
    <w:rsid w:val="00A87D08"/>
    <w:rsid w:val="00A93370"/>
    <w:rsid w:val="00A93A33"/>
    <w:rsid w:val="00A9511E"/>
    <w:rsid w:val="00A96607"/>
    <w:rsid w:val="00AA1299"/>
    <w:rsid w:val="00AA2C1A"/>
    <w:rsid w:val="00AA4B6E"/>
    <w:rsid w:val="00AA6DD5"/>
    <w:rsid w:val="00AA7526"/>
    <w:rsid w:val="00AB09D7"/>
    <w:rsid w:val="00AB20F2"/>
    <w:rsid w:val="00AB7B9C"/>
    <w:rsid w:val="00AC1275"/>
    <w:rsid w:val="00AC7CCD"/>
    <w:rsid w:val="00AD22FF"/>
    <w:rsid w:val="00AD5C45"/>
    <w:rsid w:val="00AD74F8"/>
    <w:rsid w:val="00AD7549"/>
    <w:rsid w:val="00AD7E35"/>
    <w:rsid w:val="00AE1903"/>
    <w:rsid w:val="00AF45C5"/>
    <w:rsid w:val="00AF622A"/>
    <w:rsid w:val="00AF66B1"/>
    <w:rsid w:val="00AF7367"/>
    <w:rsid w:val="00B02EED"/>
    <w:rsid w:val="00B06D9E"/>
    <w:rsid w:val="00B11487"/>
    <w:rsid w:val="00B22FA5"/>
    <w:rsid w:val="00B24607"/>
    <w:rsid w:val="00B30646"/>
    <w:rsid w:val="00B343EA"/>
    <w:rsid w:val="00B45B10"/>
    <w:rsid w:val="00B47B00"/>
    <w:rsid w:val="00B51B00"/>
    <w:rsid w:val="00B55E9E"/>
    <w:rsid w:val="00B60352"/>
    <w:rsid w:val="00B6163E"/>
    <w:rsid w:val="00B65654"/>
    <w:rsid w:val="00B66DFF"/>
    <w:rsid w:val="00B71B68"/>
    <w:rsid w:val="00B96D2B"/>
    <w:rsid w:val="00BA25A1"/>
    <w:rsid w:val="00BA7488"/>
    <w:rsid w:val="00BB3339"/>
    <w:rsid w:val="00BB6B20"/>
    <w:rsid w:val="00BB7C41"/>
    <w:rsid w:val="00BC2F07"/>
    <w:rsid w:val="00BC5906"/>
    <w:rsid w:val="00BC6EF0"/>
    <w:rsid w:val="00BD0DC3"/>
    <w:rsid w:val="00BD382B"/>
    <w:rsid w:val="00BD5BDB"/>
    <w:rsid w:val="00BD64A5"/>
    <w:rsid w:val="00BD6915"/>
    <w:rsid w:val="00BE0934"/>
    <w:rsid w:val="00BE367D"/>
    <w:rsid w:val="00BE4EE9"/>
    <w:rsid w:val="00BE519A"/>
    <w:rsid w:val="00C026F9"/>
    <w:rsid w:val="00C04F7F"/>
    <w:rsid w:val="00C052CB"/>
    <w:rsid w:val="00C07850"/>
    <w:rsid w:val="00C130CA"/>
    <w:rsid w:val="00C21D90"/>
    <w:rsid w:val="00C21EF0"/>
    <w:rsid w:val="00C27253"/>
    <w:rsid w:val="00C326AD"/>
    <w:rsid w:val="00C413C8"/>
    <w:rsid w:val="00C4168A"/>
    <w:rsid w:val="00C439D7"/>
    <w:rsid w:val="00C440BD"/>
    <w:rsid w:val="00C45668"/>
    <w:rsid w:val="00C47385"/>
    <w:rsid w:val="00C50BD1"/>
    <w:rsid w:val="00C5141E"/>
    <w:rsid w:val="00C5719F"/>
    <w:rsid w:val="00C57E5D"/>
    <w:rsid w:val="00C636B4"/>
    <w:rsid w:val="00C649A7"/>
    <w:rsid w:val="00C65B42"/>
    <w:rsid w:val="00C73EB7"/>
    <w:rsid w:val="00C7432B"/>
    <w:rsid w:val="00C7548D"/>
    <w:rsid w:val="00C76831"/>
    <w:rsid w:val="00C8103A"/>
    <w:rsid w:val="00C86D11"/>
    <w:rsid w:val="00C96B50"/>
    <w:rsid w:val="00C97B14"/>
    <w:rsid w:val="00CA1471"/>
    <w:rsid w:val="00CA4377"/>
    <w:rsid w:val="00CA7CDD"/>
    <w:rsid w:val="00CB1730"/>
    <w:rsid w:val="00CB1E63"/>
    <w:rsid w:val="00CD1FF3"/>
    <w:rsid w:val="00CD570F"/>
    <w:rsid w:val="00CE0BCA"/>
    <w:rsid w:val="00CE1906"/>
    <w:rsid w:val="00CE3122"/>
    <w:rsid w:val="00CE3A11"/>
    <w:rsid w:val="00CE588B"/>
    <w:rsid w:val="00CF07F1"/>
    <w:rsid w:val="00CF4AF7"/>
    <w:rsid w:val="00CF787B"/>
    <w:rsid w:val="00D029D6"/>
    <w:rsid w:val="00D0483D"/>
    <w:rsid w:val="00D04901"/>
    <w:rsid w:val="00D13975"/>
    <w:rsid w:val="00D152D3"/>
    <w:rsid w:val="00D173D3"/>
    <w:rsid w:val="00D1743A"/>
    <w:rsid w:val="00D268A2"/>
    <w:rsid w:val="00D26972"/>
    <w:rsid w:val="00D315B5"/>
    <w:rsid w:val="00D3201C"/>
    <w:rsid w:val="00D358CD"/>
    <w:rsid w:val="00D366AA"/>
    <w:rsid w:val="00D37148"/>
    <w:rsid w:val="00D6730B"/>
    <w:rsid w:val="00D8131D"/>
    <w:rsid w:val="00D86AE2"/>
    <w:rsid w:val="00D9089C"/>
    <w:rsid w:val="00D9115B"/>
    <w:rsid w:val="00D92A6B"/>
    <w:rsid w:val="00D92B1C"/>
    <w:rsid w:val="00DA0B6E"/>
    <w:rsid w:val="00DA45B7"/>
    <w:rsid w:val="00DA59F3"/>
    <w:rsid w:val="00DB28DF"/>
    <w:rsid w:val="00DB3DBE"/>
    <w:rsid w:val="00DC1EA6"/>
    <w:rsid w:val="00DC5B52"/>
    <w:rsid w:val="00DD355A"/>
    <w:rsid w:val="00DD553E"/>
    <w:rsid w:val="00DD6792"/>
    <w:rsid w:val="00DE03EE"/>
    <w:rsid w:val="00DE39AC"/>
    <w:rsid w:val="00DE41A6"/>
    <w:rsid w:val="00DE512E"/>
    <w:rsid w:val="00DE7954"/>
    <w:rsid w:val="00E01EF0"/>
    <w:rsid w:val="00E021C7"/>
    <w:rsid w:val="00E0305B"/>
    <w:rsid w:val="00E065A8"/>
    <w:rsid w:val="00E11DD6"/>
    <w:rsid w:val="00E13E6F"/>
    <w:rsid w:val="00E301AC"/>
    <w:rsid w:val="00E3277A"/>
    <w:rsid w:val="00E32D6C"/>
    <w:rsid w:val="00E3698F"/>
    <w:rsid w:val="00E4006D"/>
    <w:rsid w:val="00E44A51"/>
    <w:rsid w:val="00E46C3F"/>
    <w:rsid w:val="00E555D2"/>
    <w:rsid w:val="00E55805"/>
    <w:rsid w:val="00E57385"/>
    <w:rsid w:val="00E62821"/>
    <w:rsid w:val="00E65959"/>
    <w:rsid w:val="00E70B14"/>
    <w:rsid w:val="00E763FA"/>
    <w:rsid w:val="00E80DEC"/>
    <w:rsid w:val="00E83819"/>
    <w:rsid w:val="00E91B69"/>
    <w:rsid w:val="00E947BD"/>
    <w:rsid w:val="00EA1679"/>
    <w:rsid w:val="00EA468A"/>
    <w:rsid w:val="00EA6743"/>
    <w:rsid w:val="00EB0C43"/>
    <w:rsid w:val="00EB0E4F"/>
    <w:rsid w:val="00EC459B"/>
    <w:rsid w:val="00EC7060"/>
    <w:rsid w:val="00ED0383"/>
    <w:rsid w:val="00ED11EE"/>
    <w:rsid w:val="00EE286D"/>
    <w:rsid w:val="00EE28D7"/>
    <w:rsid w:val="00EE3418"/>
    <w:rsid w:val="00EE360E"/>
    <w:rsid w:val="00EE67A4"/>
    <w:rsid w:val="00EE6BF9"/>
    <w:rsid w:val="00EF0384"/>
    <w:rsid w:val="00EF14A2"/>
    <w:rsid w:val="00EF16C6"/>
    <w:rsid w:val="00EF4F36"/>
    <w:rsid w:val="00EF5A1A"/>
    <w:rsid w:val="00F00606"/>
    <w:rsid w:val="00F04771"/>
    <w:rsid w:val="00F05B7E"/>
    <w:rsid w:val="00F1178E"/>
    <w:rsid w:val="00F12986"/>
    <w:rsid w:val="00F12F51"/>
    <w:rsid w:val="00F16E26"/>
    <w:rsid w:val="00F171BC"/>
    <w:rsid w:val="00F206CC"/>
    <w:rsid w:val="00F22788"/>
    <w:rsid w:val="00F2375F"/>
    <w:rsid w:val="00F269AD"/>
    <w:rsid w:val="00F40B17"/>
    <w:rsid w:val="00F61E88"/>
    <w:rsid w:val="00F64C03"/>
    <w:rsid w:val="00F65DC3"/>
    <w:rsid w:val="00F67CE1"/>
    <w:rsid w:val="00F7478C"/>
    <w:rsid w:val="00F748AD"/>
    <w:rsid w:val="00F74C11"/>
    <w:rsid w:val="00F761BF"/>
    <w:rsid w:val="00F76A4E"/>
    <w:rsid w:val="00F84AA8"/>
    <w:rsid w:val="00F900CB"/>
    <w:rsid w:val="00F96D56"/>
    <w:rsid w:val="00FA0D2D"/>
    <w:rsid w:val="00FB01FD"/>
    <w:rsid w:val="00FB3BDA"/>
    <w:rsid w:val="00FC2129"/>
    <w:rsid w:val="00FC2867"/>
    <w:rsid w:val="00FC6C10"/>
    <w:rsid w:val="00FD439F"/>
    <w:rsid w:val="00FD5166"/>
    <w:rsid w:val="00FD6474"/>
    <w:rsid w:val="00FE3953"/>
    <w:rsid w:val="00FE62BD"/>
    <w:rsid w:val="00FE63B4"/>
    <w:rsid w:val="00FE65CA"/>
    <w:rsid w:val="00FE7C83"/>
    <w:rsid w:val="00FF41D9"/>
    <w:rsid w:val="0AF93A10"/>
    <w:rsid w:val="33170685"/>
    <w:rsid w:val="39E1A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41"/>
    <o:shapelayout v:ext="edit">
      <o:idmap v:ext="edit" data="1"/>
    </o:shapelayout>
  </w:shapeDefaults>
  <w:decimalSymbol w:val=","/>
  <w:listSeparator w:val=";"/>
  <w14:docId w14:val="6BF89C10"/>
  <w15:docId w15:val="{1BDE7A7F-3E50-4766-A2F5-3280CA770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0AFC"/>
    <w:rPr>
      <w:sz w:val="24"/>
      <w:szCs w:val="24"/>
    </w:rPr>
  </w:style>
  <w:style w:type="paragraph" w:styleId="Titre1">
    <w:name w:val="heading 1"/>
    <w:basedOn w:val="Normal"/>
    <w:next w:val="Corpsdetexte"/>
    <w:link w:val="Titre1Car"/>
    <w:uiPriority w:val="99"/>
    <w:qFormat/>
    <w:rsid w:val="002855D8"/>
    <w:pPr>
      <w:keepNext/>
      <w:keepLines/>
      <w:widowControl w:val="0"/>
      <w:suppressAutoHyphens/>
      <w:spacing w:before="480"/>
      <w:jc w:val="center"/>
      <w:outlineLvl w:val="0"/>
    </w:pPr>
    <w:rPr>
      <w:rFonts w:ascii="Arial" w:eastAsia="SimSun" w:hAnsi="Arial"/>
      <w:b/>
      <w:kern w:val="28"/>
      <w:sz w:val="28"/>
      <w:szCs w:val="20"/>
      <w:lang w:eastAsia="hi-IN" w:bidi="hi-IN"/>
    </w:rPr>
  </w:style>
  <w:style w:type="paragraph" w:styleId="Titre2">
    <w:name w:val="heading 2"/>
    <w:basedOn w:val="Normal"/>
    <w:next w:val="Normal"/>
    <w:link w:val="Titre2Car"/>
    <w:uiPriority w:val="99"/>
    <w:qFormat/>
    <w:locked/>
    <w:rsid w:val="0065076F"/>
    <w:pPr>
      <w:keepNext/>
      <w:spacing w:before="240" w:after="60"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9"/>
    <w:locked/>
    <w:rsid w:val="002855D8"/>
    <w:rPr>
      <w:rFonts w:ascii="Arial" w:eastAsia="SimSun" w:hAnsi="Arial" w:cs="Times New Roman"/>
      <w:b/>
      <w:kern w:val="28"/>
      <w:sz w:val="28"/>
      <w:lang w:val="fr-FR" w:eastAsia="hi-IN" w:bidi="hi-IN"/>
    </w:rPr>
  </w:style>
  <w:style w:type="character" w:customStyle="1" w:styleId="Titre2Car">
    <w:name w:val="Titre 2 Car"/>
    <w:basedOn w:val="Policepardfaut"/>
    <w:link w:val="Titre2"/>
    <w:uiPriority w:val="99"/>
    <w:semiHidden/>
    <w:locked/>
    <w:rsid w:val="00C326AD"/>
    <w:rPr>
      <w:rFonts w:ascii="Cambria" w:hAnsi="Cambria" w:cs="Times New Roman"/>
      <w:b/>
      <w:i/>
      <w:sz w:val="28"/>
    </w:rPr>
  </w:style>
  <w:style w:type="table" w:styleId="Grilledutableau">
    <w:name w:val="Table Grid"/>
    <w:basedOn w:val="TableauNormal"/>
    <w:uiPriority w:val="99"/>
    <w:rsid w:val="007948F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depage">
    <w:name w:val="footer"/>
    <w:basedOn w:val="Normal"/>
    <w:link w:val="PieddepageCar"/>
    <w:uiPriority w:val="99"/>
    <w:rsid w:val="00BA25A1"/>
    <w:pPr>
      <w:tabs>
        <w:tab w:val="center" w:pos="4536"/>
        <w:tab w:val="right" w:pos="9072"/>
      </w:tabs>
    </w:pPr>
    <w:rPr>
      <w:szCs w:val="20"/>
    </w:rPr>
  </w:style>
  <w:style w:type="character" w:customStyle="1" w:styleId="PieddepageCar">
    <w:name w:val="Pied de page Car"/>
    <w:basedOn w:val="Policepardfaut"/>
    <w:link w:val="Pieddepage"/>
    <w:uiPriority w:val="99"/>
    <w:semiHidden/>
    <w:locked/>
    <w:rsid w:val="00B24607"/>
    <w:rPr>
      <w:rFonts w:cs="Times New Roman"/>
      <w:sz w:val="24"/>
    </w:rPr>
  </w:style>
  <w:style w:type="paragraph" w:styleId="En-tte">
    <w:name w:val="header"/>
    <w:basedOn w:val="Normal"/>
    <w:link w:val="En-tteCar"/>
    <w:uiPriority w:val="99"/>
    <w:rsid w:val="003E6449"/>
    <w:pPr>
      <w:tabs>
        <w:tab w:val="center" w:pos="4536"/>
        <w:tab w:val="right" w:pos="9072"/>
      </w:tabs>
    </w:pPr>
    <w:rPr>
      <w:szCs w:val="20"/>
    </w:rPr>
  </w:style>
  <w:style w:type="character" w:customStyle="1" w:styleId="En-tteCar">
    <w:name w:val="En-tête Car"/>
    <w:basedOn w:val="Policepardfaut"/>
    <w:link w:val="En-tte"/>
    <w:uiPriority w:val="99"/>
    <w:semiHidden/>
    <w:locked/>
    <w:rsid w:val="00B24607"/>
    <w:rPr>
      <w:rFonts w:cs="Times New Roman"/>
      <w:sz w:val="24"/>
    </w:rPr>
  </w:style>
  <w:style w:type="character" w:styleId="Marquedecommentaire">
    <w:name w:val="annotation reference"/>
    <w:basedOn w:val="Policepardfaut"/>
    <w:uiPriority w:val="99"/>
    <w:semiHidden/>
    <w:rsid w:val="00F206CC"/>
    <w:rPr>
      <w:rFonts w:cs="Times New Roman"/>
      <w:sz w:val="16"/>
    </w:rPr>
  </w:style>
  <w:style w:type="paragraph" w:styleId="Commentaire">
    <w:name w:val="annotation text"/>
    <w:basedOn w:val="Normal"/>
    <w:link w:val="CommentaireCar"/>
    <w:uiPriority w:val="99"/>
    <w:semiHidden/>
    <w:rsid w:val="00F206CC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locked/>
    <w:rsid w:val="00B24607"/>
    <w:rPr>
      <w:rFonts w:cs="Times New Roman"/>
      <w:sz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rsid w:val="00F206CC"/>
    <w:rPr>
      <w:b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locked/>
    <w:rsid w:val="00B24607"/>
    <w:rPr>
      <w:rFonts w:cs="Times New Roman"/>
      <w:b/>
      <w:sz w:val="20"/>
    </w:rPr>
  </w:style>
  <w:style w:type="paragraph" w:styleId="Textedebulles">
    <w:name w:val="Balloon Text"/>
    <w:basedOn w:val="Normal"/>
    <w:link w:val="TextedebullesCar"/>
    <w:uiPriority w:val="99"/>
    <w:semiHidden/>
    <w:rsid w:val="00F206CC"/>
    <w:rPr>
      <w:sz w:val="2"/>
      <w:szCs w:val="20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locked/>
    <w:rsid w:val="00B24607"/>
    <w:rPr>
      <w:rFonts w:cs="Times New Roman"/>
      <w:sz w:val="2"/>
    </w:rPr>
  </w:style>
  <w:style w:type="character" w:styleId="Numrodepage">
    <w:name w:val="page number"/>
    <w:basedOn w:val="Policepardfaut"/>
    <w:uiPriority w:val="99"/>
    <w:rsid w:val="00C439D7"/>
    <w:rPr>
      <w:rFonts w:cs="Times New Roman"/>
    </w:rPr>
  </w:style>
  <w:style w:type="paragraph" w:customStyle="1" w:styleId="NoSpacing1">
    <w:name w:val="No Spacing1"/>
    <w:uiPriority w:val="99"/>
    <w:rsid w:val="001905B8"/>
    <w:rPr>
      <w:rFonts w:ascii="Calibri" w:hAnsi="Calibri"/>
      <w:lang w:eastAsia="en-US"/>
    </w:rPr>
  </w:style>
  <w:style w:type="paragraph" w:styleId="Notedebasdepage">
    <w:name w:val="footnote text"/>
    <w:basedOn w:val="Normal"/>
    <w:link w:val="NotedebasdepageCar"/>
    <w:uiPriority w:val="99"/>
    <w:semiHidden/>
    <w:rsid w:val="008D6B51"/>
    <w:rPr>
      <w:rFonts w:ascii="Calibri" w:hAnsi="Calibri"/>
      <w:sz w:val="20"/>
      <w:szCs w:val="20"/>
      <w:lang w:eastAsia="en-US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locked/>
    <w:rsid w:val="008D6B51"/>
    <w:rPr>
      <w:rFonts w:ascii="Calibri" w:hAnsi="Calibri" w:cs="Times New Roman"/>
      <w:lang w:val="fr-FR" w:eastAsia="en-US"/>
    </w:rPr>
  </w:style>
  <w:style w:type="character" w:styleId="Appelnotedebasdep">
    <w:name w:val="footnote reference"/>
    <w:basedOn w:val="Policepardfaut"/>
    <w:uiPriority w:val="99"/>
    <w:semiHidden/>
    <w:rsid w:val="008D6B51"/>
    <w:rPr>
      <w:rFonts w:cs="Times New Roman"/>
      <w:vertAlign w:val="superscript"/>
    </w:rPr>
  </w:style>
  <w:style w:type="paragraph" w:styleId="Paragraphedeliste">
    <w:name w:val="List Paragraph"/>
    <w:basedOn w:val="Normal"/>
    <w:uiPriority w:val="99"/>
    <w:qFormat/>
    <w:rsid w:val="000E2E7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Lienhypertexte">
    <w:name w:val="Hyperlink"/>
    <w:basedOn w:val="Policepardfaut"/>
    <w:uiPriority w:val="99"/>
    <w:rsid w:val="00A772C6"/>
    <w:rPr>
      <w:rFonts w:cs="Times New Roman"/>
      <w:color w:val="0000FF"/>
      <w:u w:val="single"/>
    </w:rPr>
  </w:style>
  <w:style w:type="paragraph" w:styleId="Textebrut">
    <w:name w:val="Plain Text"/>
    <w:basedOn w:val="Normal"/>
    <w:link w:val="TextebrutCar"/>
    <w:uiPriority w:val="99"/>
    <w:rsid w:val="00EE360E"/>
    <w:rPr>
      <w:rFonts w:ascii="Courier New" w:hAnsi="Courier New"/>
      <w:sz w:val="20"/>
      <w:szCs w:val="20"/>
    </w:rPr>
  </w:style>
  <w:style w:type="character" w:customStyle="1" w:styleId="TextebrutCar">
    <w:name w:val="Texte brut Car"/>
    <w:basedOn w:val="Policepardfaut"/>
    <w:link w:val="Textebrut"/>
    <w:uiPriority w:val="99"/>
    <w:semiHidden/>
    <w:locked/>
    <w:rsid w:val="00B24607"/>
    <w:rPr>
      <w:rFonts w:ascii="Courier New" w:hAnsi="Courier New" w:cs="Times New Roman"/>
      <w:sz w:val="20"/>
    </w:rPr>
  </w:style>
  <w:style w:type="character" w:customStyle="1" w:styleId="lev1">
    <w:name w:val="Élevé1"/>
    <w:uiPriority w:val="99"/>
    <w:rsid w:val="00120632"/>
  </w:style>
  <w:style w:type="paragraph" w:styleId="Corpsdetexte">
    <w:name w:val="Body Text"/>
    <w:basedOn w:val="Normal"/>
    <w:link w:val="CorpsdetexteCar"/>
    <w:uiPriority w:val="99"/>
    <w:rsid w:val="00C21EF0"/>
    <w:pPr>
      <w:spacing w:after="120"/>
    </w:pPr>
    <w:rPr>
      <w:szCs w:val="20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locked/>
    <w:rsid w:val="00B24607"/>
    <w:rPr>
      <w:rFonts w:cs="Times New Roman"/>
      <w:sz w:val="24"/>
    </w:rPr>
  </w:style>
  <w:style w:type="paragraph" w:styleId="Explorateurdedocuments">
    <w:name w:val="Document Map"/>
    <w:basedOn w:val="Normal"/>
    <w:link w:val="ExplorateurdedocumentsCar"/>
    <w:uiPriority w:val="99"/>
    <w:semiHidden/>
    <w:rsid w:val="00972E2E"/>
    <w:pPr>
      <w:shd w:val="clear" w:color="auto" w:fill="000080"/>
    </w:pPr>
    <w:rPr>
      <w:sz w:val="2"/>
      <w:szCs w:val="20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semiHidden/>
    <w:locked/>
    <w:rsid w:val="00C326AD"/>
    <w:rPr>
      <w:rFonts w:cs="Times New Roman"/>
      <w:sz w:val="2"/>
    </w:rPr>
  </w:style>
  <w:style w:type="paragraph" w:styleId="TM1">
    <w:name w:val="toc 1"/>
    <w:basedOn w:val="Normal"/>
    <w:next w:val="Normal"/>
    <w:autoRedefine/>
    <w:uiPriority w:val="99"/>
    <w:semiHidden/>
    <w:locked/>
    <w:rsid w:val="00755681"/>
    <w:pPr>
      <w:tabs>
        <w:tab w:val="right" w:leader="dot" w:pos="9060"/>
      </w:tabs>
      <w:jc w:val="both"/>
    </w:pPr>
    <w:rPr>
      <w:rFonts w:ascii="Helvetica" w:hAnsi="Helvetica" w:cs="Arial"/>
      <w:noProof/>
      <w:sz w:val="32"/>
      <w:szCs w:val="32"/>
      <w:lang w:bidi="hi-IN"/>
    </w:rPr>
  </w:style>
  <w:style w:type="paragraph" w:styleId="Index2">
    <w:name w:val="index 2"/>
    <w:basedOn w:val="Normal"/>
    <w:next w:val="Normal"/>
    <w:autoRedefine/>
    <w:uiPriority w:val="99"/>
    <w:semiHidden/>
    <w:rsid w:val="00FE65CA"/>
    <w:pPr>
      <w:ind w:left="480" w:hanging="240"/>
    </w:pPr>
    <w:rPr>
      <w:rFonts w:ascii="Arial" w:hAnsi="Arial"/>
    </w:rPr>
  </w:style>
  <w:style w:type="paragraph" w:styleId="TM2">
    <w:name w:val="toc 2"/>
    <w:basedOn w:val="Normal"/>
    <w:next w:val="Normal"/>
    <w:autoRedefine/>
    <w:uiPriority w:val="99"/>
    <w:semiHidden/>
    <w:locked/>
    <w:rsid w:val="00FE65CA"/>
    <w:pPr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5772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2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B1788C6F2EFD449F674F598BDA0531" ma:contentTypeVersion="0" ma:contentTypeDescription="Crée un document." ma:contentTypeScope="" ma:versionID="0f14043772870a3b8c53a33c1be77db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b09c1ba23edfaa45a5e9d385267c9b5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7271C3-5EC3-43D1-8C07-1DE9CD6E42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E38E16-E697-4B6F-A97A-9DBD39BA18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EC96ACD-170E-4884-9253-154DD5B25AF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AAC1682-CA19-4470-A64A-BDEFF37AC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B1D08F11</Template>
  <TotalTime>0</TotalTime>
  <Pages>3</Pages>
  <Words>138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DOSSIER DE SUIVI DE L’ENFANT</vt:lpstr>
    </vt:vector>
  </TitlesOfParts>
  <Company>CUS</Company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DOSSIER DE SUIVI DE L’ENFANT</dc:title>
  <dc:subject/>
  <dc:creator>LIEHN Gabrielle</dc:creator>
  <cp:keywords/>
  <dc:description/>
  <cp:lastModifiedBy>DUQUESNEL Boris</cp:lastModifiedBy>
  <cp:revision>2</cp:revision>
  <cp:lastPrinted>2015-09-01T15:37:00Z</cp:lastPrinted>
  <dcterms:created xsi:type="dcterms:W3CDTF">2017-09-27T14:02:00Z</dcterms:created>
  <dcterms:modified xsi:type="dcterms:W3CDTF">2017-09-27T14:02:00Z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1367576926</vt:i4>
  </property>
  <property fmtid="{D5CDD505-2E9C-101B-9397-08002B2CF9AE}" pid="3" name="_NewReviewCycle">
    <vt:lpwstr/>
  </property>
  <property fmtid="{D5CDD505-2E9C-101B-9397-08002B2CF9AE}" pid="4" name="_EmailSubject">
    <vt:lpwstr>Identité graphique Ville et Eurométropole pour documents PRECCOSS</vt:lpwstr>
  </property>
  <property fmtid="{D5CDD505-2E9C-101B-9397-08002B2CF9AE}" pid="5" name="_AuthorEmail">
    <vt:lpwstr>Caroline.BELLEVAL@strasbourg.eu</vt:lpwstr>
  </property>
  <property fmtid="{D5CDD505-2E9C-101B-9397-08002B2CF9AE}" pid="6" name="_AuthorEmailDisplayName">
    <vt:lpwstr>BELLEVAL Caroline</vt:lpwstr>
  </property>
  <property fmtid="{D5CDD505-2E9C-101B-9397-08002B2CF9AE}" pid="7" name="_ReviewingToolsShownOnce">
    <vt:lpwstr/>
  </property>
  <property fmtid="{D5CDD505-2E9C-101B-9397-08002B2CF9AE}" pid="8" name="ContentTypeId">
    <vt:lpwstr>0x01010016B1788C6F2EFD449F674F598BDA0531</vt:lpwstr>
  </property>
</Properties>
</file>