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23D" w:rsidRDefault="002960A9">
      <w:bookmarkStart w:id="0" w:name="_GoBack"/>
      <w:bookmarkEnd w:id="0"/>
      <w:r>
        <w:rPr>
          <w:noProof/>
        </w:rPr>
        <w:drawing>
          <wp:inline distT="0" distB="0" distL="0" distR="0" wp14:anchorId="5E1E2A42" wp14:editId="4647FEC4">
            <wp:extent cx="1905000" cy="4572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égend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123D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92C" w:rsidRDefault="0011092C" w:rsidP="00771CFA">
      <w:pPr>
        <w:spacing w:after="0" w:line="240" w:lineRule="auto"/>
      </w:pPr>
      <w:r>
        <w:separator/>
      </w:r>
    </w:p>
  </w:endnote>
  <w:endnote w:type="continuationSeparator" w:id="0">
    <w:p w:rsidR="0011092C" w:rsidRDefault="0011092C" w:rsidP="00771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92C" w:rsidRDefault="0011092C" w:rsidP="00771CFA">
      <w:pPr>
        <w:spacing w:after="0" w:line="240" w:lineRule="auto"/>
      </w:pPr>
      <w:r>
        <w:separator/>
      </w:r>
    </w:p>
  </w:footnote>
  <w:footnote w:type="continuationSeparator" w:id="0">
    <w:p w:rsidR="0011092C" w:rsidRDefault="0011092C" w:rsidP="00771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92C" w:rsidRDefault="0011092C">
    <w:pPr>
      <w:pStyle w:val="En-tte"/>
    </w:pPr>
    <w:r>
      <w:rPr>
        <w:noProof/>
      </w:rPr>
      <w:drawing>
        <wp:inline distT="0" distB="0" distL="0" distR="0" wp14:anchorId="42BAA62E" wp14:editId="0D8608E2">
          <wp:extent cx="1389063" cy="333375"/>
          <wp:effectExtent l="0" t="0" r="1905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égend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716" cy="3366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FA"/>
    <w:rsid w:val="000B296C"/>
    <w:rsid w:val="0011092C"/>
    <w:rsid w:val="002960A9"/>
    <w:rsid w:val="00452D5E"/>
    <w:rsid w:val="00771CFA"/>
    <w:rsid w:val="007C12BC"/>
    <w:rsid w:val="008D1738"/>
    <w:rsid w:val="00AF7AEA"/>
    <w:rsid w:val="00C16397"/>
    <w:rsid w:val="00CB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4E9B8DA-BD44-4DAA-91B7-B027EEDE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1C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71CFA"/>
  </w:style>
  <w:style w:type="paragraph" w:styleId="Pieddepage">
    <w:name w:val="footer"/>
    <w:basedOn w:val="Normal"/>
    <w:link w:val="PieddepageCar"/>
    <w:uiPriority w:val="99"/>
    <w:unhideWhenUsed/>
    <w:rsid w:val="00771C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71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390B2E32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Faucher</dc:creator>
  <cp:keywords/>
  <dc:description/>
  <cp:lastModifiedBy>Benoit Faucher</cp:lastModifiedBy>
  <cp:revision>2</cp:revision>
  <dcterms:created xsi:type="dcterms:W3CDTF">2018-11-21T13:33:00Z</dcterms:created>
  <dcterms:modified xsi:type="dcterms:W3CDTF">2018-11-21T13:33:00Z</dcterms:modified>
</cp:coreProperties>
</file>