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0CA93" w14:textId="77777777" w:rsidR="001D1C73" w:rsidRDefault="001D1C73">
      <w:pPr>
        <w:rPr>
          <w:rFonts w:ascii="Frutiger 47LightCn" w:hAnsi="Frutiger 47LightCn" w:cs="Arial"/>
        </w:rPr>
      </w:pPr>
    </w:p>
    <w:p w14:paraId="55E83EE5" w14:textId="342A8C55" w:rsidR="001D1C73" w:rsidRPr="000B2AAA" w:rsidRDefault="000B2AAA" w:rsidP="001D1C73">
      <w:pPr>
        <w:rPr>
          <w:rFonts w:ascii="Frutiger 47LightCn" w:hAnsi="Frutiger 47LightCn" w:cs="Arial"/>
          <w:highlight w:val="yellow"/>
        </w:rPr>
      </w:pPr>
      <w:proofErr w:type="spellStart"/>
      <w:r w:rsidRPr="000B2AAA">
        <w:rPr>
          <w:rFonts w:ascii="Frutiger 47LightCn" w:hAnsi="Frutiger 47LightCn" w:cs="Arial"/>
          <w:highlight w:val="yellow"/>
        </w:rPr>
        <w:t>Occitanie</w:t>
      </w:r>
      <w:proofErr w:type="spellEnd"/>
      <w:r w:rsidRPr="000B2AAA">
        <w:rPr>
          <w:rFonts w:ascii="Frutiger 47LightCn" w:hAnsi="Frutiger 47LightCn" w:cs="Arial"/>
          <w:highlight w:val="yellow"/>
        </w:rPr>
        <w:t xml:space="preserve"> La </w:t>
      </w:r>
      <w:proofErr w:type="spellStart"/>
      <w:r w:rsidRPr="000B2AAA">
        <w:rPr>
          <w:rFonts w:ascii="Frutiger 47LightCn" w:hAnsi="Frutiger 47LightCn" w:cs="Arial"/>
          <w:highlight w:val="yellow"/>
        </w:rPr>
        <w:t>région</w:t>
      </w:r>
      <w:proofErr w:type="spellEnd"/>
    </w:p>
    <w:p w14:paraId="49C1BAB2" w14:textId="7BF7E3C5" w:rsidR="00997E77" w:rsidRPr="000B2AAA" w:rsidRDefault="008A4CBC" w:rsidP="00997E77">
      <w:pPr>
        <w:rPr>
          <w:rFonts w:ascii="Frutiger 47LightCn" w:hAnsi="Frutiger 47LightCn" w:cs="Arial"/>
          <w:highlight w:val="yellow"/>
        </w:rPr>
      </w:pPr>
      <w:r>
        <w:rPr>
          <w:rFonts w:ascii="Frutiger 47LightCn" w:hAnsi="Frutiger 47LightCn" w:cs="Arial"/>
          <w:highlight w:val="yellow"/>
        </w:rPr>
        <w:t>XXXXXXXXXXX</w:t>
      </w:r>
    </w:p>
    <w:p w14:paraId="282420E6" w14:textId="2E476AFC" w:rsidR="00997E77" w:rsidRDefault="000B2AAA" w:rsidP="00997E77">
      <w:pPr>
        <w:rPr>
          <w:rFonts w:ascii="Frutiger 47LightCn" w:hAnsi="Frutiger 47LightCn" w:cs="Arial"/>
        </w:rPr>
      </w:pPr>
      <w:r w:rsidRPr="000B2AAA">
        <w:rPr>
          <w:rFonts w:ascii="Frutiger 47LightCn" w:hAnsi="Frutiger 47LightCn" w:cs="Arial"/>
          <w:highlight w:val="yellow"/>
        </w:rPr>
        <w:t>XXXXXXXXXXX</w:t>
      </w:r>
    </w:p>
    <w:p w14:paraId="7D259687" w14:textId="6FE9F92B" w:rsidR="008A4CBC" w:rsidRPr="000B2AAA" w:rsidRDefault="008A4CBC" w:rsidP="00997E77">
      <w:pPr>
        <w:rPr>
          <w:rFonts w:ascii="Frutiger 47LightCn" w:hAnsi="Frutiger 47LightCn" w:cs="Arial"/>
        </w:rPr>
      </w:pPr>
      <w:r w:rsidRPr="008A4CBC">
        <w:rPr>
          <w:rFonts w:ascii="Frutiger 47LightCn" w:hAnsi="Frutiger 47LightCn" w:cs="Arial"/>
          <w:highlight w:val="yellow"/>
        </w:rPr>
        <w:t>XXXXXXXX</w:t>
      </w:r>
      <w:r w:rsidRPr="009B0688">
        <w:rPr>
          <w:rFonts w:ascii="Frutiger 47LightCn" w:hAnsi="Frutiger 47LightCn" w:cs="Arial"/>
          <w:highlight w:val="yellow"/>
        </w:rPr>
        <w:t>XXX</w:t>
      </w:r>
    </w:p>
    <w:p w14:paraId="0D0ED00E" w14:textId="77777777" w:rsidR="001D1C73" w:rsidRDefault="001D1C73" w:rsidP="001D1C73">
      <w:pPr>
        <w:rPr>
          <w:rFonts w:ascii="Frutiger 47LightCn" w:hAnsi="Frutiger 47LightCn" w:cs="Arial"/>
        </w:rPr>
      </w:pPr>
    </w:p>
    <w:p w14:paraId="0C505AEB" w14:textId="77777777" w:rsidR="001D1C73" w:rsidRDefault="001D1C73" w:rsidP="001D1C73">
      <w:pPr>
        <w:rPr>
          <w:rFonts w:ascii="Frutiger 47LightCn" w:hAnsi="Frutiger 47LightCn" w:cs="Arial"/>
        </w:rPr>
      </w:pPr>
    </w:p>
    <w:p w14:paraId="01BC94D5" w14:textId="77777777" w:rsidR="001D1C73" w:rsidRDefault="001D1C73" w:rsidP="001D1C73">
      <w:pPr>
        <w:rPr>
          <w:rFonts w:ascii="Frutiger 47LightCn" w:hAnsi="Frutiger 47LightCn" w:cs="Arial"/>
        </w:rPr>
      </w:pPr>
    </w:p>
    <w:p w14:paraId="3AA67058" w14:textId="14BB35D3" w:rsidR="001D1C73" w:rsidRPr="004F19CF" w:rsidRDefault="001D1C73" w:rsidP="001D1C73">
      <w:pPr>
        <w:jc w:val="center"/>
        <w:rPr>
          <w:rFonts w:ascii="Frutiger 47LightCn" w:hAnsi="Frutiger 47LightCn" w:cs="Arial"/>
          <w:u w:val="single"/>
        </w:rPr>
      </w:pPr>
      <w:r w:rsidRPr="004F19CF">
        <w:rPr>
          <w:rFonts w:ascii="Frutiger 47LightCn" w:hAnsi="Frutiger 47LightCn" w:cs="Arial"/>
          <w:u w:val="single"/>
        </w:rPr>
        <w:t>Monthly Statement</w:t>
      </w:r>
      <w:r w:rsidR="005708E1">
        <w:rPr>
          <w:rFonts w:ascii="Frutiger 47LightCn" w:hAnsi="Frutiger 47LightCn" w:cs="Arial"/>
          <w:u w:val="single"/>
        </w:rPr>
        <w:t xml:space="preserve"> as of </w:t>
      </w:r>
      <w:r w:rsidR="000B2AAA" w:rsidRPr="000B2AAA">
        <w:rPr>
          <w:rFonts w:ascii="Frutiger 47LightCn" w:hAnsi="Frutiger 47LightCn" w:cs="Arial"/>
          <w:highlight w:val="yellow"/>
          <w:u w:val="single"/>
        </w:rPr>
        <w:t>November 30</w:t>
      </w:r>
      <w:r w:rsidR="000B2AAA" w:rsidRPr="000B2AAA">
        <w:rPr>
          <w:rFonts w:ascii="Frutiger 47LightCn" w:hAnsi="Frutiger 47LightCn" w:cs="Arial"/>
          <w:highlight w:val="yellow"/>
          <w:u w:val="single"/>
          <w:vertAlign w:val="superscript"/>
        </w:rPr>
        <w:t>th</w:t>
      </w:r>
      <w:r w:rsidR="000B2AAA" w:rsidRPr="000B2AAA">
        <w:rPr>
          <w:rFonts w:ascii="Frutiger 47LightCn" w:hAnsi="Frutiger 47LightCn" w:cs="Arial"/>
          <w:highlight w:val="yellow"/>
          <w:u w:val="single"/>
        </w:rPr>
        <w:t xml:space="preserve"> 2015</w:t>
      </w:r>
    </w:p>
    <w:p w14:paraId="1E30A5F5" w14:textId="77777777" w:rsidR="001D1C73" w:rsidRDefault="001D1C73" w:rsidP="001D1C73">
      <w:pPr>
        <w:rPr>
          <w:rFonts w:ascii="Frutiger 47LightCn" w:hAnsi="Frutiger 47LightCn" w:cs="Arial"/>
        </w:rPr>
      </w:pPr>
    </w:p>
    <w:p w14:paraId="4B5B6525" w14:textId="77777777" w:rsidR="001D1C73" w:rsidRDefault="001D1C73" w:rsidP="001D1C73">
      <w:pPr>
        <w:rPr>
          <w:rFonts w:ascii="Frutiger 47LightCn" w:hAnsi="Frutiger 47LightCn" w:cs="Arial"/>
        </w:rPr>
      </w:pPr>
    </w:p>
    <w:p w14:paraId="0C441EAD" w14:textId="77777777" w:rsidR="001D1C73" w:rsidRDefault="001D1C73" w:rsidP="001D1C73">
      <w:pPr>
        <w:rPr>
          <w:rFonts w:ascii="Frutiger 47LightCn" w:hAnsi="Frutiger 47LightCn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2031"/>
        <w:gridCol w:w="2031"/>
        <w:gridCol w:w="2031"/>
        <w:gridCol w:w="2032"/>
        <w:gridCol w:w="2032"/>
        <w:gridCol w:w="2032"/>
      </w:tblGrid>
      <w:tr w:rsidR="00656B8F" w:rsidRPr="00656B8F" w14:paraId="1163D306" w14:textId="77777777" w:rsidTr="00656B8F">
        <w:trPr>
          <w:trHeight w:val="478"/>
        </w:trPr>
        <w:tc>
          <w:tcPr>
            <w:tcW w:w="2031" w:type="dxa"/>
          </w:tcPr>
          <w:p w14:paraId="48076F9B" w14:textId="605160ED" w:rsidR="00656B8F" w:rsidRDefault="00656B8F">
            <w:pPr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 xml:space="preserve">Securities </w:t>
            </w:r>
          </w:p>
          <w:p w14:paraId="18D333B3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1" w:type="dxa"/>
          </w:tcPr>
          <w:p w14:paraId="79730ACD" w14:textId="2D005936" w:rsidR="00656B8F" w:rsidRPr="00656B8F" w:rsidRDefault="00656B8F">
            <w:pPr>
              <w:rPr>
                <w:rFonts w:ascii="Frutiger 47LightCn" w:hAnsi="Frutiger 47LightCn" w:cs="Arial"/>
              </w:rPr>
            </w:pPr>
            <w:r w:rsidRPr="00656B8F">
              <w:rPr>
                <w:rFonts w:ascii="Frutiger 47LightCn" w:hAnsi="Frutiger 47LightCn" w:cs="Arial"/>
              </w:rPr>
              <w:t>Coupon Rate</w:t>
            </w:r>
          </w:p>
        </w:tc>
        <w:tc>
          <w:tcPr>
            <w:tcW w:w="2031" w:type="dxa"/>
          </w:tcPr>
          <w:p w14:paraId="4D726431" w14:textId="016B42CA" w:rsidR="00656B8F" w:rsidRPr="00656B8F" w:rsidRDefault="00656B8F">
            <w:pPr>
              <w:rPr>
                <w:rFonts w:ascii="Frutiger 47LightCn" w:hAnsi="Frutiger 47LightCn" w:cs="Arial"/>
              </w:rPr>
            </w:pPr>
            <w:r w:rsidRPr="00656B8F">
              <w:rPr>
                <w:rFonts w:ascii="Frutiger 47LightCn" w:hAnsi="Frutiger 47LightCn" w:cs="Arial"/>
              </w:rPr>
              <w:t xml:space="preserve">Maturity </w:t>
            </w:r>
          </w:p>
        </w:tc>
        <w:tc>
          <w:tcPr>
            <w:tcW w:w="2031" w:type="dxa"/>
          </w:tcPr>
          <w:p w14:paraId="387A803F" w14:textId="0AEDEE84" w:rsidR="00656B8F" w:rsidRPr="00656B8F" w:rsidRDefault="00656B8F">
            <w:pPr>
              <w:rPr>
                <w:rFonts w:ascii="Frutiger 47LightCn" w:hAnsi="Frutiger 47LightCn" w:cs="Arial"/>
              </w:rPr>
            </w:pPr>
            <w:r w:rsidRPr="00656B8F">
              <w:rPr>
                <w:rFonts w:ascii="Frutiger 47LightCn" w:hAnsi="Frutiger 47LightCn" w:cs="Arial"/>
              </w:rPr>
              <w:t>Nominal Amount</w:t>
            </w:r>
          </w:p>
        </w:tc>
        <w:tc>
          <w:tcPr>
            <w:tcW w:w="2032" w:type="dxa"/>
          </w:tcPr>
          <w:p w14:paraId="4E96BF90" w14:textId="64E3FB18" w:rsidR="00656B8F" w:rsidRPr="00656B8F" w:rsidRDefault="00656B8F">
            <w:pPr>
              <w:rPr>
                <w:rFonts w:ascii="Frutiger 47LightCn" w:hAnsi="Frutiger 47LightCn" w:cs="Arial"/>
              </w:rPr>
            </w:pPr>
            <w:r w:rsidRPr="00656B8F">
              <w:rPr>
                <w:rFonts w:ascii="Frutiger 47LightCn" w:hAnsi="Frutiger 47LightCn" w:cs="Arial"/>
              </w:rPr>
              <w:t>Accrued Interest</w:t>
            </w:r>
          </w:p>
        </w:tc>
        <w:tc>
          <w:tcPr>
            <w:tcW w:w="2032" w:type="dxa"/>
          </w:tcPr>
          <w:p w14:paraId="083FC684" w14:textId="1924B574" w:rsidR="00656B8F" w:rsidRPr="00656B8F" w:rsidRDefault="00656B8F">
            <w:pPr>
              <w:rPr>
                <w:rFonts w:ascii="Frutiger 47LightCn" w:hAnsi="Frutiger 47LightCn" w:cs="Arial"/>
              </w:rPr>
            </w:pPr>
            <w:r w:rsidRPr="00656B8F">
              <w:rPr>
                <w:rFonts w:ascii="Frutiger 47LightCn" w:hAnsi="Frutiger 47LightCn" w:cs="Arial"/>
              </w:rPr>
              <w:t>Last Coupon Date</w:t>
            </w:r>
          </w:p>
        </w:tc>
        <w:tc>
          <w:tcPr>
            <w:tcW w:w="2032" w:type="dxa"/>
          </w:tcPr>
          <w:p w14:paraId="11AF6935" w14:textId="31C17E2D" w:rsidR="00656B8F" w:rsidRPr="00656B8F" w:rsidRDefault="00656B8F">
            <w:pPr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 xml:space="preserve">Next Coupon </w:t>
            </w:r>
            <w:r w:rsidRPr="00656B8F">
              <w:rPr>
                <w:rFonts w:ascii="Frutiger 47LightCn" w:hAnsi="Frutiger 47LightCn" w:cs="Arial"/>
              </w:rPr>
              <w:t>Date</w:t>
            </w:r>
          </w:p>
        </w:tc>
      </w:tr>
      <w:tr w:rsidR="00656B8F" w:rsidRPr="00656B8F" w14:paraId="2404B9F6" w14:textId="77777777" w:rsidTr="00656B8F">
        <w:tc>
          <w:tcPr>
            <w:tcW w:w="2031" w:type="dxa"/>
          </w:tcPr>
          <w:p w14:paraId="29078F48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Alcatel</w:t>
            </w:r>
          </w:p>
          <w:p w14:paraId="3DA34C92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1" w:type="dxa"/>
          </w:tcPr>
          <w:p w14:paraId="74A18759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1,00%</w:t>
            </w:r>
          </w:p>
          <w:p w14:paraId="3CBD4A24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1" w:type="dxa"/>
          </w:tcPr>
          <w:p w14:paraId="4625134E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31/12/17</w:t>
            </w:r>
          </w:p>
          <w:p w14:paraId="44D21D65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1" w:type="dxa"/>
          </w:tcPr>
          <w:p w14:paraId="5E64DD5C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 xml:space="preserve">10 000 </w:t>
            </w:r>
            <w:proofErr w:type="spellStart"/>
            <w:r w:rsidRPr="00656B8F">
              <w:rPr>
                <w:rFonts w:ascii="Calibri" w:hAnsi="Calibri"/>
                <w:color w:val="000000"/>
                <w:lang w:val="fr-FR" w:eastAsia="en-US"/>
              </w:rPr>
              <w:t>000</w:t>
            </w:r>
            <w:proofErr w:type="spellEnd"/>
          </w:p>
          <w:p w14:paraId="4BBE8F1F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2" w:type="dxa"/>
          </w:tcPr>
          <w:p w14:paraId="6BFF19AB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 xml:space="preserve">1 000 </w:t>
            </w:r>
            <w:proofErr w:type="spellStart"/>
            <w:r w:rsidRPr="00656B8F">
              <w:rPr>
                <w:rFonts w:ascii="Calibri" w:hAnsi="Calibri"/>
                <w:color w:val="000000"/>
                <w:lang w:val="fr-FR" w:eastAsia="en-US"/>
              </w:rPr>
              <w:t>000</w:t>
            </w:r>
            <w:proofErr w:type="spellEnd"/>
          </w:p>
          <w:p w14:paraId="68857386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2" w:type="dxa"/>
          </w:tcPr>
          <w:p w14:paraId="19EF0C6B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31/11/17</w:t>
            </w:r>
          </w:p>
          <w:p w14:paraId="62ADBEA8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  <w:tc>
          <w:tcPr>
            <w:tcW w:w="2032" w:type="dxa"/>
          </w:tcPr>
          <w:p w14:paraId="2EE226CE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31/12/17</w:t>
            </w:r>
          </w:p>
          <w:p w14:paraId="3E783136" w14:textId="77777777" w:rsidR="00656B8F" w:rsidRPr="00656B8F" w:rsidRDefault="00656B8F">
            <w:pPr>
              <w:rPr>
                <w:rFonts w:ascii="Frutiger 47LightCn" w:hAnsi="Frutiger 47LightCn" w:cs="Arial"/>
              </w:rPr>
            </w:pPr>
          </w:p>
        </w:tc>
      </w:tr>
      <w:tr w:rsidR="00656B8F" w14:paraId="44ECB857" w14:textId="77777777" w:rsidTr="00656B8F">
        <w:tc>
          <w:tcPr>
            <w:tcW w:w="2031" w:type="dxa"/>
          </w:tcPr>
          <w:p w14:paraId="1D91B79D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 xml:space="preserve">Bouygues </w:t>
            </w:r>
          </w:p>
          <w:p w14:paraId="645EE7EF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1" w:type="dxa"/>
          </w:tcPr>
          <w:p w14:paraId="1C11CF59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2,00%</w:t>
            </w:r>
          </w:p>
          <w:p w14:paraId="27F4A64D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1" w:type="dxa"/>
          </w:tcPr>
          <w:p w14:paraId="567CD71D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31/12/17</w:t>
            </w:r>
          </w:p>
          <w:p w14:paraId="6F9C8FB7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1" w:type="dxa"/>
          </w:tcPr>
          <w:p w14:paraId="0990C251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 xml:space="preserve">5 000 </w:t>
            </w:r>
            <w:proofErr w:type="spellStart"/>
            <w:r w:rsidRPr="00656B8F">
              <w:rPr>
                <w:rFonts w:ascii="Calibri" w:hAnsi="Calibri"/>
                <w:color w:val="000000"/>
                <w:lang w:val="fr-FR" w:eastAsia="en-US"/>
              </w:rPr>
              <w:t>000</w:t>
            </w:r>
            <w:proofErr w:type="spellEnd"/>
          </w:p>
          <w:p w14:paraId="64426513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2" w:type="dxa"/>
          </w:tcPr>
          <w:p w14:paraId="376CBBA5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1 000 5000</w:t>
            </w:r>
          </w:p>
          <w:p w14:paraId="622C8502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2" w:type="dxa"/>
          </w:tcPr>
          <w:p w14:paraId="23FC643B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31/11/17</w:t>
            </w:r>
          </w:p>
          <w:p w14:paraId="60F78846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  <w:tc>
          <w:tcPr>
            <w:tcW w:w="2032" w:type="dxa"/>
          </w:tcPr>
          <w:p w14:paraId="5136018A" w14:textId="77777777" w:rsidR="00656B8F" w:rsidRPr="00656B8F" w:rsidRDefault="00656B8F" w:rsidP="00656B8F">
            <w:pPr>
              <w:rPr>
                <w:rFonts w:ascii="Calibri" w:hAnsi="Calibri"/>
                <w:color w:val="000000"/>
                <w:lang w:val="fr-FR" w:eastAsia="en-US"/>
              </w:rPr>
            </w:pPr>
            <w:r w:rsidRPr="00656B8F">
              <w:rPr>
                <w:rFonts w:ascii="Calibri" w:hAnsi="Calibri"/>
                <w:color w:val="000000"/>
                <w:lang w:val="fr-FR" w:eastAsia="en-US"/>
              </w:rPr>
              <w:t>31/12/17</w:t>
            </w:r>
          </w:p>
          <w:p w14:paraId="1333CA83" w14:textId="77777777" w:rsidR="00656B8F" w:rsidRDefault="00656B8F">
            <w:pPr>
              <w:rPr>
                <w:rFonts w:ascii="Frutiger 47LightCn" w:hAnsi="Frutiger 47LightCn" w:cs="Arial"/>
                <w:color w:val="FFFF00"/>
              </w:rPr>
            </w:pPr>
          </w:p>
        </w:tc>
      </w:tr>
    </w:tbl>
    <w:p w14:paraId="46EFA69F" w14:textId="77777777" w:rsidR="00545B98" w:rsidRPr="000B2AAA" w:rsidRDefault="00545B98">
      <w:pPr>
        <w:rPr>
          <w:rFonts w:ascii="Frutiger 47LightCn" w:hAnsi="Frutiger 47LightCn" w:cs="Arial"/>
          <w:color w:val="FFFF00"/>
        </w:rPr>
      </w:pPr>
    </w:p>
    <w:p w14:paraId="72D7F408" w14:textId="77777777" w:rsidR="00D556C6" w:rsidRDefault="00D556C6">
      <w:pPr>
        <w:rPr>
          <w:rFonts w:ascii="Frutiger 47LightCn" w:hAnsi="Frutiger 47LightCn" w:cs="Arial"/>
        </w:rPr>
      </w:pPr>
    </w:p>
    <w:p w14:paraId="2E4803E8" w14:textId="2EBC5B68" w:rsidR="00853130" w:rsidRPr="00D556C6" w:rsidRDefault="00853130">
      <w:bookmarkStart w:id="0" w:name="_GoBack"/>
      <w:bookmarkEnd w:id="0"/>
    </w:p>
    <w:sectPr w:rsidR="00853130" w:rsidRPr="00D556C6" w:rsidSect="001D1C73">
      <w:headerReference w:type="default" r:id="rId8"/>
      <w:headerReference w:type="firs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360B7" w14:textId="77777777" w:rsidR="004806AA" w:rsidRDefault="004806AA">
      <w:r>
        <w:separator/>
      </w:r>
    </w:p>
  </w:endnote>
  <w:endnote w:type="continuationSeparator" w:id="0">
    <w:p w14:paraId="716D9FC6" w14:textId="77777777" w:rsidR="004806AA" w:rsidRDefault="0048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rutiger 47LightCn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Frutiger SCIN Rm v.1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32C98" w14:textId="5D7745D5" w:rsidR="004806AA" w:rsidRPr="00DF1701" w:rsidRDefault="000B2AAA" w:rsidP="00BD3F0D">
    <w:pPr>
      <w:pStyle w:val="Footer"/>
      <w:tabs>
        <w:tab w:val="clear" w:pos="9072"/>
        <w:tab w:val="right" w:pos="10440"/>
      </w:tabs>
      <w:ind w:left="-1260" w:right="-1188"/>
      <w:jc w:val="center"/>
      <w:rPr>
        <w:rFonts w:ascii="Frutiger 47LightCn" w:hAnsi="Frutiger 47LightCn"/>
        <w:szCs w:val="16"/>
        <w:lang w:val="fr-FR"/>
      </w:rPr>
    </w:pPr>
    <w:r>
      <w:rPr>
        <w:rFonts w:ascii="Frutiger 47LightCn" w:hAnsi="Frutiger 47LightCn"/>
        <w:szCs w:val="16"/>
        <w:lang w:val="fr-FR"/>
      </w:rPr>
      <w:t>Occitanie La région</w:t>
    </w:r>
    <w:r w:rsidR="004806AA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>
      <w:rPr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szCs w:val="16"/>
        <w:lang w:val="fr-FR"/>
      </w:rPr>
      <w:t>●</w:t>
    </w:r>
    <w:r w:rsidR="004806AA">
      <w:rPr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CAB100" w14:textId="77777777" w:rsidR="004806AA" w:rsidRDefault="004806AA">
      <w:r>
        <w:separator/>
      </w:r>
    </w:p>
  </w:footnote>
  <w:footnote w:type="continuationSeparator" w:id="0">
    <w:p w14:paraId="5BB4E53A" w14:textId="77777777" w:rsidR="004806AA" w:rsidRDefault="004806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21E88" w14:textId="77777777" w:rsidR="004806AA" w:rsidRDefault="004806AA">
    <w:pPr>
      <w:pStyle w:val="Header"/>
    </w:pPr>
  </w:p>
  <w:p w14:paraId="625A4C1A" w14:textId="77777777" w:rsidR="004806AA" w:rsidRDefault="004806A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CA3AC" w14:textId="33AD39C8" w:rsidR="004806AA" w:rsidRDefault="004806AA" w:rsidP="00BD3F0D">
    <w:pPr>
      <w:pStyle w:val="Footer"/>
      <w:tabs>
        <w:tab w:val="clear" w:pos="9072"/>
      </w:tabs>
      <w:ind w:left="-540" w:right="72"/>
    </w:pPr>
    <w:r>
      <w:tab/>
    </w:r>
    <w:r>
      <w:tab/>
    </w:r>
    <w:r>
      <w:tab/>
    </w:r>
    <w:r>
      <w:tab/>
    </w:r>
    <w:r>
      <w:tab/>
    </w:r>
    <w:r>
      <w:tab/>
    </w:r>
  </w:p>
  <w:p w14:paraId="539FB7B4" w14:textId="322580D5" w:rsidR="004806AA" w:rsidRDefault="000B2AAA" w:rsidP="00BD3F0D">
    <w:pPr>
      <w:pStyle w:val="Footer"/>
      <w:tabs>
        <w:tab w:val="clear" w:pos="9072"/>
      </w:tabs>
      <w:ind w:left="7788" w:right="72"/>
    </w:pPr>
    <w:r>
      <w:rPr>
        <w:noProof/>
        <w:lang w:val="en-US" w:eastAsia="en-US"/>
      </w:rPr>
      <w:drawing>
        <wp:inline distT="0" distB="0" distL="0" distR="0" wp14:anchorId="4E3F2F5B" wp14:editId="4A993613">
          <wp:extent cx="9113520" cy="1422400"/>
          <wp:effectExtent l="0" t="0" r="5080" b="0"/>
          <wp:docPr id="3" name="Picture 1" descr="Sans titre 1:Users:nicolas:Desktop: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s titre 1:Users:nicolas:Desktop:imag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3520" cy="142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575367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7E27562E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462212A7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243278E5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3F54B611" w14:textId="77777777" w:rsidR="004806AA" w:rsidRPr="00DF1701" w:rsidRDefault="004806AA" w:rsidP="00BD3F0D">
    <w:pPr>
      <w:pStyle w:val="Footer"/>
      <w:tabs>
        <w:tab w:val="clear" w:pos="9072"/>
      </w:tabs>
      <w:ind w:left="7080" w:right="-828"/>
      <w:rPr>
        <w:rFonts w:ascii="Frutiger 47LightCn" w:hAnsi="Frutiger 47LightCn"/>
        <w:sz w:val="18"/>
        <w:szCs w:val="16"/>
      </w:rPr>
    </w:pPr>
  </w:p>
  <w:p w14:paraId="2FD991F4" w14:textId="2DC4CFD0" w:rsidR="004806AA" w:rsidRPr="00DF1701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proofErr w:type="gramStart"/>
    <w:r w:rsidRPr="00DF1701">
      <w:rPr>
        <w:rFonts w:ascii="Frutiger 47LightCn" w:hAnsi="Frutiger 47LightCn"/>
        <w:sz w:val="18"/>
        <w:szCs w:val="16"/>
        <w:lang w:val="en-US"/>
      </w:rPr>
      <w:t>Tel :+</w:t>
    </w:r>
    <w:proofErr w:type="gramEnd"/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14:paraId="48C10712" w14:textId="2C2107E8" w:rsidR="004806AA" w:rsidRPr="00DF1701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r w:rsidRPr="00DF1701">
      <w:rPr>
        <w:rFonts w:ascii="Frutiger 47LightCn" w:hAnsi="Frutiger 47LightCn"/>
        <w:sz w:val="18"/>
        <w:szCs w:val="16"/>
        <w:lang w:val="en-US"/>
      </w:rPr>
      <w:t>Fax</w:t>
    </w:r>
    <w:proofErr w:type="gramStart"/>
    <w:r w:rsidRPr="00DF1701">
      <w:rPr>
        <w:rFonts w:ascii="Frutiger 47LightCn" w:hAnsi="Frutiger 47LightCn"/>
        <w:sz w:val="18"/>
        <w:szCs w:val="16"/>
        <w:lang w:val="en-US"/>
      </w:rPr>
      <w:t>:+</w:t>
    </w:r>
    <w:proofErr w:type="gramEnd"/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14:paraId="303917AE" w14:textId="0A392454" w:rsidR="004806AA" w:rsidRPr="001D1C73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8065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73"/>
    <w:rsid w:val="000007FB"/>
    <w:rsid w:val="00000E20"/>
    <w:rsid w:val="00001217"/>
    <w:rsid w:val="00001A56"/>
    <w:rsid w:val="000023BD"/>
    <w:rsid w:val="00002911"/>
    <w:rsid w:val="00002EB1"/>
    <w:rsid w:val="00004AF8"/>
    <w:rsid w:val="00005831"/>
    <w:rsid w:val="00006604"/>
    <w:rsid w:val="0000687E"/>
    <w:rsid w:val="00007DB0"/>
    <w:rsid w:val="00010128"/>
    <w:rsid w:val="0001061F"/>
    <w:rsid w:val="00012BED"/>
    <w:rsid w:val="00012F0C"/>
    <w:rsid w:val="0001370A"/>
    <w:rsid w:val="000141DA"/>
    <w:rsid w:val="000156BE"/>
    <w:rsid w:val="000159ED"/>
    <w:rsid w:val="00016D8B"/>
    <w:rsid w:val="00016F75"/>
    <w:rsid w:val="00017999"/>
    <w:rsid w:val="000213D9"/>
    <w:rsid w:val="00022A92"/>
    <w:rsid w:val="0002331C"/>
    <w:rsid w:val="0002452B"/>
    <w:rsid w:val="00024F17"/>
    <w:rsid w:val="000255C3"/>
    <w:rsid w:val="00030C7A"/>
    <w:rsid w:val="000321E3"/>
    <w:rsid w:val="00032EB1"/>
    <w:rsid w:val="000331E9"/>
    <w:rsid w:val="00034BAC"/>
    <w:rsid w:val="0003502D"/>
    <w:rsid w:val="0003651F"/>
    <w:rsid w:val="00036B4B"/>
    <w:rsid w:val="0004027B"/>
    <w:rsid w:val="000405A6"/>
    <w:rsid w:val="00044370"/>
    <w:rsid w:val="0004481E"/>
    <w:rsid w:val="000465F1"/>
    <w:rsid w:val="0004683E"/>
    <w:rsid w:val="000478FC"/>
    <w:rsid w:val="0005049E"/>
    <w:rsid w:val="00050A42"/>
    <w:rsid w:val="00050B28"/>
    <w:rsid w:val="000566F1"/>
    <w:rsid w:val="00056926"/>
    <w:rsid w:val="0005712A"/>
    <w:rsid w:val="000605C6"/>
    <w:rsid w:val="00060A3E"/>
    <w:rsid w:val="00061159"/>
    <w:rsid w:val="000617AF"/>
    <w:rsid w:val="00061C49"/>
    <w:rsid w:val="00061D28"/>
    <w:rsid w:val="000628A0"/>
    <w:rsid w:val="00063466"/>
    <w:rsid w:val="00064583"/>
    <w:rsid w:val="00064ABC"/>
    <w:rsid w:val="00064C4E"/>
    <w:rsid w:val="0006569F"/>
    <w:rsid w:val="00065CAE"/>
    <w:rsid w:val="000662DC"/>
    <w:rsid w:val="000676BD"/>
    <w:rsid w:val="0007279D"/>
    <w:rsid w:val="0007369C"/>
    <w:rsid w:val="00074D82"/>
    <w:rsid w:val="00075611"/>
    <w:rsid w:val="00076D54"/>
    <w:rsid w:val="00077F65"/>
    <w:rsid w:val="00080A56"/>
    <w:rsid w:val="00080A8F"/>
    <w:rsid w:val="000821ED"/>
    <w:rsid w:val="00082B2C"/>
    <w:rsid w:val="00083F83"/>
    <w:rsid w:val="000846F1"/>
    <w:rsid w:val="00086B99"/>
    <w:rsid w:val="000911B1"/>
    <w:rsid w:val="00091540"/>
    <w:rsid w:val="00091667"/>
    <w:rsid w:val="00091FA3"/>
    <w:rsid w:val="000920FE"/>
    <w:rsid w:val="0009395E"/>
    <w:rsid w:val="00093F62"/>
    <w:rsid w:val="000952B5"/>
    <w:rsid w:val="00095463"/>
    <w:rsid w:val="00096499"/>
    <w:rsid w:val="00097484"/>
    <w:rsid w:val="000A0B2B"/>
    <w:rsid w:val="000A0B5C"/>
    <w:rsid w:val="000A2D90"/>
    <w:rsid w:val="000A3788"/>
    <w:rsid w:val="000A41EB"/>
    <w:rsid w:val="000A4223"/>
    <w:rsid w:val="000A6821"/>
    <w:rsid w:val="000A74E3"/>
    <w:rsid w:val="000A7901"/>
    <w:rsid w:val="000B2AAA"/>
    <w:rsid w:val="000B2B2C"/>
    <w:rsid w:val="000B390C"/>
    <w:rsid w:val="000B3ED6"/>
    <w:rsid w:val="000B3F06"/>
    <w:rsid w:val="000B4FC6"/>
    <w:rsid w:val="000B5819"/>
    <w:rsid w:val="000B5D76"/>
    <w:rsid w:val="000B7D61"/>
    <w:rsid w:val="000C0DAB"/>
    <w:rsid w:val="000C27B1"/>
    <w:rsid w:val="000C4530"/>
    <w:rsid w:val="000C5AA2"/>
    <w:rsid w:val="000C60BF"/>
    <w:rsid w:val="000C6144"/>
    <w:rsid w:val="000C664B"/>
    <w:rsid w:val="000C6B27"/>
    <w:rsid w:val="000D02F7"/>
    <w:rsid w:val="000D369C"/>
    <w:rsid w:val="000D6EC7"/>
    <w:rsid w:val="000D7668"/>
    <w:rsid w:val="000E070E"/>
    <w:rsid w:val="000E11D6"/>
    <w:rsid w:val="000E19FC"/>
    <w:rsid w:val="000E2D8D"/>
    <w:rsid w:val="000E342A"/>
    <w:rsid w:val="000E3472"/>
    <w:rsid w:val="000E386E"/>
    <w:rsid w:val="000E48A6"/>
    <w:rsid w:val="000E5329"/>
    <w:rsid w:val="000E60FE"/>
    <w:rsid w:val="000E7414"/>
    <w:rsid w:val="000E7CEE"/>
    <w:rsid w:val="000F082F"/>
    <w:rsid w:val="000F2635"/>
    <w:rsid w:val="000F30F8"/>
    <w:rsid w:val="000F38C1"/>
    <w:rsid w:val="000F5213"/>
    <w:rsid w:val="000F61E2"/>
    <w:rsid w:val="000F7662"/>
    <w:rsid w:val="000F7D08"/>
    <w:rsid w:val="00100F57"/>
    <w:rsid w:val="00101A2A"/>
    <w:rsid w:val="00101EA3"/>
    <w:rsid w:val="001038CA"/>
    <w:rsid w:val="00103E1E"/>
    <w:rsid w:val="00105442"/>
    <w:rsid w:val="00106D0A"/>
    <w:rsid w:val="0010724D"/>
    <w:rsid w:val="00107AED"/>
    <w:rsid w:val="00110A26"/>
    <w:rsid w:val="00110A45"/>
    <w:rsid w:val="00110B76"/>
    <w:rsid w:val="00110CC1"/>
    <w:rsid w:val="00110E2A"/>
    <w:rsid w:val="00111DFF"/>
    <w:rsid w:val="00111F48"/>
    <w:rsid w:val="0011281D"/>
    <w:rsid w:val="001142E0"/>
    <w:rsid w:val="00115480"/>
    <w:rsid w:val="0011571C"/>
    <w:rsid w:val="001168EA"/>
    <w:rsid w:val="00116CC0"/>
    <w:rsid w:val="00117A65"/>
    <w:rsid w:val="00120E18"/>
    <w:rsid w:val="00123E78"/>
    <w:rsid w:val="00125529"/>
    <w:rsid w:val="0012566D"/>
    <w:rsid w:val="0012664C"/>
    <w:rsid w:val="00126723"/>
    <w:rsid w:val="00130ECD"/>
    <w:rsid w:val="001314A8"/>
    <w:rsid w:val="0013191F"/>
    <w:rsid w:val="00131BF2"/>
    <w:rsid w:val="0013300E"/>
    <w:rsid w:val="00133B50"/>
    <w:rsid w:val="00133EBF"/>
    <w:rsid w:val="00134229"/>
    <w:rsid w:val="00135D29"/>
    <w:rsid w:val="00136A0D"/>
    <w:rsid w:val="00136DF0"/>
    <w:rsid w:val="00136F65"/>
    <w:rsid w:val="00137474"/>
    <w:rsid w:val="00137558"/>
    <w:rsid w:val="00137BBF"/>
    <w:rsid w:val="00137F20"/>
    <w:rsid w:val="00140C4D"/>
    <w:rsid w:val="0014170A"/>
    <w:rsid w:val="00142CCA"/>
    <w:rsid w:val="001442E7"/>
    <w:rsid w:val="0014435F"/>
    <w:rsid w:val="00145B5D"/>
    <w:rsid w:val="0014644A"/>
    <w:rsid w:val="00146661"/>
    <w:rsid w:val="00147580"/>
    <w:rsid w:val="00147FE4"/>
    <w:rsid w:val="0015123A"/>
    <w:rsid w:val="00153BA2"/>
    <w:rsid w:val="00153E8C"/>
    <w:rsid w:val="0015420B"/>
    <w:rsid w:val="00154404"/>
    <w:rsid w:val="0015727C"/>
    <w:rsid w:val="0015750A"/>
    <w:rsid w:val="001609D8"/>
    <w:rsid w:val="001622A9"/>
    <w:rsid w:val="00162E60"/>
    <w:rsid w:val="0016349F"/>
    <w:rsid w:val="00165475"/>
    <w:rsid w:val="001654A3"/>
    <w:rsid w:val="00165659"/>
    <w:rsid w:val="0016616E"/>
    <w:rsid w:val="001667EE"/>
    <w:rsid w:val="0016695D"/>
    <w:rsid w:val="00166A61"/>
    <w:rsid w:val="00167236"/>
    <w:rsid w:val="001672D5"/>
    <w:rsid w:val="00167AD9"/>
    <w:rsid w:val="00170C3F"/>
    <w:rsid w:val="0017131F"/>
    <w:rsid w:val="001727A1"/>
    <w:rsid w:val="00173F48"/>
    <w:rsid w:val="00175171"/>
    <w:rsid w:val="00181A1F"/>
    <w:rsid w:val="00181E45"/>
    <w:rsid w:val="00182495"/>
    <w:rsid w:val="0018459C"/>
    <w:rsid w:val="00184D1A"/>
    <w:rsid w:val="00186168"/>
    <w:rsid w:val="00186189"/>
    <w:rsid w:val="001861B5"/>
    <w:rsid w:val="001870DD"/>
    <w:rsid w:val="001871BC"/>
    <w:rsid w:val="00187C99"/>
    <w:rsid w:val="00192915"/>
    <w:rsid w:val="001944E3"/>
    <w:rsid w:val="001973B3"/>
    <w:rsid w:val="001A06BA"/>
    <w:rsid w:val="001A0C01"/>
    <w:rsid w:val="001A0DD1"/>
    <w:rsid w:val="001A0E62"/>
    <w:rsid w:val="001A1968"/>
    <w:rsid w:val="001A1C51"/>
    <w:rsid w:val="001A5125"/>
    <w:rsid w:val="001A65B3"/>
    <w:rsid w:val="001A6CDC"/>
    <w:rsid w:val="001A6F33"/>
    <w:rsid w:val="001B0F24"/>
    <w:rsid w:val="001B1C85"/>
    <w:rsid w:val="001B3E94"/>
    <w:rsid w:val="001B47DD"/>
    <w:rsid w:val="001B677C"/>
    <w:rsid w:val="001B764D"/>
    <w:rsid w:val="001C0320"/>
    <w:rsid w:val="001C080C"/>
    <w:rsid w:val="001C18C5"/>
    <w:rsid w:val="001D0142"/>
    <w:rsid w:val="001D042F"/>
    <w:rsid w:val="001D140D"/>
    <w:rsid w:val="001D1C73"/>
    <w:rsid w:val="001D255D"/>
    <w:rsid w:val="001D3883"/>
    <w:rsid w:val="001D4673"/>
    <w:rsid w:val="001D75F0"/>
    <w:rsid w:val="001D7F30"/>
    <w:rsid w:val="001E1A05"/>
    <w:rsid w:val="001E1B25"/>
    <w:rsid w:val="001E3508"/>
    <w:rsid w:val="001E37A8"/>
    <w:rsid w:val="001E4759"/>
    <w:rsid w:val="001E4AF9"/>
    <w:rsid w:val="001E4CAA"/>
    <w:rsid w:val="001E6425"/>
    <w:rsid w:val="001E6722"/>
    <w:rsid w:val="001E6E25"/>
    <w:rsid w:val="001E7788"/>
    <w:rsid w:val="001F11A2"/>
    <w:rsid w:val="001F2AD2"/>
    <w:rsid w:val="001F3302"/>
    <w:rsid w:val="001F3960"/>
    <w:rsid w:val="001F4221"/>
    <w:rsid w:val="001F44B3"/>
    <w:rsid w:val="001F47C3"/>
    <w:rsid w:val="001F673F"/>
    <w:rsid w:val="001F710E"/>
    <w:rsid w:val="001F7A80"/>
    <w:rsid w:val="0020062A"/>
    <w:rsid w:val="0020085B"/>
    <w:rsid w:val="00200AB3"/>
    <w:rsid w:val="00200E46"/>
    <w:rsid w:val="00201D00"/>
    <w:rsid w:val="00204946"/>
    <w:rsid w:val="0020759E"/>
    <w:rsid w:val="0020768F"/>
    <w:rsid w:val="00207F1C"/>
    <w:rsid w:val="002106D4"/>
    <w:rsid w:val="00210BE7"/>
    <w:rsid w:val="00210CA2"/>
    <w:rsid w:val="00211C23"/>
    <w:rsid w:val="00211E6C"/>
    <w:rsid w:val="002124D0"/>
    <w:rsid w:val="00212D1F"/>
    <w:rsid w:val="00213533"/>
    <w:rsid w:val="00213A81"/>
    <w:rsid w:val="00213BB5"/>
    <w:rsid w:val="002160A3"/>
    <w:rsid w:val="00216468"/>
    <w:rsid w:val="0021670C"/>
    <w:rsid w:val="0021675F"/>
    <w:rsid w:val="0021792F"/>
    <w:rsid w:val="00221C62"/>
    <w:rsid w:val="00221DAB"/>
    <w:rsid w:val="00222CA6"/>
    <w:rsid w:val="002234B8"/>
    <w:rsid w:val="002257DA"/>
    <w:rsid w:val="002267CF"/>
    <w:rsid w:val="00227422"/>
    <w:rsid w:val="002313CF"/>
    <w:rsid w:val="002314A6"/>
    <w:rsid w:val="00231977"/>
    <w:rsid w:val="00231D4A"/>
    <w:rsid w:val="00232B33"/>
    <w:rsid w:val="00233AF1"/>
    <w:rsid w:val="002340FB"/>
    <w:rsid w:val="002346C2"/>
    <w:rsid w:val="002372CD"/>
    <w:rsid w:val="00237513"/>
    <w:rsid w:val="00237B3E"/>
    <w:rsid w:val="002403BE"/>
    <w:rsid w:val="00240858"/>
    <w:rsid w:val="002412C1"/>
    <w:rsid w:val="0024136F"/>
    <w:rsid w:val="002422D2"/>
    <w:rsid w:val="002441CB"/>
    <w:rsid w:val="0024629B"/>
    <w:rsid w:val="0024651D"/>
    <w:rsid w:val="00246D21"/>
    <w:rsid w:val="002504F2"/>
    <w:rsid w:val="002506DA"/>
    <w:rsid w:val="00250931"/>
    <w:rsid w:val="002516EE"/>
    <w:rsid w:val="00251A9E"/>
    <w:rsid w:val="0025478D"/>
    <w:rsid w:val="002550C5"/>
    <w:rsid w:val="002552C8"/>
    <w:rsid w:val="00255718"/>
    <w:rsid w:val="00255855"/>
    <w:rsid w:val="00257DB5"/>
    <w:rsid w:val="002608E9"/>
    <w:rsid w:val="00260DD2"/>
    <w:rsid w:val="00261754"/>
    <w:rsid w:val="00261A76"/>
    <w:rsid w:val="00261B9D"/>
    <w:rsid w:val="00261BD5"/>
    <w:rsid w:val="00263C4C"/>
    <w:rsid w:val="0026419B"/>
    <w:rsid w:val="0026478B"/>
    <w:rsid w:val="002647E2"/>
    <w:rsid w:val="00264A65"/>
    <w:rsid w:val="002660D9"/>
    <w:rsid w:val="00266189"/>
    <w:rsid w:val="002669A2"/>
    <w:rsid w:val="00266BF0"/>
    <w:rsid w:val="00266C60"/>
    <w:rsid w:val="00267DD6"/>
    <w:rsid w:val="00270143"/>
    <w:rsid w:val="00270E0D"/>
    <w:rsid w:val="002716C4"/>
    <w:rsid w:val="00271D44"/>
    <w:rsid w:val="00273BFF"/>
    <w:rsid w:val="00273FAF"/>
    <w:rsid w:val="002763C9"/>
    <w:rsid w:val="00276436"/>
    <w:rsid w:val="0027664B"/>
    <w:rsid w:val="00276B85"/>
    <w:rsid w:val="00280CF2"/>
    <w:rsid w:val="002812A8"/>
    <w:rsid w:val="00281D36"/>
    <w:rsid w:val="00282335"/>
    <w:rsid w:val="002831B2"/>
    <w:rsid w:val="0028335F"/>
    <w:rsid w:val="00283975"/>
    <w:rsid w:val="00283A72"/>
    <w:rsid w:val="002845E4"/>
    <w:rsid w:val="002846D2"/>
    <w:rsid w:val="00286DE4"/>
    <w:rsid w:val="00287565"/>
    <w:rsid w:val="00287D4E"/>
    <w:rsid w:val="0029018B"/>
    <w:rsid w:val="00290838"/>
    <w:rsid w:val="00290F30"/>
    <w:rsid w:val="0029222B"/>
    <w:rsid w:val="002932CE"/>
    <w:rsid w:val="00293D06"/>
    <w:rsid w:val="0029439C"/>
    <w:rsid w:val="00295591"/>
    <w:rsid w:val="00295A02"/>
    <w:rsid w:val="002961B5"/>
    <w:rsid w:val="00296B92"/>
    <w:rsid w:val="002A016D"/>
    <w:rsid w:val="002A060E"/>
    <w:rsid w:val="002A0841"/>
    <w:rsid w:val="002A0A8E"/>
    <w:rsid w:val="002A0C3F"/>
    <w:rsid w:val="002A19A6"/>
    <w:rsid w:val="002A1EE3"/>
    <w:rsid w:val="002A22C5"/>
    <w:rsid w:val="002A2A30"/>
    <w:rsid w:val="002A385A"/>
    <w:rsid w:val="002A39F3"/>
    <w:rsid w:val="002A5118"/>
    <w:rsid w:val="002A5E93"/>
    <w:rsid w:val="002A6012"/>
    <w:rsid w:val="002A6997"/>
    <w:rsid w:val="002B0612"/>
    <w:rsid w:val="002B066C"/>
    <w:rsid w:val="002B0B3D"/>
    <w:rsid w:val="002B0E40"/>
    <w:rsid w:val="002B1894"/>
    <w:rsid w:val="002B1DCF"/>
    <w:rsid w:val="002B3443"/>
    <w:rsid w:val="002B4F28"/>
    <w:rsid w:val="002B6254"/>
    <w:rsid w:val="002B706E"/>
    <w:rsid w:val="002B7E66"/>
    <w:rsid w:val="002C0345"/>
    <w:rsid w:val="002C104F"/>
    <w:rsid w:val="002C1764"/>
    <w:rsid w:val="002C1AA4"/>
    <w:rsid w:val="002C28BD"/>
    <w:rsid w:val="002C2D99"/>
    <w:rsid w:val="002C2DC3"/>
    <w:rsid w:val="002C4A5F"/>
    <w:rsid w:val="002C4E1D"/>
    <w:rsid w:val="002C5087"/>
    <w:rsid w:val="002C548E"/>
    <w:rsid w:val="002C5673"/>
    <w:rsid w:val="002C653B"/>
    <w:rsid w:val="002D110A"/>
    <w:rsid w:val="002D2432"/>
    <w:rsid w:val="002D677B"/>
    <w:rsid w:val="002D6A88"/>
    <w:rsid w:val="002D6C13"/>
    <w:rsid w:val="002D6E0D"/>
    <w:rsid w:val="002D7DBD"/>
    <w:rsid w:val="002E010B"/>
    <w:rsid w:val="002E18B0"/>
    <w:rsid w:val="002E648A"/>
    <w:rsid w:val="002E6F81"/>
    <w:rsid w:val="002F031C"/>
    <w:rsid w:val="002F0708"/>
    <w:rsid w:val="002F358D"/>
    <w:rsid w:val="002F42AA"/>
    <w:rsid w:val="002F5D57"/>
    <w:rsid w:val="002F65C7"/>
    <w:rsid w:val="002F6C1B"/>
    <w:rsid w:val="002F719E"/>
    <w:rsid w:val="002F7433"/>
    <w:rsid w:val="002F7B66"/>
    <w:rsid w:val="00300585"/>
    <w:rsid w:val="00300D0D"/>
    <w:rsid w:val="00300F54"/>
    <w:rsid w:val="00301DEA"/>
    <w:rsid w:val="0030203B"/>
    <w:rsid w:val="0030361D"/>
    <w:rsid w:val="00305864"/>
    <w:rsid w:val="00306E92"/>
    <w:rsid w:val="00310553"/>
    <w:rsid w:val="0031066A"/>
    <w:rsid w:val="003114C6"/>
    <w:rsid w:val="00311535"/>
    <w:rsid w:val="00311953"/>
    <w:rsid w:val="0031366B"/>
    <w:rsid w:val="00313824"/>
    <w:rsid w:val="00316F48"/>
    <w:rsid w:val="00317472"/>
    <w:rsid w:val="00317A14"/>
    <w:rsid w:val="00317C81"/>
    <w:rsid w:val="00320BD2"/>
    <w:rsid w:val="00322AA4"/>
    <w:rsid w:val="00322EC7"/>
    <w:rsid w:val="0032417D"/>
    <w:rsid w:val="00325270"/>
    <w:rsid w:val="00327EBF"/>
    <w:rsid w:val="00330253"/>
    <w:rsid w:val="00330381"/>
    <w:rsid w:val="00330AAC"/>
    <w:rsid w:val="00331665"/>
    <w:rsid w:val="0033387C"/>
    <w:rsid w:val="00333C53"/>
    <w:rsid w:val="00333FCB"/>
    <w:rsid w:val="00335DCD"/>
    <w:rsid w:val="00336620"/>
    <w:rsid w:val="00337218"/>
    <w:rsid w:val="00337476"/>
    <w:rsid w:val="003400F9"/>
    <w:rsid w:val="00340415"/>
    <w:rsid w:val="00342456"/>
    <w:rsid w:val="003425CF"/>
    <w:rsid w:val="003429E3"/>
    <w:rsid w:val="00343CFD"/>
    <w:rsid w:val="00343D2D"/>
    <w:rsid w:val="00343E10"/>
    <w:rsid w:val="00344331"/>
    <w:rsid w:val="003447AC"/>
    <w:rsid w:val="003449CE"/>
    <w:rsid w:val="00344FB7"/>
    <w:rsid w:val="0034583C"/>
    <w:rsid w:val="00346385"/>
    <w:rsid w:val="00347F0E"/>
    <w:rsid w:val="00350EE3"/>
    <w:rsid w:val="0035142D"/>
    <w:rsid w:val="00352137"/>
    <w:rsid w:val="003524A6"/>
    <w:rsid w:val="00354AD0"/>
    <w:rsid w:val="003555D0"/>
    <w:rsid w:val="00356B08"/>
    <w:rsid w:val="003577FD"/>
    <w:rsid w:val="00357F19"/>
    <w:rsid w:val="0036045D"/>
    <w:rsid w:val="0036083F"/>
    <w:rsid w:val="00360B02"/>
    <w:rsid w:val="003616CA"/>
    <w:rsid w:val="00362BE7"/>
    <w:rsid w:val="00364390"/>
    <w:rsid w:val="00365BF7"/>
    <w:rsid w:val="003677D4"/>
    <w:rsid w:val="003701B0"/>
    <w:rsid w:val="00370AB2"/>
    <w:rsid w:val="00370E3B"/>
    <w:rsid w:val="003719BF"/>
    <w:rsid w:val="00371C45"/>
    <w:rsid w:val="00372275"/>
    <w:rsid w:val="00372B7C"/>
    <w:rsid w:val="00373107"/>
    <w:rsid w:val="00373427"/>
    <w:rsid w:val="003735FC"/>
    <w:rsid w:val="00375AF8"/>
    <w:rsid w:val="00376DBD"/>
    <w:rsid w:val="00377621"/>
    <w:rsid w:val="00377745"/>
    <w:rsid w:val="00377777"/>
    <w:rsid w:val="0038038A"/>
    <w:rsid w:val="00380BCA"/>
    <w:rsid w:val="0038142D"/>
    <w:rsid w:val="003815AA"/>
    <w:rsid w:val="00381E90"/>
    <w:rsid w:val="00382288"/>
    <w:rsid w:val="003835A1"/>
    <w:rsid w:val="003843A4"/>
    <w:rsid w:val="003851F9"/>
    <w:rsid w:val="003863FF"/>
    <w:rsid w:val="00386BF5"/>
    <w:rsid w:val="00390608"/>
    <w:rsid w:val="00390691"/>
    <w:rsid w:val="003910EE"/>
    <w:rsid w:val="003914D2"/>
    <w:rsid w:val="00391F35"/>
    <w:rsid w:val="00391FE8"/>
    <w:rsid w:val="00392A9E"/>
    <w:rsid w:val="00392E90"/>
    <w:rsid w:val="00393162"/>
    <w:rsid w:val="003952C1"/>
    <w:rsid w:val="0039581A"/>
    <w:rsid w:val="00396B88"/>
    <w:rsid w:val="00396F9A"/>
    <w:rsid w:val="00397C01"/>
    <w:rsid w:val="003A0E17"/>
    <w:rsid w:val="003A1A72"/>
    <w:rsid w:val="003A4030"/>
    <w:rsid w:val="003A47D8"/>
    <w:rsid w:val="003A59A6"/>
    <w:rsid w:val="003A63FC"/>
    <w:rsid w:val="003A7175"/>
    <w:rsid w:val="003A7273"/>
    <w:rsid w:val="003A7E5E"/>
    <w:rsid w:val="003B0B9E"/>
    <w:rsid w:val="003B2C37"/>
    <w:rsid w:val="003B3457"/>
    <w:rsid w:val="003B68A0"/>
    <w:rsid w:val="003C18B2"/>
    <w:rsid w:val="003C2C89"/>
    <w:rsid w:val="003C33F4"/>
    <w:rsid w:val="003C39EA"/>
    <w:rsid w:val="003C5998"/>
    <w:rsid w:val="003D067A"/>
    <w:rsid w:val="003D18F8"/>
    <w:rsid w:val="003D2B41"/>
    <w:rsid w:val="003D4C8A"/>
    <w:rsid w:val="003D53D0"/>
    <w:rsid w:val="003E0A61"/>
    <w:rsid w:val="003E20FB"/>
    <w:rsid w:val="003E487A"/>
    <w:rsid w:val="003E5ECC"/>
    <w:rsid w:val="003E6638"/>
    <w:rsid w:val="003E6656"/>
    <w:rsid w:val="003E6FBA"/>
    <w:rsid w:val="003E77B3"/>
    <w:rsid w:val="003E77FD"/>
    <w:rsid w:val="003F030C"/>
    <w:rsid w:val="003F10DC"/>
    <w:rsid w:val="003F290A"/>
    <w:rsid w:val="003F30BE"/>
    <w:rsid w:val="003F63E7"/>
    <w:rsid w:val="0040098C"/>
    <w:rsid w:val="0040161A"/>
    <w:rsid w:val="0040183D"/>
    <w:rsid w:val="004018B5"/>
    <w:rsid w:val="00402080"/>
    <w:rsid w:val="004022C8"/>
    <w:rsid w:val="004026E6"/>
    <w:rsid w:val="00402D88"/>
    <w:rsid w:val="00404353"/>
    <w:rsid w:val="00404FF9"/>
    <w:rsid w:val="00405ED3"/>
    <w:rsid w:val="00406520"/>
    <w:rsid w:val="00406CD8"/>
    <w:rsid w:val="0040722F"/>
    <w:rsid w:val="00407F80"/>
    <w:rsid w:val="0041126D"/>
    <w:rsid w:val="00411813"/>
    <w:rsid w:val="00412556"/>
    <w:rsid w:val="00412CFE"/>
    <w:rsid w:val="004163BC"/>
    <w:rsid w:val="004164A4"/>
    <w:rsid w:val="00416F49"/>
    <w:rsid w:val="004209B5"/>
    <w:rsid w:val="004217F7"/>
    <w:rsid w:val="0042237E"/>
    <w:rsid w:val="00423F7F"/>
    <w:rsid w:val="004258D3"/>
    <w:rsid w:val="00425BF2"/>
    <w:rsid w:val="00427941"/>
    <w:rsid w:val="00427AB1"/>
    <w:rsid w:val="00427D8A"/>
    <w:rsid w:val="00430B13"/>
    <w:rsid w:val="004328A2"/>
    <w:rsid w:val="004332EA"/>
    <w:rsid w:val="00433FE7"/>
    <w:rsid w:val="00434A58"/>
    <w:rsid w:val="0043533F"/>
    <w:rsid w:val="0043608C"/>
    <w:rsid w:val="00436409"/>
    <w:rsid w:val="00437220"/>
    <w:rsid w:val="004377C6"/>
    <w:rsid w:val="00437987"/>
    <w:rsid w:val="00437C4C"/>
    <w:rsid w:val="00437C84"/>
    <w:rsid w:val="00440C88"/>
    <w:rsid w:val="004418EC"/>
    <w:rsid w:val="00441EE6"/>
    <w:rsid w:val="00444504"/>
    <w:rsid w:val="004461DF"/>
    <w:rsid w:val="00446271"/>
    <w:rsid w:val="00446D7E"/>
    <w:rsid w:val="00447C02"/>
    <w:rsid w:val="00450781"/>
    <w:rsid w:val="00450FAC"/>
    <w:rsid w:val="00451EBA"/>
    <w:rsid w:val="004526B4"/>
    <w:rsid w:val="004544DA"/>
    <w:rsid w:val="00454DBE"/>
    <w:rsid w:val="004569D9"/>
    <w:rsid w:val="00457C7D"/>
    <w:rsid w:val="00463DED"/>
    <w:rsid w:val="00464649"/>
    <w:rsid w:val="004654F6"/>
    <w:rsid w:val="00465B46"/>
    <w:rsid w:val="00466B1A"/>
    <w:rsid w:val="00467450"/>
    <w:rsid w:val="004675EE"/>
    <w:rsid w:val="00467E83"/>
    <w:rsid w:val="0047086C"/>
    <w:rsid w:val="00470D76"/>
    <w:rsid w:val="004715EA"/>
    <w:rsid w:val="0047288D"/>
    <w:rsid w:val="00472A9C"/>
    <w:rsid w:val="004731EB"/>
    <w:rsid w:val="004737A9"/>
    <w:rsid w:val="00473884"/>
    <w:rsid w:val="00477684"/>
    <w:rsid w:val="004806AA"/>
    <w:rsid w:val="00480F08"/>
    <w:rsid w:val="00482FF6"/>
    <w:rsid w:val="00483801"/>
    <w:rsid w:val="00483BF6"/>
    <w:rsid w:val="00484014"/>
    <w:rsid w:val="004843CE"/>
    <w:rsid w:val="00484F8E"/>
    <w:rsid w:val="00485255"/>
    <w:rsid w:val="004856D7"/>
    <w:rsid w:val="00486C81"/>
    <w:rsid w:val="0048756C"/>
    <w:rsid w:val="00490430"/>
    <w:rsid w:val="00491204"/>
    <w:rsid w:val="00491249"/>
    <w:rsid w:val="00491721"/>
    <w:rsid w:val="004938F6"/>
    <w:rsid w:val="00493C8C"/>
    <w:rsid w:val="0049435A"/>
    <w:rsid w:val="004947B6"/>
    <w:rsid w:val="004949B9"/>
    <w:rsid w:val="00496D59"/>
    <w:rsid w:val="00497599"/>
    <w:rsid w:val="00497719"/>
    <w:rsid w:val="00497DCC"/>
    <w:rsid w:val="004A158D"/>
    <w:rsid w:val="004A1A21"/>
    <w:rsid w:val="004A1B39"/>
    <w:rsid w:val="004A32DD"/>
    <w:rsid w:val="004A3C5D"/>
    <w:rsid w:val="004A4047"/>
    <w:rsid w:val="004A417B"/>
    <w:rsid w:val="004A48F5"/>
    <w:rsid w:val="004A71B9"/>
    <w:rsid w:val="004A76AC"/>
    <w:rsid w:val="004B0878"/>
    <w:rsid w:val="004B1107"/>
    <w:rsid w:val="004B31E5"/>
    <w:rsid w:val="004B3DDD"/>
    <w:rsid w:val="004B4F0E"/>
    <w:rsid w:val="004B5144"/>
    <w:rsid w:val="004B58C4"/>
    <w:rsid w:val="004B635C"/>
    <w:rsid w:val="004B6616"/>
    <w:rsid w:val="004B6AEC"/>
    <w:rsid w:val="004C0755"/>
    <w:rsid w:val="004C0A6E"/>
    <w:rsid w:val="004C125A"/>
    <w:rsid w:val="004C1568"/>
    <w:rsid w:val="004C15E6"/>
    <w:rsid w:val="004C2C58"/>
    <w:rsid w:val="004C4114"/>
    <w:rsid w:val="004C41A2"/>
    <w:rsid w:val="004C55B5"/>
    <w:rsid w:val="004C5CCE"/>
    <w:rsid w:val="004C6173"/>
    <w:rsid w:val="004C68E6"/>
    <w:rsid w:val="004C7C9E"/>
    <w:rsid w:val="004D0A58"/>
    <w:rsid w:val="004D1A93"/>
    <w:rsid w:val="004D1E36"/>
    <w:rsid w:val="004D1F84"/>
    <w:rsid w:val="004D3B7F"/>
    <w:rsid w:val="004D3D93"/>
    <w:rsid w:val="004D5645"/>
    <w:rsid w:val="004D6D39"/>
    <w:rsid w:val="004E304B"/>
    <w:rsid w:val="004E345B"/>
    <w:rsid w:val="004E3651"/>
    <w:rsid w:val="004E404C"/>
    <w:rsid w:val="004E41AD"/>
    <w:rsid w:val="004E4FAD"/>
    <w:rsid w:val="004E5E5E"/>
    <w:rsid w:val="004E5E7F"/>
    <w:rsid w:val="004E7945"/>
    <w:rsid w:val="004E79F1"/>
    <w:rsid w:val="004F0AAB"/>
    <w:rsid w:val="004F14F7"/>
    <w:rsid w:val="004F16BD"/>
    <w:rsid w:val="004F178A"/>
    <w:rsid w:val="004F2BD9"/>
    <w:rsid w:val="004F4F00"/>
    <w:rsid w:val="004F4F3F"/>
    <w:rsid w:val="004F68ED"/>
    <w:rsid w:val="004F6CA3"/>
    <w:rsid w:val="004F7BEA"/>
    <w:rsid w:val="004F7CCD"/>
    <w:rsid w:val="00501BAE"/>
    <w:rsid w:val="00502094"/>
    <w:rsid w:val="00504211"/>
    <w:rsid w:val="0050676C"/>
    <w:rsid w:val="00507E16"/>
    <w:rsid w:val="005128AC"/>
    <w:rsid w:val="00512B30"/>
    <w:rsid w:val="00513B50"/>
    <w:rsid w:val="00515B6A"/>
    <w:rsid w:val="00516604"/>
    <w:rsid w:val="00516EAA"/>
    <w:rsid w:val="00516FBF"/>
    <w:rsid w:val="0051724E"/>
    <w:rsid w:val="005175E4"/>
    <w:rsid w:val="00517987"/>
    <w:rsid w:val="0052054F"/>
    <w:rsid w:val="00520966"/>
    <w:rsid w:val="00520FFE"/>
    <w:rsid w:val="00522771"/>
    <w:rsid w:val="00523190"/>
    <w:rsid w:val="005249D4"/>
    <w:rsid w:val="00524B45"/>
    <w:rsid w:val="00526B2F"/>
    <w:rsid w:val="00527D42"/>
    <w:rsid w:val="00530AD4"/>
    <w:rsid w:val="0053100D"/>
    <w:rsid w:val="00531C5D"/>
    <w:rsid w:val="00532DAC"/>
    <w:rsid w:val="0053327C"/>
    <w:rsid w:val="005363EC"/>
    <w:rsid w:val="00536E77"/>
    <w:rsid w:val="00540868"/>
    <w:rsid w:val="00540BFA"/>
    <w:rsid w:val="00540F6D"/>
    <w:rsid w:val="00541B6C"/>
    <w:rsid w:val="00541BB4"/>
    <w:rsid w:val="00542344"/>
    <w:rsid w:val="005424CF"/>
    <w:rsid w:val="00542DA7"/>
    <w:rsid w:val="005457FA"/>
    <w:rsid w:val="00545B98"/>
    <w:rsid w:val="00551A8F"/>
    <w:rsid w:val="0055207F"/>
    <w:rsid w:val="005526AE"/>
    <w:rsid w:val="00553C4F"/>
    <w:rsid w:val="00554733"/>
    <w:rsid w:val="0055611D"/>
    <w:rsid w:val="005563A3"/>
    <w:rsid w:val="00556B06"/>
    <w:rsid w:val="005571A5"/>
    <w:rsid w:val="00557AAA"/>
    <w:rsid w:val="00560BD0"/>
    <w:rsid w:val="005615D8"/>
    <w:rsid w:val="0056294F"/>
    <w:rsid w:val="00562A56"/>
    <w:rsid w:val="00563293"/>
    <w:rsid w:val="005636E0"/>
    <w:rsid w:val="00564C48"/>
    <w:rsid w:val="005665E8"/>
    <w:rsid w:val="00566ED4"/>
    <w:rsid w:val="005674AD"/>
    <w:rsid w:val="0056783E"/>
    <w:rsid w:val="005708E1"/>
    <w:rsid w:val="00570A80"/>
    <w:rsid w:val="00571ACC"/>
    <w:rsid w:val="00574BDF"/>
    <w:rsid w:val="00576207"/>
    <w:rsid w:val="005768F3"/>
    <w:rsid w:val="005812C7"/>
    <w:rsid w:val="0058136E"/>
    <w:rsid w:val="00582595"/>
    <w:rsid w:val="00584544"/>
    <w:rsid w:val="00584D87"/>
    <w:rsid w:val="00584ED6"/>
    <w:rsid w:val="0058527E"/>
    <w:rsid w:val="00585EB2"/>
    <w:rsid w:val="0058660A"/>
    <w:rsid w:val="00586843"/>
    <w:rsid w:val="00586F15"/>
    <w:rsid w:val="00587133"/>
    <w:rsid w:val="0058745A"/>
    <w:rsid w:val="00590FDD"/>
    <w:rsid w:val="005910C8"/>
    <w:rsid w:val="00592A2E"/>
    <w:rsid w:val="005939A3"/>
    <w:rsid w:val="00593B91"/>
    <w:rsid w:val="00594372"/>
    <w:rsid w:val="0059581A"/>
    <w:rsid w:val="0059677E"/>
    <w:rsid w:val="005974AC"/>
    <w:rsid w:val="005A05A1"/>
    <w:rsid w:val="005A0CC4"/>
    <w:rsid w:val="005A2DA6"/>
    <w:rsid w:val="005A34EF"/>
    <w:rsid w:val="005A39F7"/>
    <w:rsid w:val="005A3C56"/>
    <w:rsid w:val="005A4AD7"/>
    <w:rsid w:val="005A4DB5"/>
    <w:rsid w:val="005A5564"/>
    <w:rsid w:val="005A6D79"/>
    <w:rsid w:val="005A7650"/>
    <w:rsid w:val="005A7E96"/>
    <w:rsid w:val="005B08FB"/>
    <w:rsid w:val="005B209B"/>
    <w:rsid w:val="005B264F"/>
    <w:rsid w:val="005B457A"/>
    <w:rsid w:val="005B61EE"/>
    <w:rsid w:val="005B6D1B"/>
    <w:rsid w:val="005B7556"/>
    <w:rsid w:val="005B76FD"/>
    <w:rsid w:val="005C0079"/>
    <w:rsid w:val="005C4303"/>
    <w:rsid w:val="005C4DC8"/>
    <w:rsid w:val="005C54AA"/>
    <w:rsid w:val="005C7635"/>
    <w:rsid w:val="005D06CC"/>
    <w:rsid w:val="005D0AAE"/>
    <w:rsid w:val="005D0D74"/>
    <w:rsid w:val="005D1297"/>
    <w:rsid w:val="005D1D1C"/>
    <w:rsid w:val="005D2E31"/>
    <w:rsid w:val="005D300D"/>
    <w:rsid w:val="005D3A6D"/>
    <w:rsid w:val="005D3BBF"/>
    <w:rsid w:val="005D42CB"/>
    <w:rsid w:val="005D4660"/>
    <w:rsid w:val="005D4962"/>
    <w:rsid w:val="005D552D"/>
    <w:rsid w:val="005D6FAC"/>
    <w:rsid w:val="005D7139"/>
    <w:rsid w:val="005D777B"/>
    <w:rsid w:val="005E1CBD"/>
    <w:rsid w:val="005E24DE"/>
    <w:rsid w:val="005E27B2"/>
    <w:rsid w:val="005E2FAE"/>
    <w:rsid w:val="005E308E"/>
    <w:rsid w:val="005E33F2"/>
    <w:rsid w:val="005E395F"/>
    <w:rsid w:val="005E4352"/>
    <w:rsid w:val="005E4D1D"/>
    <w:rsid w:val="005E4E23"/>
    <w:rsid w:val="005E4EA5"/>
    <w:rsid w:val="005F092B"/>
    <w:rsid w:val="005F11CB"/>
    <w:rsid w:val="005F3D4F"/>
    <w:rsid w:val="005F4179"/>
    <w:rsid w:val="005F46FD"/>
    <w:rsid w:val="005F4F0C"/>
    <w:rsid w:val="005F4FB9"/>
    <w:rsid w:val="005F567C"/>
    <w:rsid w:val="005F660D"/>
    <w:rsid w:val="005F6E7C"/>
    <w:rsid w:val="005F794F"/>
    <w:rsid w:val="00600164"/>
    <w:rsid w:val="006019D2"/>
    <w:rsid w:val="00601FC4"/>
    <w:rsid w:val="00602EFE"/>
    <w:rsid w:val="00602F34"/>
    <w:rsid w:val="00602FCE"/>
    <w:rsid w:val="0060570C"/>
    <w:rsid w:val="00605D70"/>
    <w:rsid w:val="0060747E"/>
    <w:rsid w:val="00607750"/>
    <w:rsid w:val="00607BAA"/>
    <w:rsid w:val="00607F5A"/>
    <w:rsid w:val="00611FF2"/>
    <w:rsid w:val="00612128"/>
    <w:rsid w:val="006127BC"/>
    <w:rsid w:val="00612B94"/>
    <w:rsid w:val="00613391"/>
    <w:rsid w:val="0061637C"/>
    <w:rsid w:val="00620F83"/>
    <w:rsid w:val="00621D95"/>
    <w:rsid w:val="00622132"/>
    <w:rsid w:val="006225EC"/>
    <w:rsid w:val="00622F5E"/>
    <w:rsid w:val="0062306C"/>
    <w:rsid w:val="0062352D"/>
    <w:rsid w:val="00623559"/>
    <w:rsid w:val="006235E2"/>
    <w:rsid w:val="0062386F"/>
    <w:rsid w:val="00623E50"/>
    <w:rsid w:val="006242D0"/>
    <w:rsid w:val="00625872"/>
    <w:rsid w:val="006262C1"/>
    <w:rsid w:val="00626EED"/>
    <w:rsid w:val="006307CD"/>
    <w:rsid w:val="00633ED5"/>
    <w:rsid w:val="00634072"/>
    <w:rsid w:val="006340C4"/>
    <w:rsid w:val="00634979"/>
    <w:rsid w:val="00634EE6"/>
    <w:rsid w:val="00634F9C"/>
    <w:rsid w:val="00635727"/>
    <w:rsid w:val="006365F9"/>
    <w:rsid w:val="0063690A"/>
    <w:rsid w:val="006371BF"/>
    <w:rsid w:val="00637B30"/>
    <w:rsid w:val="0064052B"/>
    <w:rsid w:val="0064154F"/>
    <w:rsid w:val="00641A9F"/>
    <w:rsid w:val="006431F8"/>
    <w:rsid w:val="00643D59"/>
    <w:rsid w:val="006457D9"/>
    <w:rsid w:val="00645EE3"/>
    <w:rsid w:val="006476D0"/>
    <w:rsid w:val="006507B1"/>
    <w:rsid w:val="00651AEB"/>
    <w:rsid w:val="00651E28"/>
    <w:rsid w:val="00652213"/>
    <w:rsid w:val="0065280F"/>
    <w:rsid w:val="00652E90"/>
    <w:rsid w:val="0065312D"/>
    <w:rsid w:val="00653A0F"/>
    <w:rsid w:val="00654179"/>
    <w:rsid w:val="00654613"/>
    <w:rsid w:val="0065656E"/>
    <w:rsid w:val="00656B8F"/>
    <w:rsid w:val="00656FAA"/>
    <w:rsid w:val="00660460"/>
    <w:rsid w:val="00662049"/>
    <w:rsid w:val="006621F7"/>
    <w:rsid w:val="00665365"/>
    <w:rsid w:val="00665D7C"/>
    <w:rsid w:val="00667789"/>
    <w:rsid w:val="00667E72"/>
    <w:rsid w:val="00670D2E"/>
    <w:rsid w:val="00672C53"/>
    <w:rsid w:val="0067316E"/>
    <w:rsid w:val="00676588"/>
    <w:rsid w:val="006769CF"/>
    <w:rsid w:val="00677CBC"/>
    <w:rsid w:val="00677DBC"/>
    <w:rsid w:val="006806CD"/>
    <w:rsid w:val="00680B66"/>
    <w:rsid w:val="00680FDE"/>
    <w:rsid w:val="0068287A"/>
    <w:rsid w:val="00683BD2"/>
    <w:rsid w:val="006866F1"/>
    <w:rsid w:val="006869D2"/>
    <w:rsid w:val="00686EF1"/>
    <w:rsid w:val="006878B0"/>
    <w:rsid w:val="00691A31"/>
    <w:rsid w:val="00691DF6"/>
    <w:rsid w:val="00693D56"/>
    <w:rsid w:val="00694857"/>
    <w:rsid w:val="00696FE5"/>
    <w:rsid w:val="00697691"/>
    <w:rsid w:val="006A0CBA"/>
    <w:rsid w:val="006A0E3E"/>
    <w:rsid w:val="006A132D"/>
    <w:rsid w:val="006A19D2"/>
    <w:rsid w:val="006A22AF"/>
    <w:rsid w:val="006A3B59"/>
    <w:rsid w:val="006A5210"/>
    <w:rsid w:val="006A6032"/>
    <w:rsid w:val="006A60D4"/>
    <w:rsid w:val="006B0FDE"/>
    <w:rsid w:val="006B23F8"/>
    <w:rsid w:val="006B37A1"/>
    <w:rsid w:val="006B3C33"/>
    <w:rsid w:val="006B4B82"/>
    <w:rsid w:val="006B4EC1"/>
    <w:rsid w:val="006B6E1E"/>
    <w:rsid w:val="006B7557"/>
    <w:rsid w:val="006B78E1"/>
    <w:rsid w:val="006B7F93"/>
    <w:rsid w:val="006C0208"/>
    <w:rsid w:val="006C0496"/>
    <w:rsid w:val="006C1212"/>
    <w:rsid w:val="006C1C8D"/>
    <w:rsid w:val="006C28C2"/>
    <w:rsid w:val="006C4D42"/>
    <w:rsid w:val="006C4D8D"/>
    <w:rsid w:val="006C5680"/>
    <w:rsid w:val="006C5EC8"/>
    <w:rsid w:val="006D0D70"/>
    <w:rsid w:val="006D185B"/>
    <w:rsid w:val="006D2CB3"/>
    <w:rsid w:val="006D4462"/>
    <w:rsid w:val="006D4CF2"/>
    <w:rsid w:val="006D5296"/>
    <w:rsid w:val="006D685D"/>
    <w:rsid w:val="006D7228"/>
    <w:rsid w:val="006E1394"/>
    <w:rsid w:val="006E151C"/>
    <w:rsid w:val="006E234F"/>
    <w:rsid w:val="006E2A5C"/>
    <w:rsid w:val="006E34EE"/>
    <w:rsid w:val="006E6DDA"/>
    <w:rsid w:val="006E7742"/>
    <w:rsid w:val="006E7F1C"/>
    <w:rsid w:val="006F0898"/>
    <w:rsid w:val="006F25DE"/>
    <w:rsid w:val="006F301F"/>
    <w:rsid w:val="006F4165"/>
    <w:rsid w:val="006F5CE6"/>
    <w:rsid w:val="006F6051"/>
    <w:rsid w:val="006F696B"/>
    <w:rsid w:val="006F6978"/>
    <w:rsid w:val="00701B2E"/>
    <w:rsid w:val="007028B5"/>
    <w:rsid w:val="00702A63"/>
    <w:rsid w:val="00702C87"/>
    <w:rsid w:val="007033C7"/>
    <w:rsid w:val="007078A9"/>
    <w:rsid w:val="00710CD9"/>
    <w:rsid w:val="0071384A"/>
    <w:rsid w:val="0071626E"/>
    <w:rsid w:val="0071743F"/>
    <w:rsid w:val="00717F24"/>
    <w:rsid w:val="007205C9"/>
    <w:rsid w:val="0072122D"/>
    <w:rsid w:val="0072156E"/>
    <w:rsid w:val="007215E8"/>
    <w:rsid w:val="00722107"/>
    <w:rsid w:val="0072276E"/>
    <w:rsid w:val="00723328"/>
    <w:rsid w:val="00723586"/>
    <w:rsid w:val="007236C3"/>
    <w:rsid w:val="00724DCF"/>
    <w:rsid w:val="00724F89"/>
    <w:rsid w:val="0072510C"/>
    <w:rsid w:val="0072571C"/>
    <w:rsid w:val="00725EA0"/>
    <w:rsid w:val="00725FE8"/>
    <w:rsid w:val="00732329"/>
    <w:rsid w:val="00732795"/>
    <w:rsid w:val="00732EB6"/>
    <w:rsid w:val="00733F3F"/>
    <w:rsid w:val="0073464C"/>
    <w:rsid w:val="00735958"/>
    <w:rsid w:val="00735980"/>
    <w:rsid w:val="00736289"/>
    <w:rsid w:val="00740667"/>
    <w:rsid w:val="00740B30"/>
    <w:rsid w:val="00740CB8"/>
    <w:rsid w:val="00742061"/>
    <w:rsid w:val="00743C20"/>
    <w:rsid w:val="00744554"/>
    <w:rsid w:val="00744CD8"/>
    <w:rsid w:val="00746EC2"/>
    <w:rsid w:val="00751F44"/>
    <w:rsid w:val="00752977"/>
    <w:rsid w:val="00754E3A"/>
    <w:rsid w:val="00754EA1"/>
    <w:rsid w:val="00755779"/>
    <w:rsid w:val="00755F71"/>
    <w:rsid w:val="007565DE"/>
    <w:rsid w:val="007568FF"/>
    <w:rsid w:val="0075797A"/>
    <w:rsid w:val="00757A02"/>
    <w:rsid w:val="00761628"/>
    <w:rsid w:val="00761A1A"/>
    <w:rsid w:val="007634BA"/>
    <w:rsid w:val="00763A21"/>
    <w:rsid w:val="007640F9"/>
    <w:rsid w:val="00764EE4"/>
    <w:rsid w:val="00766F1E"/>
    <w:rsid w:val="007703F4"/>
    <w:rsid w:val="00770BEF"/>
    <w:rsid w:val="00770D51"/>
    <w:rsid w:val="00770F6D"/>
    <w:rsid w:val="00773473"/>
    <w:rsid w:val="007742C2"/>
    <w:rsid w:val="007742D1"/>
    <w:rsid w:val="007754BD"/>
    <w:rsid w:val="007755B9"/>
    <w:rsid w:val="0077645A"/>
    <w:rsid w:val="00777CFC"/>
    <w:rsid w:val="00777FD4"/>
    <w:rsid w:val="00780DD4"/>
    <w:rsid w:val="00781223"/>
    <w:rsid w:val="00783754"/>
    <w:rsid w:val="00784D5C"/>
    <w:rsid w:val="007857B5"/>
    <w:rsid w:val="007868FE"/>
    <w:rsid w:val="007869DE"/>
    <w:rsid w:val="0078747D"/>
    <w:rsid w:val="00787F35"/>
    <w:rsid w:val="0079178F"/>
    <w:rsid w:val="00793D7C"/>
    <w:rsid w:val="00794137"/>
    <w:rsid w:val="0079524A"/>
    <w:rsid w:val="007A037A"/>
    <w:rsid w:val="007A03ED"/>
    <w:rsid w:val="007A1133"/>
    <w:rsid w:val="007A27BC"/>
    <w:rsid w:val="007A310C"/>
    <w:rsid w:val="007A349B"/>
    <w:rsid w:val="007A4342"/>
    <w:rsid w:val="007A456E"/>
    <w:rsid w:val="007A47F2"/>
    <w:rsid w:val="007A4D43"/>
    <w:rsid w:val="007A5A5F"/>
    <w:rsid w:val="007A6820"/>
    <w:rsid w:val="007A7A9E"/>
    <w:rsid w:val="007B0229"/>
    <w:rsid w:val="007B0EA7"/>
    <w:rsid w:val="007B20BC"/>
    <w:rsid w:val="007B2B7B"/>
    <w:rsid w:val="007B32AF"/>
    <w:rsid w:val="007B3569"/>
    <w:rsid w:val="007B3CD0"/>
    <w:rsid w:val="007B3E6C"/>
    <w:rsid w:val="007B4172"/>
    <w:rsid w:val="007B49D1"/>
    <w:rsid w:val="007B6C8D"/>
    <w:rsid w:val="007B70B8"/>
    <w:rsid w:val="007B7473"/>
    <w:rsid w:val="007B7B81"/>
    <w:rsid w:val="007C08BB"/>
    <w:rsid w:val="007C21C3"/>
    <w:rsid w:val="007C2271"/>
    <w:rsid w:val="007C3AF4"/>
    <w:rsid w:val="007C59A4"/>
    <w:rsid w:val="007C5F1E"/>
    <w:rsid w:val="007C7A5F"/>
    <w:rsid w:val="007D184D"/>
    <w:rsid w:val="007D1C70"/>
    <w:rsid w:val="007D31A0"/>
    <w:rsid w:val="007D3FA1"/>
    <w:rsid w:val="007D4AB6"/>
    <w:rsid w:val="007D501C"/>
    <w:rsid w:val="007D7C0E"/>
    <w:rsid w:val="007E154B"/>
    <w:rsid w:val="007E25AE"/>
    <w:rsid w:val="007E4647"/>
    <w:rsid w:val="007E5177"/>
    <w:rsid w:val="007E5A7A"/>
    <w:rsid w:val="007E5C25"/>
    <w:rsid w:val="007E6F4B"/>
    <w:rsid w:val="007F1D71"/>
    <w:rsid w:val="007F20FE"/>
    <w:rsid w:val="007F30E2"/>
    <w:rsid w:val="007F41B4"/>
    <w:rsid w:val="007F4D53"/>
    <w:rsid w:val="007F4DEB"/>
    <w:rsid w:val="007F76CE"/>
    <w:rsid w:val="007F797A"/>
    <w:rsid w:val="007F7CEB"/>
    <w:rsid w:val="008024B5"/>
    <w:rsid w:val="00802C09"/>
    <w:rsid w:val="00803ADF"/>
    <w:rsid w:val="00803B4A"/>
    <w:rsid w:val="00804111"/>
    <w:rsid w:val="0081016C"/>
    <w:rsid w:val="00813ABA"/>
    <w:rsid w:val="008143F7"/>
    <w:rsid w:val="00814FCF"/>
    <w:rsid w:val="00815AD0"/>
    <w:rsid w:val="00815F5E"/>
    <w:rsid w:val="0081618C"/>
    <w:rsid w:val="00817814"/>
    <w:rsid w:val="00817CBD"/>
    <w:rsid w:val="008201AF"/>
    <w:rsid w:val="008210CE"/>
    <w:rsid w:val="00822A7A"/>
    <w:rsid w:val="00824165"/>
    <w:rsid w:val="00824D27"/>
    <w:rsid w:val="008251F0"/>
    <w:rsid w:val="00825A59"/>
    <w:rsid w:val="00825E4E"/>
    <w:rsid w:val="0082728C"/>
    <w:rsid w:val="008275B1"/>
    <w:rsid w:val="008275EB"/>
    <w:rsid w:val="00827B83"/>
    <w:rsid w:val="0083098D"/>
    <w:rsid w:val="00830B68"/>
    <w:rsid w:val="00830F79"/>
    <w:rsid w:val="0083200C"/>
    <w:rsid w:val="00832A86"/>
    <w:rsid w:val="00832DA1"/>
    <w:rsid w:val="00833004"/>
    <w:rsid w:val="00833049"/>
    <w:rsid w:val="00834963"/>
    <w:rsid w:val="00834974"/>
    <w:rsid w:val="00835732"/>
    <w:rsid w:val="00840222"/>
    <w:rsid w:val="00840515"/>
    <w:rsid w:val="00840591"/>
    <w:rsid w:val="00841F8A"/>
    <w:rsid w:val="00842F93"/>
    <w:rsid w:val="008438C7"/>
    <w:rsid w:val="00843DE1"/>
    <w:rsid w:val="00844F4B"/>
    <w:rsid w:val="008468C1"/>
    <w:rsid w:val="00846AB8"/>
    <w:rsid w:val="00847674"/>
    <w:rsid w:val="008506A9"/>
    <w:rsid w:val="008506E7"/>
    <w:rsid w:val="00851E3B"/>
    <w:rsid w:val="00852A33"/>
    <w:rsid w:val="00853130"/>
    <w:rsid w:val="00853D8D"/>
    <w:rsid w:val="0085489B"/>
    <w:rsid w:val="00854927"/>
    <w:rsid w:val="00854C5C"/>
    <w:rsid w:val="00854C66"/>
    <w:rsid w:val="00855B5B"/>
    <w:rsid w:val="00855F1F"/>
    <w:rsid w:val="008562AD"/>
    <w:rsid w:val="00856C1C"/>
    <w:rsid w:val="00860601"/>
    <w:rsid w:val="00860C83"/>
    <w:rsid w:val="00860D2B"/>
    <w:rsid w:val="00862221"/>
    <w:rsid w:val="00863A37"/>
    <w:rsid w:val="00863EA8"/>
    <w:rsid w:val="008648F4"/>
    <w:rsid w:val="0086514A"/>
    <w:rsid w:val="008657F1"/>
    <w:rsid w:val="00865803"/>
    <w:rsid w:val="00865FCA"/>
    <w:rsid w:val="0086793C"/>
    <w:rsid w:val="00867A48"/>
    <w:rsid w:val="00867CE8"/>
    <w:rsid w:val="00870A49"/>
    <w:rsid w:val="00870ACF"/>
    <w:rsid w:val="0087173B"/>
    <w:rsid w:val="00874611"/>
    <w:rsid w:val="0087497E"/>
    <w:rsid w:val="008753A9"/>
    <w:rsid w:val="00875563"/>
    <w:rsid w:val="0087613F"/>
    <w:rsid w:val="0087679D"/>
    <w:rsid w:val="00877BE4"/>
    <w:rsid w:val="00877F5E"/>
    <w:rsid w:val="008809CE"/>
    <w:rsid w:val="00880D0E"/>
    <w:rsid w:val="00881018"/>
    <w:rsid w:val="00882353"/>
    <w:rsid w:val="00882995"/>
    <w:rsid w:val="00882E52"/>
    <w:rsid w:val="00883519"/>
    <w:rsid w:val="008836D8"/>
    <w:rsid w:val="00883718"/>
    <w:rsid w:val="008838DA"/>
    <w:rsid w:val="008839B8"/>
    <w:rsid w:val="008844D9"/>
    <w:rsid w:val="00884DA7"/>
    <w:rsid w:val="00885FDE"/>
    <w:rsid w:val="008877B8"/>
    <w:rsid w:val="0089026E"/>
    <w:rsid w:val="00891BD7"/>
    <w:rsid w:val="00892FEC"/>
    <w:rsid w:val="0089305F"/>
    <w:rsid w:val="00894F32"/>
    <w:rsid w:val="008953CC"/>
    <w:rsid w:val="00895904"/>
    <w:rsid w:val="00895C18"/>
    <w:rsid w:val="00896147"/>
    <w:rsid w:val="00896B81"/>
    <w:rsid w:val="00897536"/>
    <w:rsid w:val="00897691"/>
    <w:rsid w:val="008A0126"/>
    <w:rsid w:val="008A0423"/>
    <w:rsid w:val="008A04E7"/>
    <w:rsid w:val="008A15F7"/>
    <w:rsid w:val="008A188E"/>
    <w:rsid w:val="008A1B00"/>
    <w:rsid w:val="008A31DD"/>
    <w:rsid w:val="008A36A7"/>
    <w:rsid w:val="008A3717"/>
    <w:rsid w:val="008A4CBC"/>
    <w:rsid w:val="008A5CF4"/>
    <w:rsid w:val="008A5FF0"/>
    <w:rsid w:val="008B0C22"/>
    <w:rsid w:val="008B2733"/>
    <w:rsid w:val="008B7CFE"/>
    <w:rsid w:val="008C05FA"/>
    <w:rsid w:val="008C09BC"/>
    <w:rsid w:val="008C0FA8"/>
    <w:rsid w:val="008C1954"/>
    <w:rsid w:val="008C1CD3"/>
    <w:rsid w:val="008C2CDE"/>
    <w:rsid w:val="008C3C03"/>
    <w:rsid w:val="008C3F2F"/>
    <w:rsid w:val="008C549C"/>
    <w:rsid w:val="008C5FBB"/>
    <w:rsid w:val="008C60B5"/>
    <w:rsid w:val="008C6906"/>
    <w:rsid w:val="008C76B9"/>
    <w:rsid w:val="008C7BFC"/>
    <w:rsid w:val="008D154E"/>
    <w:rsid w:val="008D2EA9"/>
    <w:rsid w:val="008D3DC1"/>
    <w:rsid w:val="008D4758"/>
    <w:rsid w:val="008D5CD0"/>
    <w:rsid w:val="008D61D1"/>
    <w:rsid w:val="008D650C"/>
    <w:rsid w:val="008D7489"/>
    <w:rsid w:val="008D7B59"/>
    <w:rsid w:val="008E0226"/>
    <w:rsid w:val="008E074D"/>
    <w:rsid w:val="008E1B9F"/>
    <w:rsid w:val="008E3BE5"/>
    <w:rsid w:val="008E4074"/>
    <w:rsid w:val="008E4611"/>
    <w:rsid w:val="008E5086"/>
    <w:rsid w:val="008E5B8F"/>
    <w:rsid w:val="008E6AAA"/>
    <w:rsid w:val="008E6E5B"/>
    <w:rsid w:val="008E74F7"/>
    <w:rsid w:val="008E7D8F"/>
    <w:rsid w:val="008F01E1"/>
    <w:rsid w:val="008F13ED"/>
    <w:rsid w:val="008F1442"/>
    <w:rsid w:val="008F183A"/>
    <w:rsid w:val="008F1C2E"/>
    <w:rsid w:val="008F2C62"/>
    <w:rsid w:val="008F39B9"/>
    <w:rsid w:val="008F4790"/>
    <w:rsid w:val="008F4FA1"/>
    <w:rsid w:val="008F57BA"/>
    <w:rsid w:val="008F7466"/>
    <w:rsid w:val="008F77AD"/>
    <w:rsid w:val="008F7EAD"/>
    <w:rsid w:val="0090020A"/>
    <w:rsid w:val="00901DCC"/>
    <w:rsid w:val="00902664"/>
    <w:rsid w:val="0090400F"/>
    <w:rsid w:val="00905078"/>
    <w:rsid w:val="00907879"/>
    <w:rsid w:val="00911E58"/>
    <w:rsid w:val="009120C0"/>
    <w:rsid w:val="009134B8"/>
    <w:rsid w:val="00914B9A"/>
    <w:rsid w:val="00914D50"/>
    <w:rsid w:val="00914D6C"/>
    <w:rsid w:val="00915C8C"/>
    <w:rsid w:val="0091680F"/>
    <w:rsid w:val="009206BE"/>
    <w:rsid w:val="00921DE6"/>
    <w:rsid w:val="00922ECE"/>
    <w:rsid w:val="00923758"/>
    <w:rsid w:val="00924C67"/>
    <w:rsid w:val="00925363"/>
    <w:rsid w:val="009265F1"/>
    <w:rsid w:val="00926E99"/>
    <w:rsid w:val="00930CB7"/>
    <w:rsid w:val="0093143E"/>
    <w:rsid w:val="009315B9"/>
    <w:rsid w:val="00932060"/>
    <w:rsid w:val="00933A1B"/>
    <w:rsid w:val="00934892"/>
    <w:rsid w:val="00934B9F"/>
    <w:rsid w:val="00935537"/>
    <w:rsid w:val="00935C56"/>
    <w:rsid w:val="009367A2"/>
    <w:rsid w:val="00936F2E"/>
    <w:rsid w:val="00937932"/>
    <w:rsid w:val="00941683"/>
    <w:rsid w:val="00941EE1"/>
    <w:rsid w:val="00944DB3"/>
    <w:rsid w:val="009463A0"/>
    <w:rsid w:val="009471A0"/>
    <w:rsid w:val="00947BBE"/>
    <w:rsid w:val="00951B9F"/>
    <w:rsid w:val="00951C78"/>
    <w:rsid w:val="00952162"/>
    <w:rsid w:val="009521D5"/>
    <w:rsid w:val="0095222E"/>
    <w:rsid w:val="00952279"/>
    <w:rsid w:val="00952881"/>
    <w:rsid w:val="00952B9B"/>
    <w:rsid w:val="0095395E"/>
    <w:rsid w:val="00954224"/>
    <w:rsid w:val="009558FE"/>
    <w:rsid w:val="00957EAF"/>
    <w:rsid w:val="0096020A"/>
    <w:rsid w:val="00960E0E"/>
    <w:rsid w:val="00961158"/>
    <w:rsid w:val="0096196B"/>
    <w:rsid w:val="00961D2C"/>
    <w:rsid w:val="0096237E"/>
    <w:rsid w:val="00963253"/>
    <w:rsid w:val="0096560C"/>
    <w:rsid w:val="00965B88"/>
    <w:rsid w:val="00965E43"/>
    <w:rsid w:val="00965E45"/>
    <w:rsid w:val="00966E8D"/>
    <w:rsid w:val="00967A11"/>
    <w:rsid w:val="00970305"/>
    <w:rsid w:val="00970A91"/>
    <w:rsid w:val="00970AD7"/>
    <w:rsid w:val="00970BDE"/>
    <w:rsid w:val="00970EF3"/>
    <w:rsid w:val="009713C4"/>
    <w:rsid w:val="00972089"/>
    <w:rsid w:val="009722FA"/>
    <w:rsid w:val="009737A4"/>
    <w:rsid w:val="009764A5"/>
    <w:rsid w:val="00976BDA"/>
    <w:rsid w:val="00976D09"/>
    <w:rsid w:val="00976EFA"/>
    <w:rsid w:val="0097770F"/>
    <w:rsid w:val="0097789F"/>
    <w:rsid w:val="00977C91"/>
    <w:rsid w:val="00980611"/>
    <w:rsid w:val="00983E3C"/>
    <w:rsid w:val="0098468C"/>
    <w:rsid w:val="00985C18"/>
    <w:rsid w:val="00987A4C"/>
    <w:rsid w:val="00991AFC"/>
    <w:rsid w:val="00991D27"/>
    <w:rsid w:val="00991D84"/>
    <w:rsid w:val="009933D1"/>
    <w:rsid w:val="00993DD8"/>
    <w:rsid w:val="009946E9"/>
    <w:rsid w:val="00995686"/>
    <w:rsid w:val="0099634F"/>
    <w:rsid w:val="0099707B"/>
    <w:rsid w:val="00997465"/>
    <w:rsid w:val="00997E77"/>
    <w:rsid w:val="00997F79"/>
    <w:rsid w:val="009A0AC7"/>
    <w:rsid w:val="009A30F9"/>
    <w:rsid w:val="009A3DA5"/>
    <w:rsid w:val="009A41E5"/>
    <w:rsid w:val="009A4605"/>
    <w:rsid w:val="009A5B35"/>
    <w:rsid w:val="009A71DA"/>
    <w:rsid w:val="009A76C0"/>
    <w:rsid w:val="009A76F0"/>
    <w:rsid w:val="009A79EC"/>
    <w:rsid w:val="009A7CF6"/>
    <w:rsid w:val="009B0688"/>
    <w:rsid w:val="009B16C0"/>
    <w:rsid w:val="009B27FB"/>
    <w:rsid w:val="009B2B01"/>
    <w:rsid w:val="009B3F61"/>
    <w:rsid w:val="009B54BA"/>
    <w:rsid w:val="009B59E7"/>
    <w:rsid w:val="009B5FDC"/>
    <w:rsid w:val="009B7BB2"/>
    <w:rsid w:val="009B7C8E"/>
    <w:rsid w:val="009C03FB"/>
    <w:rsid w:val="009C0D3E"/>
    <w:rsid w:val="009C16E8"/>
    <w:rsid w:val="009C29A3"/>
    <w:rsid w:val="009C3B8C"/>
    <w:rsid w:val="009C403A"/>
    <w:rsid w:val="009C5746"/>
    <w:rsid w:val="009C58A0"/>
    <w:rsid w:val="009C5EB6"/>
    <w:rsid w:val="009D0187"/>
    <w:rsid w:val="009D20EA"/>
    <w:rsid w:val="009D3BBD"/>
    <w:rsid w:val="009D5A53"/>
    <w:rsid w:val="009D6898"/>
    <w:rsid w:val="009D715D"/>
    <w:rsid w:val="009D7565"/>
    <w:rsid w:val="009D7AF0"/>
    <w:rsid w:val="009D7C2E"/>
    <w:rsid w:val="009D7D6B"/>
    <w:rsid w:val="009E0213"/>
    <w:rsid w:val="009E07E1"/>
    <w:rsid w:val="009E0A4F"/>
    <w:rsid w:val="009E0AF7"/>
    <w:rsid w:val="009E1C02"/>
    <w:rsid w:val="009E235F"/>
    <w:rsid w:val="009E29AD"/>
    <w:rsid w:val="009E4A72"/>
    <w:rsid w:val="009E4DA6"/>
    <w:rsid w:val="009E547A"/>
    <w:rsid w:val="009E551E"/>
    <w:rsid w:val="009F0623"/>
    <w:rsid w:val="009F0A89"/>
    <w:rsid w:val="009F2524"/>
    <w:rsid w:val="009F2958"/>
    <w:rsid w:val="009F2FAC"/>
    <w:rsid w:val="009F315B"/>
    <w:rsid w:val="009F3B28"/>
    <w:rsid w:val="009F453F"/>
    <w:rsid w:val="009F5F59"/>
    <w:rsid w:val="009F6E15"/>
    <w:rsid w:val="009F78B9"/>
    <w:rsid w:val="009F7C0B"/>
    <w:rsid w:val="009F7E08"/>
    <w:rsid w:val="00A00DBD"/>
    <w:rsid w:val="00A0397A"/>
    <w:rsid w:val="00A03DEB"/>
    <w:rsid w:val="00A040CB"/>
    <w:rsid w:val="00A07AAA"/>
    <w:rsid w:val="00A07E1A"/>
    <w:rsid w:val="00A11550"/>
    <w:rsid w:val="00A11577"/>
    <w:rsid w:val="00A136BB"/>
    <w:rsid w:val="00A13EFB"/>
    <w:rsid w:val="00A15166"/>
    <w:rsid w:val="00A15F49"/>
    <w:rsid w:val="00A164CC"/>
    <w:rsid w:val="00A17721"/>
    <w:rsid w:val="00A17822"/>
    <w:rsid w:val="00A21440"/>
    <w:rsid w:val="00A21A56"/>
    <w:rsid w:val="00A21B6E"/>
    <w:rsid w:val="00A22232"/>
    <w:rsid w:val="00A22485"/>
    <w:rsid w:val="00A22BD9"/>
    <w:rsid w:val="00A23D64"/>
    <w:rsid w:val="00A26593"/>
    <w:rsid w:val="00A27F01"/>
    <w:rsid w:val="00A303F9"/>
    <w:rsid w:val="00A30451"/>
    <w:rsid w:val="00A31004"/>
    <w:rsid w:val="00A31601"/>
    <w:rsid w:val="00A316B8"/>
    <w:rsid w:val="00A3232F"/>
    <w:rsid w:val="00A338C2"/>
    <w:rsid w:val="00A342A7"/>
    <w:rsid w:val="00A34ABD"/>
    <w:rsid w:val="00A36795"/>
    <w:rsid w:val="00A3761E"/>
    <w:rsid w:val="00A377CD"/>
    <w:rsid w:val="00A41191"/>
    <w:rsid w:val="00A41485"/>
    <w:rsid w:val="00A426BE"/>
    <w:rsid w:val="00A42CFB"/>
    <w:rsid w:val="00A43349"/>
    <w:rsid w:val="00A439DC"/>
    <w:rsid w:val="00A43A68"/>
    <w:rsid w:val="00A44285"/>
    <w:rsid w:val="00A445C0"/>
    <w:rsid w:val="00A46E3D"/>
    <w:rsid w:val="00A46F38"/>
    <w:rsid w:val="00A5111C"/>
    <w:rsid w:val="00A53172"/>
    <w:rsid w:val="00A53C18"/>
    <w:rsid w:val="00A542FC"/>
    <w:rsid w:val="00A5535D"/>
    <w:rsid w:val="00A55E3D"/>
    <w:rsid w:val="00A62825"/>
    <w:rsid w:val="00A6463C"/>
    <w:rsid w:val="00A66A86"/>
    <w:rsid w:val="00A715E0"/>
    <w:rsid w:val="00A72080"/>
    <w:rsid w:val="00A72AD2"/>
    <w:rsid w:val="00A75938"/>
    <w:rsid w:val="00A76011"/>
    <w:rsid w:val="00A77B82"/>
    <w:rsid w:val="00A81E6B"/>
    <w:rsid w:val="00A82739"/>
    <w:rsid w:val="00A8368C"/>
    <w:rsid w:val="00A836D3"/>
    <w:rsid w:val="00A837BF"/>
    <w:rsid w:val="00A850A5"/>
    <w:rsid w:val="00A85571"/>
    <w:rsid w:val="00A879DE"/>
    <w:rsid w:val="00A919E3"/>
    <w:rsid w:val="00A927D3"/>
    <w:rsid w:val="00A9382A"/>
    <w:rsid w:val="00A94805"/>
    <w:rsid w:val="00A975E0"/>
    <w:rsid w:val="00A97791"/>
    <w:rsid w:val="00AA077D"/>
    <w:rsid w:val="00AA152D"/>
    <w:rsid w:val="00AA28A9"/>
    <w:rsid w:val="00AA3404"/>
    <w:rsid w:val="00AA6965"/>
    <w:rsid w:val="00AB016D"/>
    <w:rsid w:val="00AB059C"/>
    <w:rsid w:val="00AB21D3"/>
    <w:rsid w:val="00AB2D90"/>
    <w:rsid w:val="00AB2F64"/>
    <w:rsid w:val="00AB556D"/>
    <w:rsid w:val="00AB5DC2"/>
    <w:rsid w:val="00AB69D3"/>
    <w:rsid w:val="00AB7087"/>
    <w:rsid w:val="00AB7337"/>
    <w:rsid w:val="00AB75B8"/>
    <w:rsid w:val="00AC0C89"/>
    <w:rsid w:val="00AC108D"/>
    <w:rsid w:val="00AC1415"/>
    <w:rsid w:val="00AC234A"/>
    <w:rsid w:val="00AC296B"/>
    <w:rsid w:val="00AC2D18"/>
    <w:rsid w:val="00AC40F5"/>
    <w:rsid w:val="00AC5427"/>
    <w:rsid w:val="00AC68A1"/>
    <w:rsid w:val="00AC6A70"/>
    <w:rsid w:val="00AC7C6B"/>
    <w:rsid w:val="00AC7FA9"/>
    <w:rsid w:val="00AD1129"/>
    <w:rsid w:val="00AD2402"/>
    <w:rsid w:val="00AD2477"/>
    <w:rsid w:val="00AD262D"/>
    <w:rsid w:val="00AD2CAC"/>
    <w:rsid w:val="00AD40A3"/>
    <w:rsid w:val="00AD40F0"/>
    <w:rsid w:val="00AD5D60"/>
    <w:rsid w:val="00AD796B"/>
    <w:rsid w:val="00AE0FB0"/>
    <w:rsid w:val="00AE2251"/>
    <w:rsid w:val="00AE30CC"/>
    <w:rsid w:val="00AE3452"/>
    <w:rsid w:val="00AE41E6"/>
    <w:rsid w:val="00AE481D"/>
    <w:rsid w:val="00AE4E46"/>
    <w:rsid w:val="00AE6244"/>
    <w:rsid w:val="00AE6945"/>
    <w:rsid w:val="00AE7840"/>
    <w:rsid w:val="00AF06C6"/>
    <w:rsid w:val="00AF0F87"/>
    <w:rsid w:val="00AF1128"/>
    <w:rsid w:val="00AF15D6"/>
    <w:rsid w:val="00AF1691"/>
    <w:rsid w:val="00AF2C37"/>
    <w:rsid w:val="00AF3BC4"/>
    <w:rsid w:val="00AF4D82"/>
    <w:rsid w:val="00AF5F4E"/>
    <w:rsid w:val="00B0127B"/>
    <w:rsid w:val="00B02B48"/>
    <w:rsid w:val="00B03276"/>
    <w:rsid w:val="00B04094"/>
    <w:rsid w:val="00B04AC2"/>
    <w:rsid w:val="00B05D06"/>
    <w:rsid w:val="00B05E62"/>
    <w:rsid w:val="00B10F25"/>
    <w:rsid w:val="00B115B7"/>
    <w:rsid w:val="00B126B7"/>
    <w:rsid w:val="00B134C5"/>
    <w:rsid w:val="00B1457C"/>
    <w:rsid w:val="00B14D3C"/>
    <w:rsid w:val="00B162ED"/>
    <w:rsid w:val="00B20353"/>
    <w:rsid w:val="00B2111B"/>
    <w:rsid w:val="00B2225F"/>
    <w:rsid w:val="00B2258D"/>
    <w:rsid w:val="00B22DF8"/>
    <w:rsid w:val="00B23A30"/>
    <w:rsid w:val="00B24A16"/>
    <w:rsid w:val="00B30E72"/>
    <w:rsid w:val="00B313DC"/>
    <w:rsid w:val="00B3175A"/>
    <w:rsid w:val="00B3246E"/>
    <w:rsid w:val="00B341FD"/>
    <w:rsid w:val="00B34246"/>
    <w:rsid w:val="00B34B39"/>
    <w:rsid w:val="00B35728"/>
    <w:rsid w:val="00B41157"/>
    <w:rsid w:val="00B4307E"/>
    <w:rsid w:val="00B44364"/>
    <w:rsid w:val="00B443DF"/>
    <w:rsid w:val="00B45E30"/>
    <w:rsid w:val="00B45FBD"/>
    <w:rsid w:val="00B4612B"/>
    <w:rsid w:val="00B46C70"/>
    <w:rsid w:val="00B46D87"/>
    <w:rsid w:val="00B47C07"/>
    <w:rsid w:val="00B5107F"/>
    <w:rsid w:val="00B5291D"/>
    <w:rsid w:val="00B556D0"/>
    <w:rsid w:val="00B56384"/>
    <w:rsid w:val="00B569B8"/>
    <w:rsid w:val="00B569C3"/>
    <w:rsid w:val="00B600B3"/>
    <w:rsid w:val="00B619C8"/>
    <w:rsid w:val="00B62951"/>
    <w:rsid w:val="00B635C4"/>
    <w:rsid w:val="00B63EDE"/>
    <w:rsid w:val="00B65EEE"/>
    <w:rsid w:val="00B67F38"/>
    <w:rsid w:val="00B70824"/>
    <w:rsid w:val="00B70EAE"/>
    <w:rsid w:val="00B71472"/>
    <w:rsid w:val="00B72D8F"/>
    <w:rsid w:val="00B7496E"/>
    <w:rsid w:val="00B74EE1"/>
    <w:rsid w:val="00B756C0"/>
    <w:rsid w:val="00B75F9A"/>
    <w:rsid w:val="00B76843"/>
    <w:rsid w:val="00B81669"/>
    <w:rsid w:val="00B82C29"/>
    <w:rsid w:val="00B8332D"/>
    <w:rsid w:val="00B85218"/>
    <w:rsid w:val="00B85FEF"/>
    <w:rsid w:val="00B86069"/>
    <w:rsid w:val="00B86199"/>
    <w:rsid w:val="00B86753"/>
    <w:rsid w:val="00B90219"/>
    <w:rsid w:val="00B90BC2"/>
    <w:rsid w:val="00B90F2B"/>
    <w:rsid w:val="00B91010"/>
    <w:rsid w:val="00B91FA9"/>
    <w:rsid w:val="00B9385C"/>
    <w:rsid w:val="00B94540"/>
    <w:rsid w:val="00B9642F"/>
    <w:rsid w:val="00B96C79"/>
    <w:rsid w:val="00B9700E"/>
    <w:rsid w:val="00B9713B"/>
    <w:rsid w:val="00BA1865"/>
    <w:rsid w:val="00BA1EF6"/>
    <w:rsid w:val="00BA201A"/>
    <w:rsid w:val="00BA2E00"/>
    <w:rsid w:val="00BA2F46"/>
    <w:rsid w:val="00BA2F70"/>
    <w:rsid w:val="00BA3263"/>
    <w:rsid w:val="00BA404B"/>
    <w:rsid w:val="00BA49F9"/>
    <w:rsid w:val="00BA6315"/>
    <w:rsid w:val="00BA7A9C"/>
    <w:rsid w:val="00BB03E9"/>
    <w:rsid w:val="00BB0421"/>
    <w:rsid w:val="00BB0D31"/>
    <w:rsid w:val="00BB2238"/>
    <w:rsid w:val="00BB2523"/>
    <w:rsid w:val="00BB65A9"/>
    <w:rsid w:val="00BB6C81"/>
    <w:rsid w:val="00BB711B"/>
    <w:rsid w:val="00BB76B0"/>
    <w:rsid w:val="00BC0080"/>
    <w:rsid w:val="00BC0149"/>
    <w:rsid w:val="00BC2DAF"/>
    <w:rsid w:val="00BC3394"/>
    <w:rsid w:val="00BC34D2"/>
    <w:rsid w:val="00BC3833"/>
    <w:rsid w:val="00BC5184"/>
    <w:rsid w:val="00BC5588"/>
    <w:rsid w:val="00BC5957"/>
    <w:rsid w:val="00BC5ED7"/>
    <w:rsid w:val="00BC6109"/>
    <w:rsid w:val="00BC6394"/>
    <w:rsid w:val="00BC6934"/>
    <w:rsid w:val="00BC7D7E"/>
    <w:rsid w:val="00BD0C09"/>
    <w:rsid w:val="00BD156B"/>
    <w:rsid w:val="00BD248A"/>
    <w:rsid w:val="00BD31F5"/>
    <w:rsid w:val="00BD3F0D"/>
    <w:rsid w:val="00BD62C5"/>
    <w:rsid w:val="00BD66AA"/>
    <w:rsid w:val="00BD6E0F"/>
    <w:rsid w:val="00BE0532"/>
    <w:rsid w:val="00BE19DA"/>
    <w:rsid w:val="00BE1E1F"/>
    <w:rsid w:val="00BE2060"/>
    <w:rsid w:val="00BE22AE"/>
    <w:rsid w:val="00BE23FE"/>
    <w:rsid w:val="00BE397E"/>
    <w:rsid w:val="00BE4546"/>
    <w:rsid w:val="00BE54F6"/>
    <w:rsid w:val="00BE5B9C"/>
    <w:rsid w:val="00BE5D43"/>
    <w:rsid w:val="00BF01D1"/>
    <w:rsid w:val="00BF223D"/>
    <w:rsid w:val="00BF2901"/>
    <w:rsid w:val="00BF2B5A"/>
    <w:rsid w:val="00BF2E19"/>
    <w:rsid w:val="00BF3824"/>
    <w:rsid w:val="00BF5888"/>
    <w:rsid w:val="00BF6CD2"/>
    <w:rsid w:val="00C0085D"/>
    <w:rsid w:val="00C00F25"/>
    <w:rsid w:val="00C029A5"/>
    <w:rsid w:val="00C02A85"/>
    <w:rsid w:val="00C03ACA"/>
    <w:rsid w:val="00C04079"/>
    <w:rsid w:val="00C042B6"/>
    <w:rsid w:val="00C04C75"/>
    <w:rsid w:val="00C04DED"/>
    <w:rsid w:val="00C04EAA"/>
    <w:rsid w:val="00C05BB9"/>
    <w:rsid w:val="00C05D43"/>
    <w:rsid w:val="00C05E40"/>
    <w:rsid w:val="00C06716"/>
    <w:rsid w:val="00C06D71"/>
    <w:rsid w:val="00C07A7D"/>
    <w:rsid w:val="00C07EC2"/>
    <w:rsid w:val="00C10AC7"/>
    <w:rsid w:val="00C11238"/>
    <w:rsid w:val="00C11887"/>
    <w:rsid w:val="00C11C63"/>
    <w:rsid w:val="00C12896"/>
    <w:rsid w:val="00C14B3C"/>
    <w:rsid w:val="00C1531B"/>
    <w:rsid w:val="00C156EC"/>
    <w:rsid w:val="00C15E99"/>
    <w:rsid w:val="00C1732E"/>
    <w:rsid w:val="00C206D9"/>
    <w:rsid w:val="00C21879"/>
    <w:rsid w:val="00C22A0B"/>
    <w:rsid w:val="00C256F1"/>
    <w:rsid w:val="00C26211"/>
    <w:rsid w:val="00C2659F"/>
    <w:rsid w:val="00C305F6"/>
    <w:rsid w:val="00C32488"/>
    <w:rsid w:val="00C353AB"/>
    <w:rsid w:val="00C35EC9"/>
    <w:rsid w:val="00C360B6"/>
    <w:rsid w:val="00C37583"/>
    <w:rsid w:val="00C4018D"/>
    <w:rsid w:val="00C40B1D"/>
    <w:rsid w:val="00C41A2E"/>
    <w:rsid w:val="00C41C57"/>
    <w:rsid w:val="00C42779"/>
    <w:rsid w:val="00C42D3E"/>
    <w:rsid w:val="00C477F0"/>
    <w:rsid w:val="00C47AD7"/>
    <w:rsid w:val="00C47EEE"/>
    <w:rsid w:val="00C502EF"/>
    <w:rsid w:val="00C51592"/>
    <w:rsid w:val="00C53431"/>
    <w:rsid w:val="00C545F6"/>
    <w:rsid w:val="00C56F3F"/>
    <w:rsid w:val="00C5717E"/>
    <w:rsid w:val="00C57704"/>
    <w:rsid w:val="00C60FBE"/>
    <w:rsid w:val="00C614C3"/>
    <w:rsid w:val="00C62407"/>
    <w:rsid w:val="00C63AFC"/>
    <w:rsid w:val="00C63EAA"/>
    <w:rsid w:val="00C65293"/>
    <w:rsid w:val="00C65751"/>
    <w:rsid w:val="00C662DD"/>
    <w:rsid w:val="00C667C5"/>
    <w:rsid w:val="00C67046"/>
    <w:rsid w:val="00C67377"/>
    <w:rsid w:val="00C71087"/>
    <w:rsid w:val="00C7156F"/>
    <w:rsid w:val="00C743B9"/>
    <w:rsid w:val="00C747FA"/>
    <w:rsid w:val="00C74A44"/>
    <w:rsid w:val="00C74EBB"/>
    <w:rsid w:val="00C76108"/>
    <w:rsid w:val="00C769B6"/>
    <w:rsid w:val="00C769E3"/>
    <w:rsid w:val="00C76F1F"/>
    <w:rsid w:val="00C83363"/>
    <w:rsid w:val="00C84C5C"/>
    <w:rsid w:val="00C8568C"/>
    <w:rsid w:val="00C87B08"/>
    <w:rsid w:val="00C911C7"/>
    <w:rsid w:val="00C9216F"/>
    <w:rsid w:val="00C92B31"/>
    <w:rsid w:val="00C92C89"/>
    <w:rsid w:val="00C96E4E"/>
    <w:rsid w:val="00C97160"/>
    <w:rsid w:val="00C97A5D"/>
    <w:rsid w:val="00CA19E5"/>
    <w:rsid w:val="00CA22AE"/>
    <w:rsid w:val="00CA2530"/>
    <w:rsid w:val="00CA70A0"/>
    <w:rsid w:val="00CA7F5B"/>
    <w:rsid w:val="00CB0E4C"/>
    <w:rsid w:val="00CB1176"/>
    <w:rsid w:val="00CB168C"/>
    <w:rsid w:val="00CB3283"/>
    <w:rsid w:val="00CB3B9F"/>
    <w:rsid w:val="00CB3E15"/>
    <w:rsid w:val="00CB4BEB"/>
    <w:rsid w:val="00CB5188"/>
    <w:rsid w:val="00CB6221"/>
    <w:rsid w:val="00CC2252"/>
    <w:rsid w:val="00CC3131"/>
    <w:rsid w:val="00CC3635"/>
    <w:rsid w:val="00CC4AE2"/>
    <w:rsid w:val="00CC5461"/>
    <w:rsid w:val="00CC557D"/>
    <w:rsid w:val="00CC7772"/>
    <w:rsid w:val="00CC7EB8"/>
    <w:rsid w:val="00CD0BBE"/>
    <w:rsid w:val="00CD13C2"/>
    <w:rsid w:val="00CD153A"/>
    <w:rsid w:val="00CD1A77"/>
    <w:rsid w:val="00CD1FAF"/>
    <w:rsid w:val="00CD3E38"/>
    <w:rsid w:val="00CD6497"/>
    <w:rsid w:val="00CD692F"/>
    <w:rsid w:val="00CD7D75"/>
    <w:rsid w:val="00CE037C"/>
    <w:rsid w:val="00CE0D7A"/>
    <w:rsid w:val="00CE2B31"/>
    <w:rsid w:val="00CE2E0F"/>
    <w:rsid w:val="00CE4680"/>
    <w:rsid w:val="00CE5113"/>
    <w:rsid w:val="00CE5B3E"/>
    <w:rsid w:val="00CE5D71"/>
    <w:rsid w:val="00CE60EA"/>
    <w:rsid w:val="00CE7A3C"/>
    <w:rsid w:val="00CF1472"/>
    <w:rsid w:val="00CF30E6"/>
    <w:rsid w:val="00CF3910"/>
    <w:rsid w:val="00CF3C1C"/>
    <w:rsid w:val="00CF3F98"/>
    <w:rsid w:val="00CF4951"/>
    <w:rsid w:val="00CF5407"/>
    <w:rsid w:val="00CF5B7D"/>
    <w:rsid w:val="00CF5C52"/>
    <w:rsid w:val="00CF6260"/>
    <w:rsid w:val="00D005FA"/>
    <w:rsid w:val="00D009B3"/>
    <w:rsid w:val="00D00C17"/>
    <w:rsid w:val="00D00CD8"/>
    <w:rsid w:val="00D02034"/>
    <w:rsid w:val="00D02151"/>
    <w:rsid w:val="00D02F43"/>
    <w:rsid w:val="00D04196"/>
    <w:rsid w:val="00D075C4"/>
    <w:rsid w:val="00D07871"/>
    <w:rsid w:val="00D07E17"/>
    <w:rsid w:val="00D11331"/>
    <w:rsid w:val="00D12291"/>
    <w:rsid w:val="00D12BCC"/>
    <w:rsid w:val="00D13004"/>
    <w:rsid w:val="00D14A34"/>
    <w:rsid w:val="00D15C7B"/>
    <w:rsid w:val="00D15F57"/>
    <w:rsid w:val="00D15F97"/>
    <w:rsid w:val="00D167C8"/>
    <w:rsid w:val="00D17617"/>
    <w:rsid w:val="00D200B8"/>
    <w:rsid w:val="00D201E9"/>
    <w:rsid w:val="00D20585"/>
    <w:rsid w:val="00D2122F"/>
    <w:rsid w:val="00D22132"/>
    <w:rsid w:val="00D22309"/>
    <w:rsid w:val="00D22D8F"/>
    <w:rsid w:val="00D23348"/>
    <w:rsid w:val="00D23C76"/>
    <w:rsid w:val="00D247E7"/>
    <w:rsid w:val="00D249C2"/>
    <w:rsid w:val="00D24B46"/>
    <w:rsid w:val="00D24BC0"/>
    <w:rsid w:val="00D24BDE"/>
    <w:rsid w:val="00D2684D"/>
    <w:rsid w:val="00D27B98"/>
    <w:rsid w:val="00D3246E"/>
    <w:rsid w:val="00D33133"/>
    <w:rsid w:val="00D347B0"/>
    <w:rsid w:val="00D348DB"/>
    <w:rsid w:val="00D34ACA"/>
    <w:rsid w:val="00D34B25"/>
    <w:rsid w:val="00D366C8"/>
    <w:rsid w:val="00D4229F"/>
    <w:rsid w:val="00D430DB"/>
    <w:rsid w:val="00D44FA8"/>
    <w:rsid w:val="00D45055"/>
    <w:rsid w:val="00D460E0"/>
    <w:rsid w:val="00D4652E"/>
    <w:rsid w:val="00D46870"/>
    <w:rsid w:val="00D47554"/>
    <w:rsid w:val="00D5003B"/>
    <w:rsid w:val="00D50A05"/>
    <w:rsid w:val="00D50C34"/>
    <w:rsid w:val="00D51638"/>
    <w:rsid w:val="00D5322F"/>
    <w:rsid w:val="00D554CD"/>
    <w:rsid w:val="00D556C6"/>
    <w:rsid w:val="00D61160"/>
    <w:rsid w:val="00D62198"/>
    <w:rsid w:val="00D621DC"/>
    <w:rsid w:val="00D622FC"/>
    <w:rsid w:val="00D625AA"/>
    <w:rsid w:val="00D62618"/>
    <w:rsid w:val="00D6300B"/>
    <w:rsid w:val="00D632C1"/>
    <w:rsid w:val="00D6337A"/>
    <w:rsid w:val="00D6431D"/>
    <w:rsid w:val="00D64B44"/>
    <w:rsid w:val="00D6559F"/>
    <w:rsid w:val="00D66616"/>
    <w:rsid w:val="00D66A8C"/>
    <w:rsid w:val="00D66BDE"/>
    <w:rsid w:val="00D67267"/>
    <w:rsid w:val="00D67497"/>
    <w:rsid w:val="00D711B0"/>
    <w:rsid w:val="00D725E0"/>
    <w:rsid w:val="00D747A7"/>
    <w:rsid w:val="00D76357"/>
    <w:rsid w:val="00D76926"/>
    <w:rsid w:val="00D76FFD"/>
    <w:rsid w:val="00D77379"/>
    <w:rsid w:val="00D778CC"/>
    <w:rsid w:val="00D77979"/>
    <w:rsid w:val="00D804FC"/>
    <w:rsid w:val="00D8096A"/>
    <w:rsid w:val="00D80CC2"/>
    <w:rsid w:val="00D81CE6"/>
    <w:rsid w:val="00D81E03"/>
    <w:rsid w:val="00D84851"/>
    <w:rsid w:val="00D858F7"/>
    <w:rsid w:val="00D86309"/>
    <w:rsid w:val="00D87411"/>
    <w:rsid w:val="00D87BC5"/>
    <w:rsid w:val="00D87EAF"/>
    <w:rsid w:val="00D90BBB"/>
    <w:rsid w:val="00D931B9"/>
    <w:rsid w:val="00D949AE"/>
    <w:rsid w:val="00D96C50"/>
    <w:rsid w:val="00D97C78"/>
    <w:rsid w:val="00DA0C11"/>
    <w:rsid w:val="00DA1478"/>
    <w:rsid w:val="00DA1789"/>
    <w:rsid w:val="00DA1B7D"/>
    <w:rsid w:val="00DA1F6C"/>
    <w:rsid w:val="00DA30BE"/>
    <w:rsid w:val="00DA4BCE"/>
    <w:rsid w:val="00DA4DA3"/>
    <w:rsid w:val="00DA708D"/>
    <w:rsid w:val="00DA7411"/>
    <w:rsid w:val="00DA788B"/>
    <w:rsid w:val="00DB02DC"/>
    <w:rsid w:val="00DB07C0"/>
    <w:rsid w:val="00DB0C0A"/>
    <w:rsid w:val="00DB113C"/>
    <w:rsid w:val="00DB2856"/>
    <w:rsid w:val="00DB397F"/>
    <w:rsid w:val="00DB4F92"/>
    <w:rsid w:val="00DB78FB"/>
    <w:rsid w:val="00DC05DB"/>
    <w:rsid w:val="00DC0FCB"/>
    <w:rsid w:val="00DC14C7"/>
    <w:rsid w:val="00DC1AD5"/>
    <w:rsid w:val="00DC3D1D"/>
    <w:rsid w:val="00DC5758"/>
    <w:rsid w:val="00DC64A0"/>
    <w:rsid w:val="00DD0D33"/>
    <w:rsid w:val="00DD149D"/>
    <w:rsid w:val="00DD2D06"/>
    <w:rsid w:val="00DD30A4"/>
    <w:rsid w:val="00DD3AF3"/>
    <w:rsid w:val="00DD3C14"/>
    <w:rsid w:val="00DD3F77"/>
    <w:rsid w:val="00DD4AC3"/>
    <w:rsid w:val="00DE158A"/>
    <w:rsid w:val="00DE1F26"/>
    <w:rsid w:val="00DE2B74"/>
    <w:rsid w:val="00DE4C99"/>
    <w:rsid w:val="00DE5525"/>
    <w:rsid w:val="00DF0A09"/>
    <w:rsid w:val="00DF1701"/>
    <w:rsid w:val="00DF1B8E"/>
    <w:rsid w:val="00DF2C53"/>
    <w:rsid w:val="00DF3FE4"/>
    <w:rsid w:val="00DF45F3"/>
    <w:rsid w:val="00DF464E"/>
    <w:rsid w:val="00DF59F2"/>
    <w:rsid w:val="00E008BF"/>
    <w:rsid w:val="00E02452"/>
    <w:rsid w:val="00E024D9"/>
    <w:rsid w:val="00E0262A"/>
    <w:rsid w:val="00E02718"/>
    <w:rsid w:val="00E04DF4"/>
    <w:rsid w:val="00E0539C"/>
    <w:rsid w:val="00E06B8C"/>
    <w:rsid w:val="00E1017B"/>
    <w:rsid w:val="00E118EC"/>
    <w:rsid w:val="00E12252"/>
    <w:rsid w:val="00E12294"/>
    <w:rsid w:val="00E14E95"/>
    <w:rsid w:val="00E15424"/>
    <w:rsid w:val="00E15584"/>
    <w:rsid w:val="00E16A4A"/>
    <w:rsid w:val="00E16E4F"/>
    <w:rsid w:val="00E208CE"/>
    <w:rsid w:val="00E2423E"/>
    <w:rsid w:val="00E27594"/>
    <w:rsid w:val="00E27B75"/>
    <w:rsid w:val="00E27D39"/>
    <w:rsid w:val="00E3078D"/>
    <w:rsid w:val="00E31F39"/>
    <w:rsid w:val="00E32974"/>
    <w:rsid w:val="00E3506B"/>
    <w:rsid w:val="00E353DE"/>
    <w:rsid w:val="00E363BA"/>
    <w:rsid w:val="00E364E0"/>
    <w:rsid w:val="00E3792A"/>
    <w:rsid w:val="00E400F5"/>
    <w:rsid w:val="00E416CF"/>
    <w:rsid w:val="00E41739"/>
    <w:rsid w:val="00E41CFC"/>
    <w:rsid w:val="00E42214"/>
    <w:rsid w:val="00E42655"/>
    <w:rsid w:val="00E434FC"/>
    <w:rsid w:val="00E45B9A"/>
    <w:rsid w:val="00E45CD6"/>
    <w:rsid w:val="00E4614E"/>
    <w:rsid w:val="00E46CA3"/>
    <w:rsid w:val="00E478F6"/>
    <w:rsid w:val="00E501F0"/>
    <w:rsid w:val="00E5144B"/>
    <w:rsid w:val="00E52A98"/>
    <w:rsid w:val="00E53190"/>
    <w:rsid w:val="00E538C5"/>
    <w:rsid w:val="00E539CC"/>
    <w:rsid w:val="00E541BD"/>
    <w:rsid w:val="00E562EF"/>
    <w:rsid w:val="00E60009"/>
    <w:rsid w:val="00E60A2E"/>
    <w:rsid w:val="00E60ACA"/>
    <w:rsid w:val="00E61B7B"/>
    <w:rsid w:val="00E63E58"/>
    <w:rsid w:val="00E6535A"/>
    <w:rsid w:val="00E66086"/>
    <w:rsid w:val="00E66132"/>
    <w:rsid w:val="00E66A68"/>
    <w:rsid w:val="00E70142"/>
    <w:rsid w:val="00E702A5"/>
    <w:rsid w:val="00E70F18"/>
    <w:rsid w:val="00E710BE"/>
    <w:rsid w:val="00E72858"/>
    <w:rsid w:val="00E74AFD"/>
    <w:rsid w:val="00E755A8"/>
    <w:rsid w:val="00E7667E"/>
    <w:rsid w:val="00E77C40"/>
    <w:rsid w:val="00E80685"/>
    <w:rsid w:val="00E80BD4"/>
    <w:rsid w:val="00E80CE8"/>
    <w:rsid w:val="00E80D4A"/>
    <w:rsid w:val="00E8144D"/>
    <w:rsid w:val="00E82576"/>
    <w:rsid w:val="00E827BA"/>
    <w:rsid w:val="00E83165"/>
    <w:rsid w:val="00E837AD"/>
    <w:rsid w:val="00E85D5B"/>
    <w:rsid w:val="00E85DA7"/>
    <w:rsid w:val="00E85E06"/>
    <w:rsid w:val="00E90CA1"/>
    <w:rsid w:val="00E91118"/>
    <w:rsid w:val="00E939FE"/>
    <w:rsid w:val="00E949B1"/>
    <w:rsid w:val="00E94EFB"/>
    <w:rsid w:val="00E9601F"/>
    <w:rsid w:val="00E96672"/>
    <w:rsid w:val="00E966E2"/>
    <w:rsid w:val="00E97682"/>
    <w:rsid w:val="00E97B97"/>
    <w:rsid w:val="00E97EB4"/>
    <w:rsid w:val="00EA0976"/>
    <w:rsid w:val="00EA0DB9"/>
    <w:rsid w:val="00EA2178"/>
    <w:rsid w:val="00EA5EEF"/>
    <w:rsid w:val="00EA6511"/>
    <w:rsid w:val="00EA7F1A"/>
    <w:rsid w:val="00EB0A39"/>
    <w:rsid w:val="00EB2690"/>
    <w:rsid w:val="00EB2B9A"/>
    <w:rsid w:val="00EB2CC8"/>
    <w:rsid w:val="00EB3C11"/>
    <w:rsid w:val="00EB3D5E"/>
    <w:rsid w:val="00EB77D3"/>
    <w:rsid w:val="00EC1457"/>
    <w:rsid w:val="00EC1C59"/>
    <w:rsid w:val="00EC21A4"/>
    <w:rsid w:val="00EC2AF6"/>
    <w:rsid w:val="00EC3820"/>
    <w:rsid w:val="00EC3C91"/>
    <w:rsid w:val="00EC4166"/>
    <w:rsid w:val="00EC48D5"/>
    <w:rsid w:val="00EC5AA6"/>
    <w:rsid w:val="00EC6A9F"/>
    <w:rsid w:val="00ED00B0"/>
    <w:rsid w:val="00ED19E8"/>
    <w:rsid w:val="00ED270A"/>
    <w:rsid w:val="00ED3D93"/>
    <w:rsid w:val="00ED4CB2"/>
    <w:rsid w:val="00ED580C"/>
    <w:rsid w:val="00ED6354"/>
    <w:rsid w:val="00ED6450"/>
    <w:rsid w:val="00ED740B"/>
    <w:rsid w:val="00ED7A14"/>
    <w:rsid w:val="00ED7D0B"/>
    <w:rsid w:val="00ED7DD6"/>
    <w:rsid w:val="00EE293B"/>
    <w:rsid w:val="00EE315E"/>
    <w:rsid w:val="00EE4E1B"/>
    <w:rsid w:val="00EE4F41"/>
    <w:rsid w:val="00EE66E5"/>
    <w:rsid w:val="00EE67D8"/>
    <w:rsid w:val="00EE7E00"/>
    <w:rsid w:val="00EF0452"/>
    <w:rsid w:val="00EF1566"/>
    <w:rsid w:val="00EF2E77"/>
    <w:rsid w:val="00EF2EC3"/>
    <w:rsid w:val="00EF3A65"/>
    <w:rsid w:val="00EF51D1"/>
    <w:rsid w:val="00EF539F"/>
    <w:rsid w:val="00EF5E78"/>
    <w:rsid w:val="00EF7D16"/>
    <w:rsid w:val="00F00986"/>
    <w:rsid w:val="00F00BFB"/>
    <w:rsid w:val="00F01BFF"/>
    <w:rsid w:val="00F02BDD"/>
    <w:rsid w:val="00F02F88"/>
    <w:rsid w:val="00F04F44"/>
    <w:rsid w:val="00F06C6B"/>
    <w:rsid w:val="00F10E96"/>
    <w:rsid w:val="00F10F38"/>
    <w:rsid w:val="00F137CA"/>
    <w:rsid w:val="00F15210"/>
    <w:rsid w:val="00F158C6"/>
    <w:rsid w:val="00F170B9"/>
    <w:rsid w:val="00F208B3"/>
    <w:rsid w:val="00F2090B"/>
    <w:rsid w:val="00F2123D"/>
    <w:rsid w:val="00F21CCF"/>
    <w:rsid w:val="00F22FCA"/>
    <w:rsid w:val="00F2446D"/>
    <w:rsid w:val="00F24485"/>
    <w:rsid w:val="00F246BF"/>
    <w:rsid w:val="00F24B08"/>
    <w:rsid w:val="00F25776"/>
    <w:rsid w:val="00F2692E"/>
    <w:rsid w:val="00F26D59"/>
    <w:rsid w:val="00F33C1F"/>
    <w:rsid w:val="00F33F67"/>
    <w:rsid w:val="00F34067"/>
    <w:rsid w:val="00F344A2"/>
    <w:rsid w:val="00F352B0"/>
    <w:rsid w:val="00F35BFA"/>
    <w:rsid w:val="00F363CD"/>
    <w:rsid w:val="00F37DE9"/>
    <w:rsid w:val="00F40AC2"/>
    <w:rsid w:val="00F4257B"/>
    <w:rsid w:val="00F4621E"/>
    <w:rsid w:val="00F46467"/>
    <w:rsid w:val="00F467AA"/>
    <w:rsid w:val="00F47548"/>
    <w:rsid w:val="00F47FAC"/>
    <w:rsid w:val="00F504D3"/>
    <w:rsid w:val="00F51F17"/>
    <w:rsid w:val="00F5489B"/>
    <w:rsid w:val="00F55F87"/>
    <w:rsid w:val="00F5659A"/>
    <w:rsid w:val="00F56B06"/>
    <w:rsid w:val="00F575AD"/>
    <w:rsid w:val="00F57C33"/>
    <w:rsid w:val="00F60D66"/>
    <w:rsid w:val="00F61B5C"/>
    <w:rsid w:val="00F61D7C"/>
    <w:rsid w:val="00F62C64"/>
    <w:rsid w:val="00F62DAD"/>
    <w:rsid w:val="00F62EF4"/>
    <w:rsid w:val="00F6321A"/>
    <w:rsid w:val="00F63B7B"/>
    <w:rsid w:val="00F65876"/>
    <w:rsid w:val="00F6589D"/>
    <w:rsid w:val="00F65D22"/>
    <w:rsid w:val="00F65DC1"/>
    <w:rsid w:val="00F6609A"/>
    <w:rsid w:val="00F70192"/>
    <w:rsid w:val="00F70213"/>
    <w:rsid w:val="00F71C56"/>
    <w:rsid w:val="00F72522"/>
    <w:rsid w:val="00F7259C"/>
    <w:rsid w:val="00F72691"/>
    <w:rsid w:val="00F72F0C"/>
    <w:rsid w:val="00F73620"/>
    <w:rsid w:val="00F736FA"/>
    <w:rsid w:val="00F73D26"/>
    <w:rsid w:val="00F74959"/>
    <w:rsid w:val="00F75E14"/>
    <w:rsid w:val="00F762A6"/>
    <w:rsid w:val="00F772E1"/>
    <w:rsid w:val="00F8052E"/>
    <w:rsid w:val="00F8063F"/>
    <w:rsid w:val="00F81535"/>
    <w:rsid w:val="00F82782"/>
    <w:rsid w:val="00F833FE"/>
    <w:rsid w:val="00F83429"/>
    <w:rsid w:val="00F83AD6"/>
    <w:rsid w:val="00F83E70"/>
    <w:rsid w:val="00F83F16"/>
    <w:rsid w:val="00F844E0"/>
    <w:rsid w:val="00F85679"/>
    <w:rsid w:val="00F9002A"/>
    <w:rsid w:val="00F90E2D"/>
    <w:rsid w:val="00F91D0C"/>
    <w:rsid w:val="00F965FC"/>
    <w:rsid w:val="00FA0540"/>
    <w:rsid w:val="00FA17E4"/>
    <w:rsid w:val="00FA3105"/>
    <w:rsid w:val="00FA4131"/>
    <w:rsid w:val="00FA44DA"/>
    <w:rsid w:val="00FA4C93"/>
    <w:rsid w:val="00FA5EC5"/>
    <w:rsid w:val="00FA78C7"/>
    <w:rsid w:val="00FA7977"/>
    <w:rsid w:val="00FB1202"/>
    <w:rsid w:val="00FB1DFC"/>
    <w:rsid w:val="00FB1E6F"/>
    <w:rsid w:val="00FB260B"/>
    <w:rsid w:val="00FB275F"/>
    <w:rsid w:val="00FB31DA"/>
    <w:rsid w:val="00FB3F9A"/>
    <w:rsid w:val="00FB4043"/>
    <w:rsid w:val="00FB4994"/>
    <w:rsid w:val="00FB4FC2"/>
    <w:rsid w:val="00FB51E9"/>
    <w:rsid w:val="00FB72AE"/>
    <w:rsid w:val="00FC1F40"/>
    <w:rsid w:val="00FC2F89"/>
    <w:rsid w:val="00FC2FC1"/>
    <w:rsid w:val="00FC6BC4"/>
    <w:rsid w:val="00FD0B70"/>
    <w:rsid w:val="00FD1632"/>
    <w:rsid w:val="00FD19AB"/>
    <w:rsid w:val="00FD354A"/>
    <w:rsid w:val="00FD4C8B"/>
    <w:rsid w:val="00FD68D5"/>
    <w:rsid w:val="00FD72B7"/>
    <w:rsid w:val="00FD7528"/>
    <w:rsid w:val="00FD7666"/>
    <w:rsid w:val="00FD780F"/>
    <w:rsid w:val="00FD799D"/>
    <w:rsid w:val="00FD7B71"/>
    <w:rsid w:val="00FE1DED"/>
    <w:rsid w:val="00FE281D"/>
    <w:rsid w:val="00FE377A"/>
    <w:rsid w:val="00FE4F7C"/>
    <w:rsid w:val="00FE68C3"/>
    <w:rsid w:val="00FE7030"/>
    <w:rsid w:val="00FF09AE"/>
    <w:rsid w:val="00FF1ABC"/>
    <w:rsid w:val="00FF2493"/>
    <w:rsid w:val="00FF297E"/>
    <w:rsid w:val="00FF3157"/>
    <w:rsid w:val="00FF367E"/>
    <w:rsid w:val="00FF409A"/>
    <w:rsid w:val="00FF50BA"/>
    <w:rsid w:val="00FF5244"/>
    <w:rsid w:val="00FF6EB0"/>
    <w:rsid w:val="00FF6F70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AA458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Footer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TableGrid">
    <w:name w:val="Table Grid"/>
    <w:basedOn w:val="Table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B2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2AAA"/>
    <w:rPr>
      <w:rFonts w:ascii="Lucida Grande" w:hAnsi="Lucida Grande" w:cs="Lucida Grande"/>
      <w:sz w:val="18"/>
      <w:szCs w:val="18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Footer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TableGrid">
    <w:name w:val="Table Grid"/>
    <w:basedOn w:val="Table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B2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2AAA"/>
    <w:rPr>
      <w:rFonts w:ascii="Lucida Grande" w:hAnsi="Lucida Grande" w:cs="Lucida Grande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jdcohen1:Library:Application%20Support:Microsoft:Office:User%20Templates:My%20Templates:Hoche%202014:HP%20i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HP int.dotx</Template>
  <TotalTime>4</TotalTime>
  <Pages>2</Pages>
  <Words>52</Words>
  <Characters>301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Hermes Partners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</dc:creator>
  <cp:keywords/>
  <cp:lastModifiedBy>Nicolas Rein</cp:lastModifiedBy>
  <cp:revision>5</cp:revision>
  <cp:lastPrinted>2014-12-30T14:32:00Z</cp:lastPrinted>
  <dcterms:created xsi:type="dcterms:W3CDTF">2016-11-18T11:26:00Z</dcterms:created>
  <dcterms:modified xsi:type="dcterms:W3CDTF">2016-11-18T11:38:00Z</dcterms:modified>
</cp:coreProperties>
</file>