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80CA93" w14:textId="77777777" w:rsidR="001D1C73" w:rsidRDefault="001D1C73">
      <w:pPr>
        <w:rPr>
          <w:rFonts w:ascii="Frutiger 47LightCn" w:hAnsi="Frutiger 47LightCn" w:cs="Arial"/>
        </w:rPr>
      </w:pPr>
    </w:p>
    <w:p w14:paraId="0D0ED00E" w14:textId="77777777" w:rsidR="001D1C73" w:rsidRDefault="001D1C73" w:rsidP="001D1C73">
      <w:pPr>
        <w:rPr>
          <w:rFonts w:ascii="Frutiger 47LightCn" w:hAnsi="Frutiger 47LightCn" w:cs="Arial"/>
        </w:rPr>
      </w:pPr>
    </w:p>
    <w:p w14:paraId="0C505AEB" w14:textId="77777777" w:rsidR="001D1C73" w:rsidRDefault="001D1C73" w:rsidP="001D1C73">
      <w:pPr>
        <w:rPr>
          <w:rFonts w:ascii="Frutiger 47LightCn" w:hAnsi="Frutiger 47LightCn" w:cs="Arial"/>
        </w:rPr>
      </w:pPr>
    </w:p>
    <w:p w14:paraId="01BC94D5" w14:textId="77777777" w:rsidR="001D1C73" w:rsidRDefault="001D1C73" w:rsidP="001D1C73">
      <w:pPr>
        <w:rPr>
          <w:rFonts w:ascii="Frutiger 47LightCn" w:hAnsi="Frutiger 47LightCn" w:cs="Arial"/>
        </w:rPr>
      </w:pPr>
    </w:p>
    <w:p w14:paraId="3AA67058" w14:textId="5E5FD768" w:rsidR="001D1C73" w:rsidRPr="004F19CF" w:rsidRDefault="001D1C73" w:rsidP="001D1C73">
      <w:pPr>
        <w:jc w:val="center"/>
        <w:rPr>
          <w:rFonts w:ascii="Frutiger 47LightCn" w:hAnsi="Frutiger 47LightCn" w:cs="Arial"/>
          <w:u w:val="single"/>
        </w:rPr>
      </w:pPr>
      <w:r w:rsidRPr="004F19CF">
        <w:rPr>
          <w:rFonts w:ascii="Frutiger 47LightCn" w:hAnsi="Frutiger 47LightCn" w:cs="Arial"/>
          <w:u w:val="single"/>
        </w:rPr>
        <w:t>Monthly Statement</w:t>
      </w:r>
      <w:r w:rsidR="005708E1">
        <w:rPr>
          <w:rFonts w:ascii="Frutiger 47LightCn" w:hAnsi="Frutiger 47LightCn" w:cs="Arial"/>
          <w:u w:val="single"/>
        </w:rPr>
        <w:t xml:space="preserve"> as of </w:t>
      </w:r>
    </w:p>
    <w:p w14:paraId="1E30A5F5" w14:textId="77777777" w:rsidR="001D1C73" w:rsidRDefault="001D1C73" w:rsidP="001D1C73">
      <w:pPr>
        <w:rPr>
          <w:rFonts w:ascii="Frutiger 47LightCn" w:hAnsi="Frutiger 47LightCn" w:cs="Arial"/>
        </w:rPr>
      </w:pPr>
    </w:p>
    <w:p w14:paraId="4B5B6525" w14:textId="77777777" w:rsidR="001D1C73" w:rsidRDefault="001D1C73" w:rsidP="001D1C73">
      <w:pPr>
        <w:rPr>
          <w:rFonts w:ascii="Frutiger 47LightCn" w:hAnsi="Frutiger 47LightCn" w:cs="Arial"/>
        </w:rPr>
      </w:pPr>
    </w:p>
    <w:p w14:paraId="0C441EAD" w14:textId="77777777" w:rsidR="001D1C73" w:rsidRDefault="001D1C73" w:rsidP="001D1C73">
      <w:pPr>
        <w:rPr>
          <w:rFonts w:ascii="Frutiger 47LightCn" w:hAnsi="Frutiger 47LightCn" w:cs="Arial"/>
        </w:rPr>
      </w:pPr>
    </w:p>
    <w:tbl>
      <w:tblPr>
        <w:tblStyle w:val="TableGrid"/>
        <w:tblW w:w="13719" w:type="dxa"/>
        <w:tblInd w:w="108" w:type="dxa"/>
        <w:tblLook w:val="04A0" w:firstRow="1" w:lastRow="0" w:firstColumn="1" w:lastColumn="0" w:noHBand="0" w:noVBand="1"/>
      </w:tblPr>
      <w:tblGrid>
        <w:gridCol w:w="2662"/>
        <w:gridCol w:w="1716"/>
        <w:gridCol w:w="1515"/>
        <w:gridCol w:w="2224"/>
        <w:gridCol w:w="1833"/>
        <w:gridCol w:w="1880"/>
        <w:gridCol w:w="1889"/>
      </w:tblGrid>
      <w:tr w:rsidR="001D1C73" w14:paraId="2BDA3F50" w14:textId="77777777" w:rsidTr="000B2AAA">
        <w:tc>
          <w:tcPr>
            <w:tcW w:w="2662" w:type="dxa"/>
          </w:tcPr>
          <w:p w14:paraId="2C598B58" w14:textId="77777777" w:rsidR="001D1C73" w:rsidRDefault="001D1C73" w:rsidP="00D556C6">
            <w:pPr>
              <w:jc w:val="center"/>
              <w:rPr>
                <w:rFonts w:ascii="Frutiger 47LightCn" w:hAnsi="Frutiger 47LightCn" w:cs="Arial"/>
              </w:rPr>
            </w:pPr>
            <w:r>
              <w:rPr>
                <w:rFonts w:ascii="Frutiger 47LightCn" w:hAnsi="Frutiger 47LightCn" w:cs="Arial"/>
              </w:rPr>
              <w:t>Securities</w:t>
            </w:r>
          </w:p>
        </w:tc>
        <w:tc>
          <w:tcPr>
            <w:tcW w:w="1716" w:type="dxa"/>
          </w:tcPr>
          <w:p w14:paraId="0243872A" w14:textId="77777777" w:rsidR="001D1C73" w:rsidRDefault="001D1C73" w:rsidP="00D556C6">
            <w:pPr>
              <w:jc w:val="center"/>
              <w:rPr>
                <w:rFonts w:ascii="Frutiger 47LightCn" w:hAnsi="Frutiger 47LightCn" w:cs="Arial"/>
              </w:rPr>
            </w:pPr>
            <w:r>
              <w:rPr>
                <w:rFonts w:ascii="Frutiger 47LightCn" w:hAnsi="Frutiger 47LightCn" w:cs="Arial"/>
              </w:rPr>
              <w:t>Coupon Rate</w:t>
            </w:r>
          </w:p>
        </w:tc>
        <w:tc>
          <w:tcPr>
            <w:tcW w:w="1515" w:type="dxa"/>
          </w:tcPr>
          <w:p w14:paraId="73A501B7" w14:textId="77777777" w:rsidR="001D1C73" w:rsidRDefault="001D1C73" w:rsidP="00D556C6">
            <w:pPr>
              <w:jc w:val="center"/>
              <w:rPr>
                <w:rFonts w:ascii="Frutiger 47LightCn" w:hAnsi="Frutiger 47LightCn" w:cs="Arial"/>
              </w:rPr>
            </w:pPr>
            <w:r>
              <w:rPr>
                <w:rFonts w:ascii="Frutiger 47LightCn" w:hAnsi="Frutiger 47LightCn" w:cs="Arial"/>
              </w:rPr>
              <w:t>Maturity</w:t>
            </w:r>
          </w:p>
        </w:tc>
        <w:tc>
          <w:tcPr>
            <w:tcW w:w="2224" w:type="dxa"/>
          </w:tcPr>
          <w:p w14:paraId="1C3FB0D0" w14:textId="77777777" w:rsidR="001D1C73" w:rsidRDefault="001D1C73" w:rsidP="00D556C6">
            <w:pPr>
              <w:jc w:val="center"/>
              <w:rPr>
                <w:rFonts w:ascii="Frutiger 47LightCn" w:hAnsi="Frutiger 47LightCn" w:cs="Arial"/>
              </w:rPr>
            </w:pPr>
            <w:r>
              <w:rPr>
                <w:rFonts w:ascii="Frutiger 47LightCn" w:hAnsi="Frutiger 47LightCn" w:cs="Arial"/>
              </w:rPr>
              <w:t>Nominal Amount</w:t>
            </w:r>
          </w:p>
        </w:tc>
        <w:tc>
          <w:tcPr>
            <w:tcW w:w="1833" w:type="dxa"/>
          </w:tcPr>
          <w:p w14:paraId="526ED22F" w14:textId="77777777" w:rsidR="001D1C73" w:rsidRDefault="001D1C73" w:rsidP="00D556C6">
            <w:pPr>
              <w:jc w:val="center"/>
              <w:rPr>
                <w:rFonts w:ascii="Frutiger 47LightCn" w:hAnsi="Frutiger 47LightCn" w:cs="Arial"/>
              </w:rPr>
            </w:pPr>
            <w:r>
              <w:rPr>
                <w:rFonts w:ascii="Frutiger 47LightCn" w:hAnsi="Frutiger 47LightCn" w:cs="Arial"/>
              </w:rPr>
              <w:t>Accrued Interest</w:t>
            </w:r>
          </w:p>
        </w:tc>
        <w:tc>
          <w:tcPr>
            <w:tcW w:w="1880" w:type="dxa"/>
          </w:tcPr>
          <w:p w14:paraId="00823EE1" w14:textId="77777777" w:rsidR="001D1C73" w:rsidRDefault="001D1C73" w:rsidP="00D556C6">
            <w:pPr>
              <w:jc w:val="center"/>
              <w:rPr>
                <w:rFonts w:ascii="Frutiger 47LightCn" w:hAnsi="Frutiger 47LightCn" w:cs="Arial"/>
              </w:rPr>
            </w:pPr>
            <w:r>
              <w:rPr>
                <w:rFonts w:ascii="Frutiger 47LightCn" w:hAnsi="Frutiger 47LightCn" w:cs="Arial"/>
              </w:rPr>
              <w:t>Last Coupon Date</w:t>
            </w:r>
          </w:p>
        </w:tc>
        <w:tc>
          <w:tcPr>
            <w:tcW w:w="1889" w:type="dxa"/>
          </w:tcPr>
          <w:p w14:paraId="1FB2DD23" w14:textId="77777777" w:rsidR="001D1C73" w:rsidRDefault="001D1C73" w:rsidP="00D556C6">
            <w:pPr>
              <w:jc w:val="center"/>
              <w:rPr>
                <w:rFonts w:ascii="Frutiger 47LightCn" w:hAnsi="Frutiger 47LightCn" w:cs="Arial"/>
              </w:rPr>
            </w:pPr>
            <w:r>
              <w:rPr>
                <w:rFonts w:ascii="Frutiger 47LightCn" w:hAnsi="Frutiger 47LightCn" w:cs="Arial"/>
              </w:rPr>
              <w:t>Next Coupon Date</w:t>
            </w:r>
          </w:p>
        </w:tc>
      </w:tr>
      <w:tr w:rsidR="001D1C73" w:rsidRPr="000B2AAA" w14:paraId="43E8FD14" w14:textId="77777777" w:rsidTr="000B2AAA">
        <w:tc>
          <w:tcPr>
            <w:tcW w:w="2662" w:type="dxa"/>
          </w:tcPr>
          <w:p w14:paraId="33492F7C" w14:textId="1DEB4C7D" w:rsidR="001D1C73" w:rsidRPr="000B2AAA" w:rsidRDefault="001D1C73" w:rsidP="00D556C6">
            <w:pPr>
              <w:rPr>
                <w:rFonts w:ascii="Frutiger 47LightCn" w:hAnsi="Frutiger 47LightCn" w:cs="Arial"/>
                <w:highlight w:val="yellow"/>
              </w:rPr>
            </w:pPr>
          </w:p>
        </w:tc>
        <w:tc>
          <w:tcPr>
            <w:tcW w:w="1716" w:type="dxa"/>
          </w:tcPr>
          <w:p w14:paraId="19AF64F7" w14:textId="66E21E5D" w:rsidR="001D1C73" w:rsidRPr="000B2AAA" w:rsidRDefault="001D1C73" w:rsidP="00D556C6">
            <w:pPr>
              <w:ind w:right="317"/>
              <w:jc w:val="right"/>
              <w:rPr>
                <w:rFonts w:ascii="Frutiger 47LightCn" w:hAnsi="Frutiger 47LightCn" w:cs="Arial"/>
                <w:highlight w:val="yellow"/>
              </w:rPr>
            </w:pPr>
          </w:p>
        </w:tc>
        <w:tc>
          <w:tcPr>
            <w:tcW w:w="1515" w:type="dxa"/>
          </w:tcPr>
          <w:p w14:paraId="78C1250E" w14:textId="0BB3D684" w:rsidR="001D1C73" w:rsidRPr="000B2AAA" w:rsidRDefault="001D1C73" w:rsidP="00D556C6">
            <w:pPr>
              <w:rPr>
                <w:rFonts w:ascii="Frutiger 47LightCn" w:hAnsi="Frutiger 47LightCn" w:cs="Arial"/>
                <w:highlight w:val="yellow"/>
              </w:rPr>
            </w:pPr>
          </w:p>
        </w:tc>
        <w:tc>
          <w:tcPr>
            <w:tcW w:w="2224" w:type="dxa"/>
          </w:tcPr>
          <w:p w14:paraId="24B7754F" w14:textId="0D393BAE" w:rsidR="001D1C73" w:rsidRPr="000B2AAA" w:rsidRDefault="001D1C73" w:rsidP="00D556C6">
            <w:pPr>
              <w:ind w:right="175"/>
              <w:jc w:val="right"/>
              <w:rPr>
                <w:rFonts w:ascii="Frutiger 47LightCn" w:hAnsi="Frutiger 47LightCn" w:cs="Arial"/>
                <w:highlight w:val="yellow"/>
              </w:rPr>
            </w:pPr>
          </w:p>
        </w:tc>
        <w:tc>
          <w:tcPr>
            <w:tcW w:w="1833" w:type="dxa"/>
          </w:tcPr>
          <w:p w14:paraId="2D1C2ED8" w14:textId="67B33EC0" w:rsidR="001D1C73" w:rsidRPr="000B2AAA" w:rsidRDefault="001D1C73" w:rsidP="000F30F8">
            <w:pPr>
              <w:ind w:right="175"/>
              <w:jc w:val="right"/>
              <w:rPr>
                <w:rFonts w:ascii="Frutiger 47LightCn" w:hAnsi="Frutiger 47LightCn" w:cs="Arial"/>
                <w:highlight w:val="yellow"/>
              </w:rPr>
            </w:pPr>
          </w:p>
        </w:tc>
        <w:tc>
          <w:tcPr>
            <w:tcW w:w="1880" w:type="dxa"/>
          </w:tcPr>
          <w:p w14:paraId="3799702A" w14:textId="627B42F6" w:rsidR="00D556C6" w:rsidRPr="000B2AAA" w:rsidRDefault="00D556C6" w:rsidP="000B2AAA">
            <w:pPr>
              <w:jc w:val="center"/>
              <w:rPr>
                <w:rFonts w:ascii="Frutiger 47LightCn" w:hAnsi="Frutiger 47LightCn" w:cs="Arial"/>
                <w:highlight w:val="yellow"/>
              </w:rPr>
            </w:pPr>
          </w:p>
        </w:tc>
        <w:tc>
          <w:tcPr>
            <w:tcW w:w="1889" w:type="dxa"/>
          </w:tcPr>
          <w:p w14:paraId="1470BC00" w14:textId="2DC4B0D5" w:rsidR="001D1C73" w:rsidRPr="000B2AAA" w:rsidRDefault="001D1C73" w:rsidP="00D556C6">
            <w:pPr>
              <w:jc w:val="center"/>
              <w:rPr>
                <w:rFonts w:ascii="Frutiger 47LightCn" w:hAnsi="Frutiger 47LightCn" w:cs="Arial"/>
                <w:highlight w:val="yellow"/>
              </w:rPr>
            </w:pPr>
          </w:p>
        </w:tc>
      </w:tr>
    </w:tbl>
    <w:p w14:paraId="46EFA69F" w14:textId="77777777" w:rsidR="00545B98" w:rsidRPr="000B2AAA" w:rsidRDefault="00545B98">
      <w:pPr>
        <w:rPr>
          <w:rFonts w:ascii="Frutiger 47LightCn" w:hAnsi="Frutiger 47LightCn" w:cs="Arial"/>
          <w:color w:val="FFFF00"/>
        </w:rPr>
      </w:pPr>
    </w:p>
    <w:p w14:paraId="72D7F408" w14:textId="77777777" w:rsidR="00D556C6" w:rsidRDefault="00D556C6">
      <w:pPr>
        <w:rPr>
          <w:rFonts w:ascii="Frutiger 47LightCn" w:hAnsi="Frutiger 47LightCn" w:cs="Arial"/>
        </w:rPr>
      </w:pPr>
    </w:p>
    <w:p w14:paraId="2E4803E8" w14:textId="6DC0B092" w:rsidR="00853130" w:rsidRPr="00D556C6" w:rsidRDefault="00853130">
      <w:bookmarkStart w:id="0" w:name="_GoBack"/>
      <w:bookmarkEnd w:id="0"/>
    </w:p>
    <w:sectPr w:rsidR="00853130" w:rsidRPr="00D556C6" w:rsidSect="001D1C73">
      <w:headerReference w:type="default" r:id="rId8"/>
      <w:headerReference w:type="first" r:id="rId9"/>
      <w:footerReference w:type="first" r:id="rId10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8360B7" w14:textId="77777777" w:rsidR="004806AA" w:rsidRDefault="004806AA">
      <w:r>
        <w:separator/>
      </w:r>
    </w:p>
  </w:endnote>
  <w:endnote w:type="continuationSeparator" w:id="0">
    <w:p w14:paraId="716D9FC6" w14:textId="77777777" w:rsidR="004806AA" w:rsidRDefault="00480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Frutiger 47LightCn">
    <w:altName w:val="Cambria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Frutiger SCIN Rm v.1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632C98" w14:textId="5D7745D5" w:rsidR="004806AA" w:rsidRPr="00DF1701" w:rsidRDefault="000B2AAA" w:rsidP="00BD3F0D">
    <w:pPr>
      <w:pStyle w:val="Footer"/>
      <w:tabs>
        <w:tab w:val="clear" w:pos="9072"/>
        <w:tab w:val="right" w:pos="10440"/>
      </w:tabs>
      <w:ind w:left="-1260" w:right="-1188"/>
      <w:jc w:val="center"/>
      <w:rPr>
        <w:rFonts w:ascii="Frutiger 47LightCn" w:hAnsi="Frutiger 47LightCn"/>
        <w:szCs w:val="16"/>
        <w:lang w:val="fr-FR"/>
      </w:rPr>
    </w:pPr>
    <w:r>
      <w:rPr>
        <w:rFonts w:ascii="Frutiger 47LightCn" w:hAnsi="Frutiger 47LightCn"/>
        <w:szCs w:val="16"/>
        <w:lang w:val="fr-FR"/>
      </w:rPr>
      <w:t>Occitanie La région</w:t>
    </w:r>
    <w:r w:rsidR="004806AA">
      <w:rPr>
        <w:rFonts w:ascii="Frutiger 47LightCn" w:hAnsi="Frutiger 47LightCn"/>
        <w:szCs w:val="16"/>
        <w:lang w:val="fr-FR"/>
      </w:rPr>
      <w:t xml:space="preserve"> </w:t>
    </w:r>
    <w:r w:rsidR="004806AA" w:rsidRPr="00DF1701">
      <w:rPr>
        <w:szCs w:val="16"/>
        <w:lang w:val="fr-FR"/>
      </w:rPr>
      <w:t>●</w:t>
    </w:r>
    <w:r w:rsidR="004806AA">
      <w:rPr>
        <w:szCs w:val="16"/>
        <w:lang w:val="fr-FR"/>
      </w:rPr>
      <w:t xml:space="preserve"> </w:t>
    </w:r>
    <w:r>
      <w:rPr>
        <w:rFonts w:ascii="Frutiger 47LightCn" w:hAnsi="Frutiger 47LightCn"/>
        <w:szCs w:val="16"/>
        <w:lang w:val="fr-FR"/>
      </w:rPr>
      <w:t>XXXXXXXX</w:t>
    </w:r>
    <w:r w:rsidR="004806AA" w:rsidRPr="00DF1701">
      <w:rPr>
        <w:szCs w:val="16"/>
        <w:lang w:val="fr-FR"/>
      </w:rPr>
      <w:t>●</w:t>
    </w:r>
    <w:r w:rsidR="004806AA">
      <w:rPr>
        <w:szCs w:val="16"/>
        <w:lang w:val="fr-FR"/>
      </w:rPr>
      <w:t xml:space="preserve"> </w:t>
    </w:r>
    <w:r>
      <w:rPr>
        <w:rFonts w:ascii="Frutiger 47LightCn" w:hAnsi="Frutiger 47LightCn"/>
        <w:szCs w:val="16"/>
        <w:lang w:val="fr-FR"/>
      </w:rPr>
      <w:t>XXXXXXXXXX</w:t>
    </w:r>
    <w:r w:rsidR="004806AA" w:rsidRPr="00DF1701">
      <w:rPr>
        <w:rFonts w:ascii="Frutiger 47LightCn" w:hAnsi="Frutiger 47LightCn"/>
        <w:szCs w:val="16"/>
        <w:lang w:val="fr-FR"/>
      </w:rPr>
      <w:t xml:space="preserve"> </w:t>
    </w:r>
    <w:r w:rsidR="004806AA" w:rsidRPr="00DF1701">
      <w:rPr>
        <w:szCs w:val="16"/>
        <w:lang w:val="fr-FR"/>
      </w:rPr>
      <w:t>●</w:t>
    </w:r>
    <w:r w:rsidR="004806AA" w:rsidRPr="00DF1701">
      <w:rPr>
        <w:rFonts w:ascii="Frutiger 47LightCn" w:hAnsi="Frutiger 47LightCn"/>
        <w:szCs w:val="16"/>
        <w:lang w:val="fr-FR"/>
      </w:rPr>
      <w:t xml:space="preserve"> </w:t>
    </w:r>
    <w:r>
      <w:rPr>
        <w:rFonts w:ascii="Frutiger 47LightCn" w:hAnsi="Frutiger 47LightCn"/>
        <w:szCs w:val="16"/>
        <w:lang w:val="fr-FR"/>
      </w:rPr>
      <w:t>XXXXXXXX</w:t>
    </w:r>
    <w:r w:rsidR="004806AA" w:rsidRPr="00DF1701">
      <w:rPr>
        <w:rFonts w:ascii="Frutiger 47LightCn" w:hAnsi="Frutiger 47LightCn"/>
        <w:szCs w:val="16"/>
        <w:lang w:val="fr-FR"/>
      </w:rPr>
      <w:t xml:space="preserve"> </w:t>
    </w:r>
    <w:r w:rsidR="004806AA" w:rsidRPr="00DF1701">
      <w:rPr>
        <w:szCs w:val="16"/>
        <w:lang w:val="fr-FR"/>
      </w:rPr>
      <w:t>●</w:t>
    </w:r>
    <w:r w:rsidR="004806AA" w:rsidRPr="00DF1701">
      <w:rPr>
        <w:rFonts w:ascii="Frutiger 47LightCn" w:hAnsi="Frutiger 47LightCn"/>
        <w:szCs w:val="16"/>
        <w:lang w:val="fr-FR"/>
      </w:rPr>
      <w:t xml:space="preserve"> </w:t>
    </w:r>
    <w:r>
      <w:rPr>
        <w:rFonts w:ascii="Frutiger 47LightCn" w:hAnsi="Frutiger 47LightCn"/>
        <w:szCs w:val="16"/>
        <w:lang w:val="fr-FR"/>
      </w:rPr>
      <w:t>XXXXXXXXX</w:t>
    </w:r>
    <w:r w:rsidR="004806AA" w:rsidRPr="00DF1701">
      <w:rPr>
        <w:rFonts w:ascii="Frutiger 47LightCn" w:hAnsi="Frutiger 47LightCn"/>
        <w:szCs w:val="16"/>
        <w:lang w:val="fr-FR"/>
      </w:rPr>
      <w:t xml:space="preserve">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CAB100" w14:textId="77777777" w:rsidR="004806AA" w:rsidRDefault="004806AA">
      <w:r>
        <w:separator/>
      </w:r>
    </w:p>
  </w:footnote>
  <w:footnote w:type="continuationSeparator" w:id="0">
    <w:p w14:paraId="5BB4E53A" w14:textId="77777777" w:rsidR="004806AA" w:rsidRDefault="004806A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2A761D" w14:textId="77777777" w:rsidR="004806AA" w:rsidRDefault="004806AA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15E8E16F" wp14:editId="221D2157">
          <wp:simplePos x="0" y="0"/>
          <wp:positionH relativeFrom="column">
            <wp:posOffset>-342900</wp:posOffset>
          </wp:positionH>
          <wp:positionV relativeFrom="paragraph">
            <wp:posOffset>-6985</wp:posOffset>
          </wp:positionV>
          <wp:extent cx="300355" cy="395605"/>
          <wp:effectExtent l="0" t="0" r="4445" b="10795"/>
          <wp:wrapNone/>
          <wp:docPr id="2" name="Picture 2" descr="HP seul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P seul cop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35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021E88" w14:textId="77777777" w:rsidR="004806AA" w:rsidRDefault="004806AA">
    <w:pPr>
      <w:pStyle w:val="Header"/>
    </w:pPr>
  </w:p>
  <w:p w14:paraId="625A4C1A" w14:textId="77777777" w:rsidR="004806AA" w:rsidRDefault="004806AA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7CA3AC" w14:textId="33AD39C8" w:rsidR="004806AA" w:rsidRDefault="004806AA" w:rsidP="00BD3F0D">
    <w:pPr>
      <w:pStyle w:val="Footer"/>
      <w:tabs>
        <w:tab w:val="clear" w:pos="9072"/>
      </w:tabs>
      <w:ind w:left="-540" w:right="72"/>
    </w:pPr>
    <w:r>
      <w:tab/>
    </w:r>
    <w:r>
      <w:tab/>
    </w:r>
    <w:r>
      <w:tab/>
    </w:r>
    <w:r>
      <w:tab/>
    </w:r>
    <w:r>
      <w:tab/>
    </w:r>
    <w:r>
      <w:tab/>
    </w:r>
  </w:p>
  <w:p w14:paraId="539FB7B4" w14:textId="322580D5" w:rsidR="004806AA" w:rsidRDefault="000B2AAA" w:rsidP="00BD3F0D">
    <w:pPr>
      <w:pStyle w:val="Footer"/>
      <w:tabs>
        <w:tab w:val="clear" w:pos="9072"/>
      </w:tabs>
      <w:ind w:left="7788" w:right="72"/>
    </w:pPr>
    <w:r>
      <w:rPr>
        <w:noProof/>
        <w:lang w:val="en-US" w:eastAsia="en-US"/>
      </w:rPr>
      <w:drawing>
        <wp:inline distT="0" distB="0" distL="0" distR="0" wp14:anchorId="4E3F2F5B" wp14:editId="4A993613">
          <wp:extent cx="9113520" cy="1422400"/>
          <wp:effectExtent l="0" t="0" r="5080" b="0"/>
          <wp:docPr id="3" name="Picture 1" descr="Sans titre 1:Users:nicolas:Desktop:imag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s titre 1:Users:nicolas:Desktop:imag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3520" cy="142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575367" w14:textId="77777777" w:rsidR="004806AA" w:rsidRDefault="004806AA" w:rsidP="00BD3F0D">
    <w:pPr>
      <w:pStyle w:val="Footer"/>
      <w:tabs>
        <w:tab w:val="clear" w:pos="9072"/>
      </w:tabs>
      <w:ind w:left="7080" w:right="-828"/>
      <w:rPr>
        <w:rFonts w:ascii="Frutiger SCIN Rm v.1" w:hAnsi="Frutiger SCIN Rm v.1"/>
        <w:sz w:val="16"/>
        <w:szCs w:val="16"/>
      </w:rPr>
    </w:pPr>
  </w:p>
  <w:p w14:paraId="7E27562E" w14:textId="77777777" w:rsidR="004806AA" w:rsidRDefault="004806AA" w:rsidP="00BD3F0D">
    <w:pPr>
      <w:pStyle w:val="Footer"/>
      <w:tabs>
        <w:tab w:val="clear" w:pos="9072"/>
      </w:tabs>
      <w:ind w:left="7080" w:right="-828"/>
      <w:rPr>
        <w:rFonts w:ascii="Frutiger SCIN Rm v.1" w:hAnsi="Frutiger SCIN Rm v.1"/>
        <w:sz w:val="16"/>
        <w:szCs w:val="16"/>
      </w:rPr>
    </w:pPr>
  </w:p>
  <w:p w14:paraId="462212A7" w14:textId="77777777" w:rsidR="004806AA" w:rsidRDefault="004806AA" w:rsidP="00BD3F0D">
    <w:pPr>
      <w:pStyle w:val="Footer"/>
      <w:tabs>
        <w:tab w:val="clear" w:pos="9072"/>
      </w:tabs>
      <w:ind w:left="7080" w:right="-828"/>
      <w:rPr>
        <w:rFonts w:ascii="Frutiger SCIN Rm v.1" w:hAnsi="Frutiger SCIN Rm v.1"/>
        <w:sz w:val="16"/>
        <w:szCs w:val="16"/>
      </w:rPr>
    </w:pPr>
  </w:p>
  <w:p w14:paraId="243278E5" w14:textId="77777777" w:rsidR="004806AA" w:rsidRDefault="004806AA" w:rsidP="00BD3F0D">
    <w:pPr>
      <w:pStyle w:val="Footer"/>
      <w:tabs>
        <w:tab w:val="clear" w:pos="9072"/>
      </w:tabs>
      <w:ind w:left="7080" w:right="-828"/>
      <w:rPr>
        <w:rFonts w:ascii="Frutiger SCIN Rm v.1" w:hAnsi="Frutiger SCIN Rm v.1"/>
        <w:sz w:val="16"/>
        <w:szCs w:val="16"/>
      </w:rPr>
    </w:pPr>
  </w:p>
  <w:p w14:paraId="3F54B611" w14:textId="77777777" w:rsidR="004806AA" w:rsidRPr="00DF1701" w:rsidRDefault="004806AA" w:rsidP="00BD3F0D">
    <w:pPr>
      <w:pStyle w:val="Footer"/>
      <w:tabs>
        <w:tab w:val="clear" w:pos="9072"/>
      </w:tabs>
      <w:ind w:left="7080" w:right="-828"/>
      <w:rPr>
        <w:rFonts w:ascii="Frutiger 47LightCn" w:hAnsi="Frutiger 47LightCn"/>
        <w:sz w:val="18"/>
        <w:szCs w:val="16"/>
      </w:rPr>
    </w:pPr>
  </w:p>
  <w:p w14:paraId="2FD991F4" w14:textId="2DC4CFD0" w:rsidR="004806AA" w:rsidRPr="00DF1701" w:rsidRDefault="004806AA" w:rsidP="001D1C73">
    <w:pPr>
      <w:pStyle w:val="Footer"/>
      <w:tabs>
        <w:tab w:val="clear" w:pos="9072"/>
      </w:tabs>
      <w:ind w:left="12036" w:right="-828"/>
      <w:rPr>
        <w:rFonts w:ascii="Frutiger 47LightCn" w:hAnsi="Frutiger 47LightCn"/>
        <w:sz w:val="18"/>
        <w:szCs w:val="16"/>
        <w:lang w:val="en-US"/>
      </w:rPr>
    </w:pPr>
    <w:proofErr w:type="gramStart"/>
    <w:r w:rsidRPr="00DF1701">
      <w:rPr>
        <w:rFonts w:ascii="Frutiger 47LightCn" w:hAnsi="Frutiger 47LightCn"/>
        <w:sz w:val="18"/>
        <w:szCs w:val="16"/>
        <w:lang w:val="en-US"/>
      </w:rPr>
      <w:t>Tel :+</w:t>
    </w:r>
    <w:proofErr w:type="gramEnd"/>
    <w:r w:rsidR="000B2AAA">
      <w:rPr>
        <w:rFonts w:ascii="Frutiger 47LightCn" w:hAnsi="Frutiger 47LightCn"/>
        <w:sz w:val="18"/>
        <w:szCs w:val="16"/>
        <w:lang w:val="en-US"/>
      </w:rPr>
      <w:t>XXXXXXXXX</w:t>
    </w:r>
  </w:p>
  <w:p w14:paraId="48C10712" w14:textId="2C2107E8" w:rsidR="004806AA" w:rsidRPr="00DF1701" w:rsidRDefault="004806AA" w:rsidP="001D1C73">
    <w:pPr>
      <w:pStyle w:val="Footer"/>
      <w:tabs>
        <w:tab w:val="clear" w:pos="9072"/>
      </w:tabs>
      <w:ind w:left="12036" w:right="-828"/>
      <w:rPr>
        <w:rFonts w:ascii="Frutiger 47LightCn" w:hAnsi="Frutiger 47LightCn"/>
        <w:sz w:val="18"/>
        <w:szCs w:val="16"/>
        <w:lang w:val="en-US"/>
      </w:rPr>
    </w:pPr>
    <w:r w:rsidRPr="00DF1701">
      <w:rPr>
        <w:rFonts w:ascii="Frutiger 47LightCn" w:hAnsi="Frutiger 47LightCn"/>
        <w:sz w:val="18"/>
        <w:szCs w:val="16"/>
        <w:lang w:val="en-US"/>
      </w:rPr>
      <w:t>Fax</w:t>
    </w:r>
    <w:proofErr w:type="gramStart"/>
    <w:r w:rsidRPr="00DF1701">
      <w:rPr>
        <w:rFonts w:ascii="Frutiger 47LightCn" w:hAnsi="Frutiger 47LightCn"/>
        <w:sz w:val="18"/>
        <w:szCs w:val="16"/>
        <w:lang w:val="en-US"/>
      </w:rPr>
      <w:t>:+</w:t>
    </w:r>
    <w:proofErr w:type="gramEnd"/>
    <w:r w:rsidR="000B2AAA">
      <w:rPr>
        <w:rFonts w:ascii="Frutiger 47LightCn" w:hAnsi="Frutiger 47LightCn"/>
        <w:sz w:val="18"/>
        <w:szCs w:val="16"/>
        <w:lang w:val="en-US"/>
      </w:rPr>
      <w:t>XXXXXXXXX</w:t>
    </w:r>
  </w:p>
  <w:p w14:paraId="303917AE" w14:textId="0A392454" w:rsidR="004806AA" w:rsidRPr="001D1C73" w:rsidRDefault="004806AA" w:rsidP="001D1C73">
    <w:pPr>
      <w:pStyle w:val="Footer"/>
      <w:tabs>
        <w:tab w:val="clear" w:pos="9072"/>
      </w:tabs>
      <w:ind w:left="12036" w:right="-828"/>
      <w:rPr>
        <w:rFonts w:ascii="Frutiger 47LightCn" w:hAnsi="Frutiger 47LightCn"/>
        <w:sz w:val="18"/>
        <w:szCs w:val="16"/>
        <w:lang w:val="en-US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BAEE6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C73"/>
    <w:rsid w:val="000007FB"/>
    <w:rsid w:val="00000E20"/>
    <w:rsid w:val="00001217"/>
    <w:rsid w:val="00001A56"/>
    <w:rsid w:val="000023BD"/>
    <w:rsid w:val="00002911"/>
    <w:rsid w:val="00002EB1"/>
    <w:rsid w:val="00004AF8"/>
    <w:rsid w:val="00005831"/>
    <w:rsid w:val="00006604"/>
    <w:rsid w:val="0000687E"/>
    <w:rsid w:val="00007DB0"/>
    <w:rsid w:val="00010128"/>
    <w:rsid w:val="0001061F"/>
    <w:rsid w:val="00012BED"/>
    <w:rsid w:val="00012F0C"/>
    <w:rsid w:val="0001370A"/>
    <w:rsid w:val="000141DA"/>
    <w:rsid w:val="000156BE"/>
    <w:rsid w:val="000159ED"/>
    <w:rsid w:val="00016D8B"/>
    <w:rsid w:val="00016F75"/>
    <w:rsid w:val="00017999"/>
    <w:rsid w:val="000213D9"/>
    <w:rsid w:val="00022A92"/>
    <w:rsid w:val="0002331C"/>
    <w:rsid w:val="0002452B"/>
    <w:rsid w:val="00024F17"/>
    <w:rsid w:val="000255C3"/>
    <w:rsid w:val="00030C7A"/>
    <w:rsid w:val="000321E3"/>
    <w:rsid w:val="00032EB1"/>
    <w:rsid w:val="000331E9"/>
    <w:rsid w:val="00034BAC"/>
    <w:rsid w:val="0003502D"/>
    <w:rsid w:val="0003651F"/>
    <w:rsid w:val="00036B4B"/>
    <w:rsid w:val="0004027B"/>
    <w:rsid w:val="000405A6"/>
    <w:rsid w:val="00044370"/>
    <w:rsid w:val="0004481E"/>
    <w:rsid w:val="000465F1"/>
    <w:rsid w:val="0004683E"/>
    <w:rsid w:val="000478FC"/>
    <w:rsid w:val="0005049E"/>
    <w:rsid w:val="00050A42"/>
    <w:rsid w:val="00050B28"/>
    <w:rsid w:val="000566F1"/>
    <w:rsid w:val="00056926"/>
    <w:rsid w:val="0005712A"/>
    <w:rsid w:val="000605C6"/>
    <w:rsid w:val="00060A3E"/>
    <w:rsid w:val="00061159"/>
    <w:rsid w:val="000617AF"/>
    <w:rsid w:val="00061C49"/>
    <w:rsid w:val="00061D28"/>
    <w:rsid w:val="000628A0"/>
    <w:rsid w:val="00063466"/>
    <w:rsid w:val="00064583"/>
    <w:rsid w:val="00064ABC"/>
    <w:rsid w:val="00064C4E"/>
    <w:rsid w:val="0006569F"/>
    <w:rsid w:val="00065CAE"/>
    <w:rsid w:val="000662DC"/>
    <w:rsid w:val="000676BD"/>
    <w:rsid w:val="0007279D"/>
    <w:rsid w:val="0007369C"/>
    <w:rsid w:val="00074D82"/>
    <w:rsid w:val="00075611"/>
    <w:rsid w:val="00076D54"/>
    <w:rsid w:val="00077F65"/>
    <w:rsid w:val="00080A56"/>
    <w:rsid w:val="00080A8F"/>
    <w:rsid w:val="000821ED"/>
    <w:rsid w:val="00082B2C"/>
    <w:rsid w:val="00083F83"/>
    <w:rsid w:val="000846F1"/>
    <w:rsid w:val="00086B99"/>
    <w:rsid w:val="000911B1"/>
    <w:rsid w:val="00091540"/>
    <w:rsid w:val="00091667"/>
    <w:rsid w:val="00091FA3"/>
    <w:rsid w:val="000920FE"/>
    <w:rsid w:val="0009395E"/>
    <w:rsid w:val="00093F62"/>
    <w:rsid w:val="000952B5"/>
    <w:rsid w:val="00095463"/>
    <w:rsid w:val="00096499"/>
    <w:rsid w:val="00097484"/>
    <w:rsid w:val="000A0B2B"/>
    <w:rsid w:val="000A0B5C"/>
    <w:rsid w:val="000A2D90"/>
    <w:rsid w:val="000A3788"/>
    <w:rsid w:val="000A41EB"/>
    <w:rsid w:val="000A4223"/>
    <w:rsid w:val="000A6821"/>
    <w:rsid w:val="000A74E3"/>
    <w:rsid w:val="000A7901"/>
    <w:rsid w:val="000B2AAA"/>
    <w:rsid w:val="000B2B2C"/>
    <w:rsid w:val="000B390C"/>
    <w:rsid w:val="000B3ED6"/>
    <w:rsid w:val="000B3F06"/>
    <w:rsid w:val="000B4FC6"/>
    <w:rsid w:val="000B5819"/>
    <w:rsid w:val="000B5D76"/>
    <w:rsid w:val="000B7D61"/>
    <w:rsid w:val="000C0DAB"/>
    <w:rsid w:val="000C27B1"/>
    <w:rsid w:val="000C4530"/>
    <w:rsid w:val="000C5AA2"/>
    <w:rsid w:val="000C60BF"/>
    <w:rsid w:val="000C6144"/>
    <w:rsid w:val="000C664B"/>
    <w:rsid w:val="000C6B27"/>
    <w:rsid w:val="000D02F7"/>
    <w:rsid w:val="000D369C"/>
    <w:rsid w:val="000D6EC7"/>
    <w:rsid w:val="000D7668"/>
    <w:rsid w:val="000E070E"/>
    <w:rsid w:val="000E11D6"/>
    <w:rsid w:val="000E19FC"/>
    <w:rsid w:val="000E2D8D"/>
    <w:rsid w:val="000E342A"/>
    <w:rsid w:val="000E3472"/>
    <w:rsid w:val="000E386E"/>
    <w:rsid w:val="000E48A6"/>
    <w:rsid w:val="000E5329"/>
    <w:rsid w:val="000E60FE"/>
    <w:rsid w:val="000E7414"/>
    <w:rsid w:val="000E7CEE"/>
    <w:rsid w:val="000F082F"/>
    <w:rsid w:val="000F2635"/>
    <w:rsid w:val="000F30F8"/>
    <w:rsid w:val="000F38C1"/>
    <w:rsid w:val="000F5213"/>
    <w:rsid w:val="000F61E2"/>
    <w:rsid w:val="000F7662"/>
    <w:rsid w:val="000F7D08"/>
    <w:rsid w:val="00100F57"/>
    <w:rsid w:val="00101A2A"/>
    <w:rsid w:val="00101EA3"/>
    <w:rsid w:val="001038CA"/>
    <w:rsid w:val="00103E1E"/>
    <w:rsid w:val="00105442"/>
    <w:rsid w:val="00106D0A"/>
    <w:rsid w:val="0010724D"/>
    <w:rsid w:val="00107AED"/>
    <w:rsid w:val="00110A26"/>
    <w:rsid w:val="00110A45"/>
    <w:rsid w:val="00110B76"/>
    <w:rsid w:val="00110CC1"/>
    <w:rsid w:val="00110E2A"/>
    <w:rsid w:val="00111DFF"/>
    <w:rsid w:val="00111F48"/>
    <w:rsid w:val="0011281D"/>
    <w:rsid w:val="001142E0"/>
    <w:rsid w:val="00115480"/>
    <w:rsid w:val="0011571C"/>
    <w:rsid w:val="001168EA"/>
    <w:rsid w:val="00116CC0"/>
    <w:rsid w:val="00117A65"/>
    <w:rsid w:val="00120E18"/>
    <w:rsid w:val="00123E78"/>
    <w:rsid w:val="00125529"/>
    <w:rsid w:val="0012566D"/>
    <w:rsid w:val="0012664C"/>
    <w:rsid w:val="00126723"/>
    <w:rsid w:val="00130ECD"/>
    <w:rsid w:val="001314A8"/>
    <w:rsid w:val="0013191F"/>
    <w:rsid w:val="00131BF2"/>
    <w:rsid w:val="0013300E"/>
    <w:rsid w:val="00133B50"/>
    <w:rsid w:val="00133EBF"/>
    <w:rsid w:val="00134229"/>
    <w:rsid w:val="00135D29"/>
    <w:rsid w:val="00136A0D"/>
    <w:rsid w:val="00136DF0"/>
    <w:rsid w:val="00136F65"/>
    <w:rsid w:val="00137474"/>
    <w:rsid w:val="00137558"/>
    <w:rsid w:val="00137BBF"/>
    <w:rsid w:val="00137F20"/>
    <w:rsid w:val="00140C4D"/>
    <w:rsid w:val="0014170A"/>
    <w:rsid w:val="00142CCA"/>
    <w:rsid w:val="001442E7"/>
    <w:rsid w:val="0014435F"/>
    <w:rsid w:val="00145B5D"/>
    <w:rsid w:val="0014644A"/>
    <w:rsid w:val="00146661"/>
    <w:rsid w:val="00147580"/>
    <w:rsid w:val="00147FE4"/>
    <w:rsid w:val="0015123A"/>
    <w:rsid w:val="00153BA2"/>
    <w:rsid w:val="00153E8C"/>
    <w:rsid w:val="0015420B"/>
    <w:rsid w:val="00154404"/>
    <w:rsid w:val="0015727C"/>
    <w:rsid w:val="0015750A"/>
    <w:rsid w:val="001609D8"/>
    <w:rsid w:val="001622A9"/>
    <w:rsid w:val="00162E60"/>
    <w:rsid w:val="0016349F"/>
    <w:rsid w:val="00165475"/>
    <w:rsid w:val="001654A3"/>
    <w:rsid w:val="00165659"/>
    <w:rsid w:val="0016616E"/>
    <w:rsid w:val="001667EE"/>
    <w:rsid w:val="0016695D"/>
    <w:rsid w:val="00166A61"/>
    <w:rsid w:val="00167236"/>
    <w:rsid w:val="001672D5"/>
    <w:rsid w:val="00167AD9"/>
    <w:rsid w:val="00170C3F"/>
    <w:rsid w:val="0017131F"/>
    <w:rsid w:val="001727A1"/>
    <w:rsid w:val="00173F48"/>
    <w:rsid w:val="00175171"/>
    <w:rsid w:val="00181A1F"/>
    <w:rsid w:val="00181E45"/>
    <w:rsid w:val="00182495"/>
    <w:rsid w:val="0018459C"/>
    <w:rsid w:val="00184D1A"/>
    <w:rsid w:val="00186168"/>
    <w:rsid w:val="00186189"/>
    <w:rsid w:val="001861B5"/>
    <w:rsid w:val="001870DD"/>
    <w:rsid w:val="001871BC"/>
    <w:rsid w:val="00187C99"/>
    <w:rsid w:val="00192915"/>
    <w:rsid w:val="001944E3"/>
    <w:rsid w:val="001973B3"/>
    <w:rsid w:val="001A06BA"/>
    <w:rsid w:val="001A0C01"/>
    <w:rsid w:val="001A0DD1"/>
    <w:rsid w:val="001A0E62"/>
    <w:rsid w:val="001A1968"/>
    <w:rsid w:val="001A1C51"/>
    <w:rsid w:val="001A5125"/>
    <w:rsid w:val="001A65B3"/>
    <w:rsid w:val="001A6CDC"/>
    <w:rsid w:val="001A6F33"/>
    <w:rsid w:val="001B0F24"/>
    <w:rsid w:val="001B1C85"/>
    <w:rsid w:val="001B3E94"/>
    <w:rsid w:val="001B47DD"/>
    <w:rsid w:val="001B677C"/>
    <w:rsid w:val="001B764D"/>
    <w:rsid w:val="001C0320"/>
    <w:rsid w:val="001C080C"/>
    <w:rsid w:val="001C18C5"/>
    <w:rsid w:val="001D0142"/>
    <w:rsid w:val="001D042F"/>
    <w:rsid w:val="001D140D"/>
    <w:rsid w:val="001D1C73"/>
    <w:rsid w:val="001D255D"/>
    <w:rsid w:val="001D3883"/>
    <w:rsid w:val="001D4673"/>
    <w:rsid w:val="001D75F0"/>
    <w:rsid w:val="001D7F30"/>
    <w:rsid w:val="001E1A05"/>
    <w:rsid w:val="001E1B25"/>
    <w:rsid w:val="001E3508"/>
    <w:rsid w:val="001E37A8"/>
    <w:rsid w:val="001E4759"/>
    <w:rsid w:val="001E4AF9"/>
    <w:rsid w:val="001E4CAA"/>
    <w:rsid w:val="001E6425"/>
    <w:rsid w:val="001E6722"/>
    <w:rsid w:val="001E6E25"/>
    <w:rsid w:val="001E7788"/>
    <w:rsid w:val="001F11A2"/>
    <w:rsid w:val="001F2AD2"/>
    <w:rsid w:val="001F3302"/>
    <w:rsid w:val="001F3960"/>
    <w:rsid w:val="001F4221"/>
    <w:rsid w:val="001F44B3"/>
    <w:rsid w:val="001F47C3"/>
    <w:rsid w:val="001F673F"/>
    <w:rsid w:val="001F710E"/>
    <w:rsid w:val="001F7A80"/>
    <w:rsid w:val="0020062A"/>
    <w:rsid w:val="0020085B"/>
    <w:rsid w:val="00200AB3"/>
    <w:rsid w:val="00200E46"/>
    <w:rsid w:val="00201D00"/>
    <w:rsid w:val="00204946"/>
    <w:rsid w:val="0020759E"/>
    <w:rsid w:val="0020768F"/>
    <w:rsid w:val="00207F1C"/>
    <w:rsid w:val="002106D4"/>
    <w:rsid w:val="00210BE7"/>
    <w:rsid w:val="00210CA2"/>
    <w:rsid w:val="00211C23"/>
    <w:rsid w:val="00211E6C"/>
    <w:rsid w:val="002124D0"/>
    <w:rsid w:val="00212D1F"/>
    <w:rsid w:val="00213533"/>
    <w:rsid w:val="00213A81"/>
    <w:rsid w:val="00213BB5"/>
    <w:rsid w:val="002160A3"/>
    <w:rsid w:val="00216468"/>
    <w:rsid w:val="0021670C"/>
    <w:rsid w:val="0021675F"/>
    <w:rsid w:val="0021792F"/>
    <w:rsid w:val="00221C62"/>
    <w:rsid w:val="00221DAB"/>
    <w:rsid w:val="00222CA6"/>
    <w:rsid w:val="002234B8"/>
    <w:rsid w:val="002257DA"/>
    <w:rsid w:val="002267CF"/>
    <w:rsid w:val="00227422"/>
    <w:rsid w:val="002313CF"/>
    <w:rsid w:val="002314A6"/>
    <w:rsid w:val="00231977"/>
    <w:rsid w:val="00231D4A"/>
    <w:rsid w:val="00232B33"/>
    <w:rsid w:val="00233AF1"/>
    <w:rsid w:val="002340FB"/>
    <w:rsid w:val="002346C2"/>
    <w:rsid w:val="002372CD"/>
    <w:rsid w:val="00237513"/>
    <w:rsid w:val="00237B3E"/>
    <w:rsid w:val="002403BE"/>
    <w:rsid w:val="00240858"/>
    <w:rsid w:val="002412C1"/>
    <w:rsid w:val="0024136F"/>
    <w:rsid w:val="002422D2"/>
    <w:rsid w:val="002441CB"/>
    <w:rsid w:val="0024629B"/>
    <w:rsid w:val="0024651D"/>
    <w:rsid w:val="00246D21"/>
    <w:rsid w:val="002504F2"/>
    <w:rsid w:val="002506DA"/>
    <w:rsid w:val="00250931"/>
    <w:rsid w:val="002516EE"/>
    <w:rsid w:val="00251A9E"/>
    <w:rsid w:val="0025478D"/>
    <w:rsid w:val="002550C5"/>
    <w:rsid w:val="002552C8"/>
    <w:rsid w:val="00255718"/>
    <w:rsid w:val="00255855"/>
    <w:rsid w:val="00257DB5"/>
    <w:rsid w:val="002608E9"/>
    <w:rsid w:val="00260DD2"/>
    <w:rsid w:val="00261754"/>
    <w:rsid w:val="00261A76"/>
    <w:rsid w:val="00261B9D"/>
    <w:rsid w:val="00261BD5"/>
    <w:rsid w:val="00263C4C"/>
    <w:rsid w:val="0026419B"/>
    <w:rsid w:val="0026478B"/>
    <w:rsid w:val="002647E2"/>
    <w:rsid w:val="00264A65"/>
    <w:rsid w:val="002660D9"/>
    <w:rsid w:val="00266189"/>
    <w:rsid w:val="002669A2"/>
    <w:rsid w:val="00266BF0"/>
    <w:rsid w:val="00266C60"/>
    <w:rsid w:val="00267DD6"/>
    <w:rsid w:val="00270143"/>
    <w:rsid w:val="00270E0D"/>
    <w:rsid w:val="002716C4"/>
    <w:rsid w:val="00271D44"/>
    <w:rsid w:val="00273BFF"/>
    <w:rsid w:val="00273FAF"/>
    <w:rsid w:val="002763C9"/>
    <w:rsid w:val="00276436"/>
    <w:rsid w:val="0027664B"/>
    <w:rsid w:val="00276B85"/>
    <w:rsid w:val="00280CF2"/>
    <w:rsid w:val="002812A8"/>
    <w:rsid w:val="00281D36"/>
    <w:rsid w:val="00282335"/>
    <w:rsid w:val="002831B2"/>
    <w:rsid w:val="0028335F"/>
    <w:rsid w:val="00283975"/>
    <w:rsid w:val="00283A72"/>
    <w:rsid w:val="002845E4"/>
    <w:rsid w:val="002846D2"/>
    <w:rsid w:val="00286DE4"/>
    <w:rsid w:val="00287565"/>
    <w:rsid w:val="00287D4E"/>
    <w:rsid w:val="0029018B"/>
    <w:rsid w:val="00290838"/>
    <w:rsid w:val="00290F30"/>
    <w:rsid w:val="0029222B"/>
    <w:rsid w:val="002932CE"/>
    <w:rsid w:val="00293D06"/>
    <w:rsid w:val="0029439C"/>
    <w:rsid w:val="00295591"/>
    <w:rsid w:val="00295A02"/>
    <w:rsid w:val="002961B5"/>
    <w:rsid w:val="00296B92"/>
    <w:rsid w:val="002A016D"/>
    <w:rsid w:val="002A060E"/>
    <w:rsid w:val="002A0841"/>
    <w:rsid w:val="002A0A8E"/>
    <w:rsid w:val="002A0C3F"/>
    <w:rsid w:val="002A19A6"/>
    <w:rsid w:val="002A1EE3"/>
    <w:rsid w:val="002A22C5"/>
    <w:rsid w:val="002A2A30"/>
    <w:rsid w:val="002A385A"/>
    <w:rsid w:val="002A39F3"/>
    <w:rsid w:val="002A5118"/>
    <w:rsid w:val="002A5E93"/>
    <w:rsid w:val="002A6012"/>
    <w:rsid w:val="002A6997"/>
    <w:rsid w:val="002B0612"/>
    <w:rsid w:val="002B066C"/>
    <w:rsid w:val="002B0B3D"/>
    <w:rsid w:val="002B0E40"/>
    <w:rsid w:val="002B1894"/>
    <w:rsid w:val="002B1DCF"/>
    <w:rsid w:val="002B3443"/>
    <w:rsid w:val="002B4F28"/>
    <w:rsid w:val="002B6254"/>
    <w:rsid w:val="002B706E"/>
    <w:rsid w:val="002B7E66"/>
    <w:rsid w:val="002C0345"/>
    <w:rsid w:val="002C104F"/>
    <w:rsid w:val="002C1764"/>
    <w:rsid w:val="002C1AA4"/>
    <w:rsid w:val="002C28BD"/>
    <w:rsid w:val="002C2D99"/>
    <w:rsid w:val="002C2DC3"/>
    <w:rsid w:val="002C4A5F"/>
    <w:rsid w:val="002C4E1D"/>
    <w:rsid w:val="002C5087"/>
    <w:rsid w:val="002C548E"/>
    <w:rsid w:val="002C5673"/>
    <w:rsid w:val="002C653B"/>
    <w:rsid w:val="002D110A"/>
    <w:rsid w:val="002D2432"/>
    <w:rsid w:val="002D677B"/>
    <w:rsid w:val="002D6A88"/>
    <w:rsid w:val="002D6C13"/>
    <w:rsid w:val="002D6E0D"/>
    <w:rsid w:val="002D7DBD"/>
    <w:rsid w:val="002E010B"/>
    <w:rsid w:val="002E18B0"/>
    <w:rsid w:val="002E648A"/>
    <w:rsid w:val="002E6F81"/>
    <w:rsid w:val="002F031C"/>
    <w:rsid w:val="002F0708"/>
    <w:rsid w:val="002F358D"/>
    <w:rsid w:val="002F42AA"/>
    <w:rsid w:val="002F5D57"/>
    <w:rsid w:val="002F65C7"/>
    <w:rsid w:val="002F6C1B"/>
    <w:rsid w:val="002F719E"/>
    <w:rsid w:val="002F7433"/>
    <w:rsid w:val="002F7B66"/>
    <w:rsid w:val="00300585"/>
    <w:rsid w:val="00300D0D"/>
    <w:rsid w:val="00300F54"/>
    <w:rsid w:val="00301DEA"/>
    <w:rsid w:val="0030203B"/>
    <w:rsid w:val="0030361D"/>
    <w:rsid w:val="00305864"/>
    <w:rsid w:val="00306E92"/>
    <w:rsid w:val="00310553"/>
    <w:rsid w:val="0031066A"/>
    <w:rsid w:val="003114C6"/>
    <w:rsid w:val="00311535"/>
    <w:rsid w:val="00311953"/>
    <w:rsid w:val="0031366B"/>
    <w:rsid w:val="00313824"/>
    <w:rsid w:val="00316F48"/>
    <w:rsid w:val="00317472"/>
    <w:rsid w:val="00317A14"/>
    <w:rsid w:val="00317C81"/>
    <w:rsid w:val="00320BD2"/>
    <w:rsid w:val="00322AA4"/>
    <w:rsid w:val="00322EC7"/>
    <w:rsid w:val="0032417D"/>
    <w:rsid w:val="00325270"/>
    <w:rsid w:val="00327EBF"/>
    <w:rsid w:val="00330253"/>
    <w:rsid w:val="00330381"/>
    <w:rsid w:val="00330AAC"/>
    <w:rsid w:val="00331665"/>
    <w:rsid w:val="0033387C"/>
    <w:rsid w:val="00333C53"/>
    <w:rsid w:val="00333FCB"/>
    <w:rsid w:val="00335DCD"/>
    <w:rsid w:val="00336620"/>
    <w:rsid w:val="00337218"/>
    <w:rsid w:val="00337476"/>
    <w:rsid w:val="003400F9"/>
    <w:rsid w:val="00340415"/>
    <w:rsid w:val="00342456"/>
    <w:rsid w:val="003425CF"/>
    <w:rsid w:val="003429E3"/>
    <w:rsid w:val="00343CFD"/>
    <w:rsid w:val="00343D2D"/>
    <w:rsid w:val="00343E10"/>
    <w:rsid w:val="00344331"/>
    <w:rsid w:val="003447AC"/>
    <w:rsid w:val="003449CE"/>
    <w:rsid w:val="00344FB7"/>
    <w:rsid w:val="0034583C"/>
    <w:rsid w:val="00346385"/>
    <w:rsid w:val="00347F0E"/>
    <w:rsid w:val="00350EE3"/>
    <w:rsid w:val="0035142D"/>
    <w:rsid w:val="00352137"/>
    <w:rsid w:val="003524A6"/>
    <w:rsid w:val="00354AD0"/>
    <w:rsid w:val="003555D0"/>
    <w:rsid w:val="00356B08"/>
    <w:rsid w:val="003577FD"/>
    <w:rsid w:val="00357F19"/>
    <w:rsid w:val="0036045D"/>
    <w:rsid w:val="0036083F"/>
    <w:rsid w:val="00360B02"/>
    <w:rsid w:val="003616CA"/>
    <w:rsid w:val="00362BE7"/>
    <w:rsid w:val="00364390"/>
    <w:rsid w:val="00365BF7"/>
    <w:rsid w:val="003677D4"/>
    <w:rsid w:val="003701B0"/>
    <w:rsid w:val="00370AB2"/>
    <w:rsid w:val="00370E3B"/>
    <w:rsid w:val="003719BF"/>
    <w:rsid w:val="00371C45"/>
    <w:rsid w:val="00372275"/>
    <w:rsid w:val="00372B7C"/>
    <w:rsid w:val="00373107"/>
    <w:rsid w:val="00373427"/>
    <w:rsid w:val="003735FC"/>
    <w:rsid w:val="00375AF8"/>
    <w:rsid w:val="00376DBD"/>
    <w:rsid w:val="00377621"/>
    <w:rsid w:val="00377745"/>
    <w:rsid w:val="00377777"/>
    <w:rsid w:val="0038038A"/>
    <w:rsid w:val="00380BCA"/>
    <w:rsid w:val="0038142D"/>
    <w:rsid w:val="003815AA"/>
    <w:rsid w:val="00381E90"/>
    <w:rsid w:val="00382288"/>
    <w:rsid w:val="003835A1"/>
    <w:rsid w:val="003843A4"/>
    <w:rsid w:val="003851F9"/>
    <w:rsid w:val="003863FF"/>
    <w:rsid w:val="00386BF5"/>
    <w:rsid w:val="00390608"/>
    <w:rsid w:val="00390691"/>
    <w:rsid w:val="003910EE"/>
    <w:rsid w:val="003914D2"/>
    <w:rsid w:val="00391F35"/>
    <w:rsid w:val="00391FE8"/>
    <w:rsid w:val="00392A9E"/>
    <w:rsid w:val="00392E90"/>
    <w:rsid w:val="00393162"/>
    <w:rsid w:val="003952C1"/>
    <w:rsid w:val="0039581A"/>
    <w:rsid w:val="00396B88"/>
    <w:rsid w:val="00396F9A"/>
    <w:rsid w:val="00397C01"/>
    <w:rsid w:val="003A0E17"/>
    <w:rsid w:val="003A1A72"/>
    <w:rsid w:val="003A4030"/>
    <w:rsid w:val="003A47D8"/>
    <w:rsid w:val="003A59A6"/>
    <w:rsid w:val="003A63FC"/>
    <w:rsid w:val="003A7175"/>
    <w:rsid w:val="003A7273"/>
    <w:rsid w:val="003A7E5E"/>
    <w:rsid w:val="003B0B9E"/>
    <w:rsid w:val="003B2C37"/>
    <w:rsid w:val="003B3457"/>
    <w:rsid w:val="003B68A0"/>
    <w:rsid w:val="003C18B2"/>
    <w:rsid w:val="003C2C89"/>
    <w:rsid w:val="003C33F4"/>
    <w:rsid w:val="003C39EA"/>
    <w:rsid w:val="003C5998"/>
    <w:rsid w:val="003D067A"/>
    <w:rsid w:val="003D18F8"/>
    <w:rsid w:val="003D2B41"/>
    <w:rsid w:val="003D4C8A"/>
    <w:rsid w:val="003D53D0"/>
    <w:rsid w:val="003E0A61"/>
    <w:rsid w:val="003E20FB"/>
    <w:rsid w:val="003E487A"/>
    <w:rsid w:val="003E5ECC"/>
    <w:rsid w:val="003E6638"/>
    <w:rsid w:val="003E6656"/>
    <w:rsid w:val="003E6FBA"/>
    <w:rsid w:val="003E77B3"/>
    <w:rsid w:val="003E77FD"/>
    <w:rsid w:val="003F030C"/>
    <w:rsid w:val="003F10DC"/>
    <w:rsid w:val="003F290A"/>
    <w:rsid w:val="003F30BE"/>
    <w:rsid w:val="003F63E7"/>
    <w:rsid w:val="0040098C"/>
    <w:rsid w:val="0040161A"/>
    <w:rsid w:val="0040183D"/>
    <w:rsid w:val="004018B5"/>
    <w:rsid w:val="00402080"/>
    <w:rsid w:val="004022C8"/>
    <w:rsid w:val="004026E6"/>
    <w:rsid w:val="00402D88"/>
    <w:rsid w:val="00404353"/>
    <w:rsid w:val="00404FF9"/>
    <w:rsid w:val="00405ED3"/>
    <w:rsid w:val="00406520"/>
    <w:rsid w:val="00406CD8"/>
    <w:rsid w:val="0040722F"/>
    <w:rsid w:val="00407F80"/>
    <w:rsid w:val="0041126D"/>
    <w:rsid w:val="00411813"/>
    <w:rsid w:val="00412556"/>
    <w:rsid w:val="00412CFE"/>
    <w:rsid w:val="004163BC"/>
    <w:rsid w:val="004164A4"/>
    <w:rsid w:val="00416F49"/>
    <w:rsid w:val="004209B5"/>
    <w:rsid w:val="004217F7"/>
    <w:rsid w:val="0042237E"/>
    <w:rsid w:val="00423F7F"/>
    <w:rsid w:val="004258D3"/>
    <w:rsid w:val="00425BF2"/>
    <w:rsid w:val="00427941"/>
    <w:rsid w:val="00427AB1"/>
    <w:rsid w:val="00427D8A"/>
    <w:rsid w:val="00430B13"/>
    <w:rsid w:val="004328A2"/>
    <w:rsid w:val="004332EA"/>
    <w:rsid w:val="00433FE7"/>
    <w:rsid w:val="00434A58"/>
    <w:rsid w:val="0043533F"/>
    <w:rsid w:val="0043608C"/>
    <w:rsid w:val="00436409"/>
    <w:rsid w:val="00437220"/>
    <w:rsid w:val="004377C6"/>
    <w:rsid w:val="00437987"/>
    <w:rsid w:val="00437C4C"/>
    <w:rsid w:val="00437C84"/>
    <w:rsid w:val="00440C88"/>
    <w:rsid w:val="004418EC"/>
    <w:rsid w:val="00441EE6"/>
    <w:rsid w:val="00444504"/>
    <w:rsid w:val="004461DF"/>
    <w:rsid w:val="00446271"/>
    <w:rsid w:val="00446D7E"/>
    <w:rsid w:val="00447C02"/>
    <w:rsid w:val="00450781"/>
    <w:rsid w:val="00450FAC"/>
    <w:rsid w:val="00451EBA"/>
    <w:rsid w:val="004526B4"/>
    <w:rsid w:val="004544DA"/>
    <w:rsid w:val="00454DBE"/>
    <w:rsid w:val="004569D9"/>
    <w:rsid w:val="00457C7D"/>
    <w:rsid w:val="00463DED"/>
    <w:rsid w:val="00464649"/>
    <w:rsid w:val="004654F6"/>
    <w:rsid w:val="00465B46"/>
    <w:rsid w:val="00466B1A"/>
    <w:rsid w:val="00467450"/>
    <w:rsid w:val="004675EE"/>
    <w:rsid w:val="00467E83"/>
    <w:rsid w:val="0047086C"/>
    <w:rsid w:val="00470D76"/>
    <w:rsid w:val="004715EA"/>
    <w:rsid w:val="0047288D"/>
    <w:rsid w:val="00472A9C"/>
    <w:rsid w:val="004731EB"/>
    <w:rsid w:val="004737A9"/>
    <w:rsid w:val="00473884"/>
    <w:rsid w:val="00477684"/>
    <w:rsid w:val="004806AA"/>
    <w:rsid w:val="00480F08"/>
    <w:rsid w:val="00482FF6"/>
    <w:rsid w:val="00483801"/>
    <w:rsid w:val="00483BF6"/>
    <w:rsid w:val="00484014"/>
    <w:rsid w:val="004843CE"/>
    <w:rsid w:val="00484F8E"/>
    <w:rsid w:val="00485255"/>
    <w:rsid w:val="004856D7"/>
    <w:rsid w:val="00486C81"/>
    <w:rsid w:val="0048756C"/>
    <w:rsid w:val="00490430"/>
    <w:rsid w:val="00491204"/>
    <w:rsid w:val="00491249"/>
    <w:rsid w:val="00491721"/>
    <w:rsid w:val="004938F6"/>
    <w:rsid w:val="00493C8C"/>
    <w:rsid w:val="0049435A"/>
    <w:rsid w:val="004947B6"/>
    <w:rsid w:val="004949B9"/>
    <w:rsid w:val="00496D59"/>
    <w:rsid w:val="00497599"/>
    <w:rsid w:val="00497719"/>
    <w:rsid w:val="00497DCC"/>
    <w:rsid w:val="004A158D"/>
    <w:rsid w:val="004A1A21"/>
    <w:rsid w:val="004A1B39"/>
    <w:rsid w:val="004A32DD"/>
    <w:rsid w:val="004A3C5D"/>
    <w:rsid w:val="004A4047"/>
    <w:rsid w:val="004A417B"/>
    <w:rsid w:val="004A48F5"/>
    <w:rsid w:val="004A71B9"/>
    <w:rsid w:val="004A76AC"/>
    <w:rsid w:val="004B0878"/>
    <w:rsid w:val="004B1107"/>
    <w:rsid w:val="004B31E5"/>
    <w:rsid w:val="004B3DDD"/>
    <w:rsid w:val="004B4F0E"/>
    <w:rsid w:val="004B5144"/>
    <w:rsid w:val="004B58C4"/>
    <w:rsid w:val="004B635C"/>
    <w:rsid w:val="004B6616"/>
    <w:rsid w:val="004B6AEC"/>
    <w:rsid w:val="004C0755"/>
    <w:rsid w:val="004C0A6E"/>
    <w:rsid w:val="004C125A"/>
    <w:rsid w:val="004C1568"/>
    <w:rsid w:val="004C15E6"/>
    <w:rsid w:val="004C2C58"/>
    <w:rsid w:val="004C4114"/>
    <w:rsid w:val="004C41A2"/>
    <w:rsid w:val="004C55B5"/>
    <w:rsid w:val="004C5CCE"/>
    <w:rsid w:val="004C6173"/>
    <w:rsid w:val="004C68E6"/>
    <w:rsid w:val="004C7C9E"/>
    <w:rsid w:val="004D0A58"/>
    <w:rsid w:val="004D1A93"/>
    <w:rsid w:val="004D1E36"/>
    <w:rsid w:val="004D1F84"/>
    <w:rsid w:val="004D3B7F"/>
    <w:rsid w:val="004D3D93"/>
    <w:rsid w:val="004D5645"/>
    <w:rsid w:val="004D6D39"/>
    <w:rsid w:val="004E304B"/>
    <w:rsid w:val="004E345B"/>
    <w:rsid w:val="004E3651"/>
    <w:rsid w:val="004E404C"/>
    <w:rsid w:val="004E41AD"/>
    <w:rsid w:val="004E4FAD"/>
    <w:rsid w:val="004E5E5E"/>
    <w:rsid w:val="004E5E7F"/>
    <w:rsid w:val="004E7945"/>
    <w:rsid w:val="004E79F1"/>
    <w:rsid w:val="004F0AAB"/>
    <w:rsid w:val="004F14F7"/>
    <w:rsid w:val="004F16BD"/>
    <w:rsid w:val="004F178A"/>
    <w:rsid w:val="004F2BD9"/>
    <w:rsid w:val="004F4F00"/>
    <w:rsid w:val="004F4F3F"/>
    <w:rsid w:val="004F68ED"/>
    <w:rsid w:val="004F6CA3"/>
    <w:rsid w:val="004F7BEA"/>
    <w:rsid w:val="004F7CCD"/>
    <w:rsid w:val="00501BAE"/>
    <w:rsid w:val="00502094"/>
    <w:rsid w:val="00504211"/>
    <w:rsid w:val="0050676C"/>
    <w:rsid w:val="00507E16"/>
    <w:rsid w:val="005128AC"/>
    <w:rsid w:val="00512B30"/>
    <w:rsid w:val="00513B50"/>
    <w:rsid w:val="00515B6A"/>
    <w:rsid w:val="00516604"/>
    <w:rsid w:val="00516EAA"/>
    <w:rsid w:val="00516FBF"/>
    <w:rsid w:val="0051724E"/>
    <w:rsid w:val="005175E4"/>
    <w:rsid w:val="00517987"/>
    <w:rsid w:val="0052054F"/>
    <w:rsid w:val="00520966"/>
    <w:rsid w:val="00520FFE"/>
    <w:rsid w:val="00522771"/>
    <w:rsid w:val="00523190"/>
    <w:rsid w:val="005249D4"/>
    <w:rsid w:val="00524B45"/>
    <w:rsid w:val="00526B2F"/>
    <w:rsid w:val="00527D42"/>
    <w:rsid w:val="00530AD4"/>
    <w:rsid w:val="0053100D"/>
    <w:rsid w:val="00531C5D"/>
    <w:rsid w:val="00532DAC"/>
    <w:rsid w:val="0053327C"/>
    <w:rsid w:val="005363EC"/>
    <w:rsid w:val="00536E77"/>
    <w:rsid w:val="00540868"/>
    <w:rsid w:val="00540BFA"/>
    <w:rsid w:val="00540F6D"/>
    <w:rsid w:val="00541B6C"/>
    <w:rsid w:val="00541BB4"/>
    <w:rsid w:val="00542344"/>
    <w:rsid w:val="005424CF"/>
    <w:rsid w:val="00542DA7"/>
    <w:rsid w:val="005457FA"/>
    <w:rsid w:val="00545B98"/>
    <w:rsid w:val="00551A8F"/>
    <w:rsid w:val="0055207F"/>
    <w:rsid w:val="005526AE"/>
    <w:rsid w:val="00553C4F"/>
    <w:rsid w:val="00554733"/>
    <w:rsid w:val="0055611D"/>
    <w:rsid w:val="005563A3"/>
    <w:rsid w:val="00556B06"/>
    <w:rsid w:val="005571A5"/>
    <w:rsid w:val="00557AAA"/>
    <w:rsid w:val="00560BD0"/>
    <w:rsid w:val="005615D8"/>
    <w:rsid w:val="0056294F"/>
    <w:rsid w:val="00562A56"/>
    <w:rsid w:val="00563293"/>
    <w:rsid w:val="005636E0"/>
    <w:rsid w:val="00564C48"/>
    <w:rsid w:val="005665E8"/>
    <w:rsid w:val="00566ED4"/>
    <w:rsid w:val="005674AD"/>
    <w:rsid w:val="0056783E"/>
    <w:rsid w:val="005708E1"/>
    <w:rsid w:val="00570A80"/>
    <w:rsid w:val="00571ACC"/>
    <w:rsid w:val="00574BDF"/>
    <w:rsid w:val="00576207"/>
    <w:rsid w:val="005768F3"/>
    <w:rsid w:val="005812C7"/>
    <w:rsid w:val="0058136E"/>
    <w:rsid w:val="00582595"/>
    <w:rsid w:val="00584544"/>
    <w:rsid w:val="00584D87"/>
    <w:rsid w:val="00584ED6"/>
    <w:rsid w:val="0058527E"/>
    <w:rsid w:val="00585EB2"/>
    <w:rsid w:val="0058660A"/>
    <w:rsid w:val="00586843"/>
    <w:rsid w:val="00586F15"/>
    <w:rsid w:val="00587133"/>
    <w:rsid w:val="0058745A"/>
    <w:rsid w:val="00590FDD"/>
    <w:rsid w:val="005910C8"/>
    <w:rsid w:val="00592A2E"/>
    <w:rsid w:val="005939A3"/>
    <w:rsid w:val="00593B91"/>
    <w:rsid w:val="00594372"/>
    <w:rsid w:val="0059581A"/>
    <w:rsid w:val="0059677E"/>
    <w:rsid w:val="005974AC"/>
    <w:rsid w:val="005A05A1"/>
    <w:rsid w:val="005A0CC4"/>
    <w:rsid w:val="005A2DA6"/>
    <w:rsid w:val="005A34EF"/>
    <w:rsid w:val="005A39F7"/>
    <w:rsid w:val="005A3C56"/>
    <w:rsid w:val="005A4AD7"/>
    <w:rsid w:val="005A4DB5"/>
    <w:rsid w:val="005A5564"/>
    <w:rsid w:val="005A6D79"/>
    <w:rsid w:val="005A7650"/>
    <w:rsid w:val="005A7E96"/>
    <w:rsid w:val="005B08FB"/>
    <w:rsid w:val="005B209B"/>
    <w:rsid w:val="005B264F"/>
    <w:rsid w:val="005B457A"/>
    <w:rsid w:val="005B61EE"/>
    <w:rsid w:val="005B6D1B"/>
    <w:rsid w:val="005B7556"/>
    <w:rsid w:val="005B76FD"/>
    <w:rsid w:val="005C0079"/>
    <w:rsid w:val="005C4303"/>
    <w:rsid w:val="005C4DC8"/>
    <w:rsid w:val="005C54AA"/>
    <w:rsid w:val="005C7635"/>
    <w:rsid w:val="005D06CC"/>
    <w:rsid w:val="005D0AAE"/>
    <w:rsid w:val="005D0D74"/>
    <w:rsid w:val="005D1297"/>
    <w:rsid w:val="005D1D1C"/>
    <w:rsid w:val="005D2E31"/>
    <w:rsid w:val="005D300D"/>
    <w:rsid w:val="005D3A6D"/>
    <w:rsid w:val="005D3BBF"/>
    <w:rsid w:val="005D42CB"/>
    <w:rsid w:val="005D4660"/>
    <w:rsid w:val="005D4962"/>
    <w:rsid w:val="005D552D"/>
    <w:rsid w:val="005D6FAC"/>
    <w:rsid w:val="005D7139"/>
    <w:rsid w:val="005D777B"/>
    <w:rsid w:val="005E0E63"/>
    <w:rsid w:val="005E1CBD"/>
    <w:rsid w:val="005E24DE"/>
    <w:rsid w:val="005E27B2"/>
    <w:rsid w:val="005E2FAE"/>
    <w:rsid w:val="005E308E"/>
    <w:rsid w:val="005E33F2"/>
    <w:rsid w:val="005E395F"/>
    <w:rsid w:val="005E4352"/>
    <w:rsid w:val="005E4D1D"/>
    <w:rsid w:val="005E4E23"/>
    <w:rsid w:val="005E4EA5"/>
    <w:rsid w:val="005F092B"/>
    <w:rsid w:val="005F11CB"/>
    <w:rsid w:val="005F3D4F"/>
    <w:rsid w:val="005F4179"/>
    <w:rsid w:val="005F46FD"/>
    <w:rsid w:val="005F4F0C"/>
    <w:rsid w:val="005F4FB9"/>
    <w:rsid w:val="005F567C"/>
    <w:rsid w:val="005F660D"/>
    <w:rsid w:val="005F6E7C"/>
    <w:rsid w:val="005F794F"/>
    <w:rsid w:val="00600164"/>
    <w:rsid w:val="006019D2"/>
    <w:rsid w:val="00601FC4"/>
    <w:rsid w:val="00602EFE"/>
    <w:rsid w:val="00602F34"/>
    <w:rsid w:val="00602FCE"/>
    <w:rsid w:val="0060570C"/>
    <w:rsid w:val="00605D70"/>
    <w:rsid w:val="0060747E"/>
    <w:rsid w:val="00607750"/>
    <w:rsid w:val="00607BAA"/>
    <w:rsid w:val="00607F5A"/>
    <w:rsid w:val="00611FF2"/>
    <w:rsid w:val="00612128"/>
    <w:rsid w:val="006127BC"/>
    <w:rsid w:val="00612B94"/>
    <w:rsid w:val="00613391"/>
    <w:rsid w:val="0061637C"/>
    <w:rsid w:val="00620F83"/>
    <w:rsid w:val="00621D95"/>
    <w:rsid w:val="00622132"/>
    <w:rsid w:val="006225EC"/>
    <w:rsid w:val="00622F5E"/>
    <w:rsid w:val="0062306C"/>
    <w:rsid w:val="0062352D"/>
    <w:rsid w:val="00623559"/>
    <w:rsid w:val="006235E2"/>
    <w:rsid w:val="0062386F"/>
    <w:rsid w:val="00623E50"/>
    <w:rsid w:val="006242D0"/>
    <w:rsid w:val="00625872"/>
    <w:rsid w:val="006262C1"/>
    <w:rsid w:val="00626EED"/>
    <w:rsid w:val="006307CD"/>
    <w:rsid w:val="00633ED5"/>
    <w:rsid w:val="00634072"/>
    <w:rsid w:val="006340C4"/>
    <w:rsid w:val="00634979"/>
    <w:rsid w:val="00634EE6"/>
    <w:rsid w:val="00634F9C"/>
    <w:rsid w:val="00635727"/>
    <w:rsid w:val="006365F9"/>
    <w:rsid w:val="0063690A"/>
    <w:rsid w:val="006371BF"/>
    <w:rsid w:val="00637B30"/>
    <w:rsid w:val="0064052B"/>
    <w:rsid w:val="0064154F"/>
    <w:rsid w:val="00641A9F"/>
    <w:rsid w:val="006431F8"/>
    <w:rsid w:val="00643D59"/>
    <w:rsid w:val="006457D9"/>
    <w:rsid w:val="00645EE3"/>
    <w:rsid w:val="006476D0"/>
    <w:rsid w:val="006507B1"/>
    <w:rsid w:val="00651AEB"/>
    <w:rsid w:val="00651E28"/>
    <w:rsid w:val="00652213"/>
    <w:rsid w:val="0065280F"/>
    <w:rsid w:val="00652E90"/>
    <w:rsid w:val="0065312D"/>
    <w:rsid w:val="00653A0F"/>
    <w:rsid w:val="00654179"/>
    <w:rsid w:val="00654613"/>
    <w:rsid w:val="0065656E"/>
    <w:rsid w:val="00656FAA"/>
    <w:rsid w:val="00660460"/>
    <w:rsid w:val="00662049"/>
    <w:rsid w:val="006621F7"/>
    <w:rsid w:val="00665365"/>
    <w:rsid w:val="00665D7C"/>
    <w:rsid w:val="00667789"/>
    <w:rsid w:val="00667E72"/>
    <w:rsid w:val="00670D2E"/>
    <w:rsid w:val="00672C53"/>
    <w:rsid w:val="0067316E"/>
    <w:rsid w:val="00676588"/>
    <w:rsid w:val="006769CF"/>
    <w:rsid w:val="00677CBC"/>
    <w:rsid w:val="00677DBC"/>
    <w:rsid w:val="006806CD"/>
    <w:rsid w:val="00680B66"/>
    <w:rsid w:val="00680FDE"/>
    <w:rsid w:val="0068287A"/>
    <w:rsid w:val="00683BD2"/>
    <w:rsid w:val="006866F1"/>
    <w:rsid w:val="006869D2"/>
    <w:rsid w:val="00686EF1"/>
    <w:rsid w:val="006878B0"/>
    <w:rsid w:val="00691A31"/>
    <w:rsid w:val="00691DF6"/>
    <w:rsid w:val="00693D56"/>
    <w:rsid w:val="00694857"/>
    <w:rsid w:val="00696FE5"/>
    <w:rsid w:val="00697691"/>
    <w:rsid w:val="006A0CBA"/>
    <w:rsid w:val="006A0E3E"/>
    <w:rsid w:val="006A132D"/>
    <w:rsid w:val="006A19D2"/>
    <w:rsid w:val="006A22AF"/>
    <w:rsid w:val="006A3B59"/>
    <w:rsid w:val="006A5210"/>
    <w:rsid w:val="006A6032"/>
    <w:rsid w:val="006A60D4"/>
    <w:rsid w:val="006B0FDE"/>
    <w:rsid w:val="006B23F8"/>
    <w:rsid w:val="006B37A1"/>
    <w:rsid w:val="006B3C33"/>
    <w:rsid w:val="006B4B82"/>
    <w:rsid w:val="006B4EC1"/>
    <w:rsid w:val="006B6E1E"/>
    <w:rsid w:val="006B7557"/>
    <w:rsid w:val="006B78E1"/>
    <w:rsid w:val="006B7F93"/>
    <w:rsid w:val="006C0208"/>
    <w:rsid w:val="006C0496"/>
    <w:rsid w:val="006C1212"/>
    <w:rsid w:val="006C1C8D"/>
    <w:rsid w:val="006C28C2"/>
    <w:rsid w:val="006C4D42"/>
    <w:rsid w:val="006C4D8D"/>
    <w:rsid w:val="006C5680"/>
    <w:rsid w:val="006C5EC8"/>
    <w:rsid w:val="006D0D70"/>
    <w:rsid w:val="006D185B"/>
    <w:rsid w:val="006D2CB3"/>
    <w:rsid w:val="006D4462"/>
    <w:rsid w:val="006D4CF2"/>
    <w:rsid w:val="006D5296"/>
    <w:rsid w:val="006D685D"/>
    <w:rsid w:val="006D7228"/>
    <w:rsid w:val="006E1394"/>
    <w:rsid w:val="006E151C"/>
    <w:rsid w:val="006E234F"/>
    <w:rsid w:val="006E2A5C"/>
    <w:rsid w:val="006E34EE"/>
    <w:rsid w:val="006E6DDA"/>
    <w:rsid w:val="006E7742"/>
    <w:rsid w:val="006E7F1C"/>
    <w:rsid w:val="006F0898"/>
    <w:rsid w:val="006F25DE"/>
    <w:rsid w:val="006F301F"/>
    <w:rsid w:val="006F4165"/>
    <w:rsid w:val="006F5CE6"/>
    <w:rsid w:val="006F6051"/>
    <w:rsid w:val="006F696B"/>
    <w:rsid w:val="006F6978"/>
    <w:rsid w:val="00701B2E"/>
    <w:rsid w:val="007028B5"/>
    <w:rsid w:val="00702A63"/>
    <w:rsid w:val="00702C87"/>
    <w:rsid w:val="007033C7"/>
    <w:rsid w:val="007078A9"/>
    <w:rsid w:val="00710CD9"/>
    <w:rsid w:val="0071384A"/>
    <w:rsid w:val="0071626E"/>
    <w:rsid w:val="0071743F"/>
    <w:rsid w:val="00717F24"/>
    <w:rsid w:val="007205C9"/>
    <w:rsid w:val="0072122D"/>
    <w:rsid w:val="0072156E"/>
    <w:rsid w:val="007215E8"/>
    <w:rsid w:val="00722107"/>
    <w:rsid w:val="0072276E"/>
    <w:rsid w:val="00723328"/>
    <w:rsid w:val="00723586"/>
    <w:rsid w:val="007236C3"/>
    <w:rsid w:val="00724DCF"/>
    <w:rsid w:val="00724F89"/>
    <w:rsid w:val="0072510C"/>
    <w:rsid w:val="0072571C"/>
    <w:rsid w:val="00725EA0"/>
    <w:rsid w:val="00725FE8"/>
    <w:rsid w:val="00732329"/>
    <w:rsid w:val="00732795"/>
    <w:rsid w:val="00732EB6"/>
    <w:rsid w:val="00733F3F"/>
    <w:rsid w:val="0073464C"/>
    <w:rsid w:val="00735958"/>
    <w:rsid w:val="00735980"/>
    <w:rsid w:val="00736289"/>
    <w:rsid w:val="00740667"/>
    <w:rsid w:val="00740B30"/>
    <w:rsid w:val="00740CB8"/>
    <w:rsid w:val="00742061"/>
    <w:rsid w:val="00743C20"/>
    <w:rsid w:val="00744554"/>
    <w:rsid w:val="00744CD8"/>
    <w:rsid w:val="00746EC2"/>
    <w:rsid w:val="00751F44"/>
    <w:rsid w:val="00752977"/>
    <w:rsid w:val="00754E3A"/>
    <w:rsid w:val="00754EA1"/>
    <w:rsid w:val="00755779"/>
    <w:rsid w:val="00755F71"/>
    <w:rsid w:val="007565DE"/>
    <w:rsid w:val="007568FF"/>
    <w:rsid w:val="0075797A"/>
    <w:rsid w:val="00757A02"/>
    <w:rsid w:val="00761628"/>
    <w:rsid w:val="00761A1A"/>
    <w:rsid w:val="007634BA"/>
    <w:rsid w:val="00763A21"/>
    <w:rsid w:val="007640F9"/>
    <w:rsid w:val="00764EE4"/>
    <w:rsid w:val="00766F1E"/>
    <w:rsid w:val="007703F4"/>
    <w:rsid w:val="00770BEF"/>
    <w:rsid w:val="00770D51"/>
    <w:rsid w:val="00770F6D"/>
    <w:rsid w:val="00773473"/>
    <w:rsid w:val="007742C2"/>
    <w:rsid w:val="007742D1"/>
    <w:rsid w:val="007754BD"/>
    <w:rsid w:val="007755B9"/>
    <w:rsid w:val="0077645A"/>
    <w:rsid w:val="00777CFC"/>
    <w:rsid w:val="00777FD4"/>
    <w:rsid w:val="00780DD4"/>
    <w:rsid w:val="00781223"/>
    <w:rsid w:val="00783754"/>
    <w:rsid w:val="00784D5C"/>
    <w:rsid w:val="007857B5"/>
    <w:rsid w:val="007868FE"/>
    <w:rsid w:val="007869DE"/>
    <w:rsid w:val="0078747D"/>
    <w:rsid w:val="00787F35"/>
    <w:rsid w:val="0079178F"/>
    <w:rsid w:val="00793D7C"/>
    <w:rsid w:val="00794137"/>
    <w:rsid w:val="0079524A"/>
    <w:rsid w:val="007A037A"/>
    <w:rsid w:val="007A03ED"/>
    <w:rsid w:val="007A1133"/>
    <w:rsid w:val="007A27BC"/>
    <w:rsid w:val="007A310C"/>
    <w:rsid w:val="007A349B"/>
    <w:rsid w:val="007A4342"/>
    <w:rsid w:val="007A456E"/>
    <w:rsid w:val="007A47F2"/>
    <w:rsid w:val="007A4D43"/>
    <w:rsid w:val="007A5A5F"/>
    <w:rsid w:val="007A6820"/>
    <w:rsid w:val="007A7A9E"/>
    <w:rsid w:val="007B0229"/>
    <w:rsid w:val="007B0EA7"/>
    <w:rsid w:val="007B20BC"/>
    <w:rsid w:val="007B2B7B"/>
    <w:rsid w:val="007B32AF"/>
    <w:rsid w:val="007B3569"/>
    <w:rsid w:val="007B3CD0"/>
    <w:rsid w:val="007B3E6C"/>
    <w:rsid w:val="007B4172"/>
    <w:rsid w:val="007B49D1"/>
    <w:rsid w:val="007B6C8D"/>
    <w:rsid w:val="007B70B8"/>
    <w:rsid w:val="007B7473"/>
    <w:rsid w:val="007B7B81"/>
    <w:rsid w:val="007C08BB"/>
    <w:rsid w:val="007C21C3"/>
    <w:rsid w:val="007C2271"/>
    <w:rsid w:val="007C3AF4"/>
    <w:rsid w:val="007C59A4"/>
    <w:rsid w:val="007C5F1E"/>
    <w:rsid w:val="007C7A5F"/>
    <w:rsid w:val="007D184D"/>
    <w:rsid w:val="007D1C70"/>
    <w:rsid w:val="007D31A0"/>
    <w:rsid w:val="007D3FA1"/>
    <w:rsid w:val="007D4AB6"/>
    <w:rsid w:val="007D501C"/>
    <w:rsid w:val="007D7C0E"/>
    <w:rsid w:val="007E154B"/>
    <w:rsid w:val="007E25AE"/>
    <w:rsid w:val="007E4647"/>
    <w:rsid w:val="007E5177"/>
    <w:rsid w:val="007E5A7A"/>
    <w:rsid w:val="007E5C25"/>
    <w:rsid w:val="007E6F4B"/>
    <w:rsid w:val="007F1D71"/>
    <w:rsid w:val="007F20FE"/>
    <w:rsid w:val="007F30E2"/>
    <w:rsid w:val="007F41B4"/>
    <w:rsid w:val="007F4D53"/>
    <w:rsid w:val="007F4DEB"/>
    <w:rsid w:val="007F76CE"/>
    <w:rsid w:val="007F797A"/>
    <w:rsid w:val="007F7CEB"/>
    <w:rsid w:val="008024B5"/>
    <w:rsid w:val="00802C09"/>
    <w:rsid w:val="00803ADF"/>
    <w:rsid w:val="00803B4A"/>
    <w:rsid w:val="00804111"/>
    <w:rsid w:val="0081016C"/>
    <w:rsid w:val="00813ABA"/>
    <w:rsid w:val="008143F7"/>
    <w:rsid w:val="00814FCF"/>
    <w:rsid w:val="00815AD0"/>
    <w:rsid w:val="00815F5E"/>
    <w:rsid w:val="0081618C"/>
    <w:rsid w:val="00817814"/>
    <w:rsid w:val="00817CBD"/>
    <w:rsid w:val="008201AF"/>
    <w:rsid w:val="008210CE"/>
    <w:rsid w:val="00822A7A"/>
    <w:rsid w:val="00824165"/>
    <w:rsid w:val="00824D27"/>
    <w:rsid w:val="008251F0"/>
    <w:rsid w:val="00825A59"/>
    <w:rsid w:val="00825E4E"/>
    <w:rsid w:val="0082728C"/>
    <w:rsid w:val="008275B1"/>
    <w:rsid w:val="008275EB"/>
    <w:rsid w:val="00827B83"/>
    <w:rsid w:val="0083098D"/>
    <w:rsid w:val="00830B68"/>
    <w:rsid w:val="00830F79"/>
    <w:rsid w:val="0083200C"/>
    <w:rsid w:val="00832A86"/>
    <w:rsid w:val="00832DA1"/>
    <w:rsid w:val="00833004"/>
    <w:rsid w:val="00833049"/>
    <w:rsid w:val="00834963"/>
    <w:rsid w:val="00834974"/>
    <w:rsid w:val="00835732"/>
    <w:rsid w:val="00840222"/>
    <w:rsid w:val="00840515"/>
    <w:rsid w:val="00840591"/>
    <w:rsid w:val="00841F8A"/>
    <w:rsid w:val="00842F93"/>
    <w:rsid w:val="008438C7"/>
    <w:rsid w:val="00843DE1"/>
    <w:rsid w:val="00844F4B"/>
    <w:rsid w:val="008468C1"/>
    <w:rsid w:val="00846AB8"/>
    <w:rsid w:val="00847674"/>
    <w:rsid w:val="008506A9"/>
    <w:rsid w:val="008506E7"/>
    <w:rsid w:val="00851E3B"/>
    <w:rsid w:val="00852A33"/>
    <w:rsid w:val="00853130"/>
    <w:rsid w:val="00853D8D"/>
    <w:rsid w:val="0085489B"/>
    <w:rsid w:val="00854927"/>
    <w:rsid w:val="00854C5C"/>
    <w:rsid w:val="00854C66"/>
    <w:rsid w:val="00855B5B"/>
    <w:rsid w:val="00855F1F"/>
    <w:rsid w:val="008562AD"/>
    <w:rsid w:val="00856C1C"/>
    <w:rsid w:val="00860601"/>
    <w:rsid w:val="00860C83"/>
    <w:rsid w:val="00860D2B"/>
    <w:rsid w:val="00862221"/>
    <w:rsid w:val="00863A37"/>
    <w:rsid w:val="00863EA8"/>
    <w:rsid w:val="008648F4"/>
    <w:rsid w:val="0086514A"/>
    <w:rsid w:val="008657F1"/>
    <w:rsid w:val="00865803"/>
    <w:rsid w:val="00865FCA"/>
    <w:rsid w:val="0086793C"/>
    <w:rsid w:val="00867A48"/>
    <w:rsid w:val="00867CE8"/>
    <w:rsid w:val="00870A49"/>
    <w:rsid w:val="00870ACF"/>
    <w:rsid w:val="0087173B"/>
    <w:rsid w:val="00874611"/>
    <w:rsid w:val="0087497E"/>
    <w:rsid w:val="008753A9"/>
    <w:rsid w:val="00875563"/>
    <w:rsid w:val="0087613F"/>
    <w:rsid w:val="0087679D"/>
    <w:rsid w:val="00877BE4"/>
    <w:rsid w:val="00877F5E"/>
    <w:rsid w:val="008809CE"/>
    <w:rsid w:val="00880D0E"/>
    <w:rsid w:val="00881018"/>
    <w:rsid w:val="00882353"/>
    <w:rsid w:val="00882995"/>
    <w:rsid w:val="00882E52"/>
    <w:rsid w:val="00883519"/>
    <w:rsid w:val="008836D8"/>
    <w:rsid w:val="00883718"/>
    <w:rsid w:val="008838DA"/>
    <w:rsid w:val="008839B8"/>
    <w:rsid w:val="008844D9"/>
    <w:rsid w:val="00884DA7"/>
    <w:rsid w:val="00885FDE"/>
    <w:rsid w:val="008877B8"/>
    <w:rsid w:val="0089026E"/>
    <w:rsid w:val="00891BD7"/>
    <w:rsid w:val="00892FEC"/>
    <w:rsid w:val="0089305F"/>
    <w:rsid w:val="00894F32"/>
    <w:rsid w:val="008953CC"/>
    <w:rsid w:val="00895904"/>
    <w:rsid w:val="00895C18"/>
    <w:rsid w:val="00896147"/>
    <w:rsid w:val="00896B81"/>
    <w:rsid w:val="00897536"/>
    <w:rsid w:val="00897691"/>
    <w:rsid w:val="008A0126"/>
    <w:rsid w:val="008A0423"/>
    <w:rsid w:val="008A04E7"/>
    <w:rsid w:val="008A15F7"/>
    <w:rsid w:val="008A188E"/>
    <w:rsid w:val="008A1B00"/>
    <w:rsid w:val="008A31DD"/>
    <w:rsid w:val="008A36A7"/>
    <w:rsid w:val="008A3717"/>
    <w:rsid w:val="008A5CF4"/>
    <w:rsid w:val="008A5FF0"/>
    <w:rsid w:val="008B0C22"/>
    <w:rsid w:val="008B2733"/>
    <w:rsid w:val="008B7CFE"/>
    <w:rsid w:val="008C05FA"/>
    <w:rsid w:val="008C09BC"/>
    <w:rsid w:val="008C0FA8"/>
    <w:rsid w:val="008C1954"/>
    <w:rsid w:val="008C1CD3"/>
    <w:rsid w:val="008C2CDE"/>
    <w:rsid w:val="008C3C03"/>
    <w:rsid w:val="008C3F2F"/>
    <w:rsid w:val="008C549C"/>
    <w:rsid w:val="008C5FBB"/>
    <w:rsid w:val="008C60B5"/>
    <w:rsid w:val="008C6906"/>
    <w:rsid w:val="008C76B9"/>
    <w:rsid w:val="008C7BFC"/>
    <w:rsid w:val="008D154E"/>
    <w:rsid w:val="008D2EA9"/>
    <w:rsid w:val="008D3DC1"/>
    <w:rsid w:val="008D4758"/>
    <w:rsid w:val="008D5CD0"/>
    <w:rsid w:val="008D61D1"/>
    <w:rsid w:val="008D650C"/>
    <w:rsid w:val="008D7489"/>
    <w:rsid w:val="008D7B59"/>
    <w:rsid w:val="008E0226"/>
    <w:rsid w:val="008E074D"/>
    <w:rsid w:val="008E1B9F"/>
    <w:rsid w:val="008E3BE5"/>
    <w:rsid w:val="008E4074"/>
    <w:rsid w:val="008E4611"/>
    <w:rsid w:val="008E5086"/>
    <w:rsid w:val="008E5B8F"/>
    <w:rsid w:val="008E6AAA"/>
    <w:rsid w:val="008E6E5B"/>
    <w:rsid w:val="008E74F7"/>
    <w:rsid w:val="008E7D8F"/>
    <w:rsid w:val="008F01E1"/>
    <w:rsid w:val="008F13ED"/>
    <w:rsid w:val="008F1442"/>
    <w:rsid w:val="008F183A"/>
    <w:rsid w:val="008F1C2E"/>
    <w:rsid w:val="008F2C62"/>
    <w:rsid w:val="008F39B9"/>
    <w:rsid w:val="008F4790"/>
    <w:rsid w:val="008F4FA1"/>
    <w:rsid w:val="008F57BA"/>
    <w:rsid w:val="008F7466"/>
    <w:rsid w:val="008F77AD"/>
    <w:rsid w:val="008F7EAD"/>
    <w:rsid w:val="0090020A"/>
    <w:rsid w:val="00901DCC"/>
    <w:rsid w:val="00902664"/>
    <w:rsid w:val="0090400F"/>
    <w:rsid w:val="00905078"/>
    <w:rsid w:val="00907879"/>
    <w:rsid w:val="00911E58"/>
    <w:rsid w:val="009120C0"/>
    <w:rsid w:val="009134B8"/>
    <w:rsid w:val="00914B9A"/>
    <w:rsid w:val="00914D50"/>
    <w:rsid w:val="00914D6C"/>
    <w:rsid w:val="00915C8C"/>
    <w:rsid w:val="0091680F"/>
    <w:rsid w:val="009206BE"/>
    <w:rsid w:val="00921DE6"/>
    <w:rsid w:val="00922ECE"/>
    <w:rsid w:val="00923758"/>
    <w:rsid w:val="00924C67"/>
    <w:rsid w:val="00925363"/>
    <w:rsid w:val="009265F1"/>
    <w:rsid w:val="00926E99"/>
    <w:rsid w:val="00930CB7"/>
    <w:rsid w:val="0093143E"/>
    <w:rsid w:val="009315B9"/>
    <w:rsid w:val="00932060"/>
    <w:rsid w:val="00933A1B"/>
    <w:rsid w:val="00934892"/>
    <w:rsid w:val="00934B9F"/>
    <w:rsid w:val="00935537"/>
    <w:rsid w:val="00935C56"/>
    <w:rsid w:val="009367A2"/>
    <w:rsid w:val="00936F2E"/>
    <w:rsid w:val="00937932"/>
    <w:rsid w:val="00941683"/>
    <w:rsid w:val="00941EE1"/>
    <w:rsid w:val="00944DB3"/>
    <w:rsid w:val="009463A0"/>
    <w:rsid w:val="009471A0"/>
    <w:rsid w:val="00947BBE"/>
    <w:rsid w:val="00951B9F"/>
    <w:rsid w:val="00951C78"/>
    <w:rsid w:val="00952162"/>
    <w:rsid w:val="009521D5"/>
    <w:rsid w:val="0095222E"/>
    <w:rsid w:val="00952279"/>
    <w:rsid w:val="00952881"/>
    <w:rsid w:val="00952B9B"/>
    <w:rsid w:val="0095395E"/>
    <w:rsid w:val="00954224"/>
    <w:rsid w:val="009558FE"/>
    <w:rsid w:val="00957EAF"/>
    <w:rsid w:val="0096020A"/>
    <w:rsid w:val="00960E0E"/>
    <w:rsid w:val="00961158"/>
    <w:rsid w:val="0096196B"/>
    <w:rsid w:val="00961D2C"/>
    <w:rsid w:val="0096237E"/>
    <w:rsid w:val="00963253"/>
    <w:rsid w:val="0096560C"/>
    <w:rsid w:val="00965B88"/>
    <w:rsid w:val="00965E43"/>
    <w:rsid w:val="00965E45"/>
    <w:rsid w:val="00966E8D"/>
    <w:rsid w:val="00967A11"/>
    <w:rsid w:val="00970305"/>
    <w:rsid w:val="00970A91"/>
    <w:rsid w:val="00970AD7"/>
    <w:rsid w:val="00970BDE"/>
    <w:rsid w:val="00970EF3"/>
    <w:rsid w:val="009713C4"/>
    <w:rsid w:val="00972089"/>
    <w:rsid w:val="009722FA"/>
    <w:rsid w:val="009737A4"/>
    <w:rsid w:val="009764A5"/>
    <w:rsid w:val="00976BDA"/>
    <w:rsid w:val="00976D09"/>
    <w:rsid w:val="00976EFA"/>
    <w:rsid w:val="0097770F"/>
    <w:rsid w:val="0097789F"/>
    <w:rsid w:val="00977C91"/>
    <w:rsid w:val="00980611"/>
    <w:rsid w:val="00983E3C"/>
    <w:rsid w:val="0098468C"/>
    <w:rsid w:val="00985C18"/>
    <w:rsid w:val="00987A4C"/>
    <w:rsid w:val="00991AFC"/>
    <w:rsid w:val="00991D27"/>
    <w:rsid w:val="00991D84"/>
    <w:rsid w:val="009933D1"/>
    <w:rsid w:val="00993DD8"/>
    <w:rsid w:val="009946E9"/>
    <w:rsid w:val="00995686"/>
    <w:rsid w:val="0099634F"/>
    <w:rsid w:val="0099707B"/>
    <w:rsid w:val="00997465"/>
    <w:rsid w:val="00997E77"/>
    <w:rsid w:val="00997F79"/>
    <w:rsid w:val="009A0AC7"/>
    <w:rsid w:val="009A30F9"/>
    <w:rsid w:val="009A3DA5"/>
    <w:rsid w:val="009A41E5"/>
    <w:rsid w:val="009A4605"/>
    <w:rsid w:val="009A5B35"/>
    <w:rsid w:val="009A71DA"/>
    <w:rsid w:val="009A76C0"/>
    <w:rsid w:val="009A76F0"/>
    <w:rsid w:val="009A79EC"/>
    <w:rsid w:val="009A7CF6"/>
    <w:rsid w:val="009B16C0"/>
    <w:rsid w:val="009B27FB"/>
    <w:rsid w:val="009B2B01"/>
    <w:rsid w:val="009B3F61"/>
    <w:rsid w:val="009B54BA"/>
    <w:rsid w:val="009B59E7"/>
    <w:rsid w:val="009B5FDC"/>
    <w:rsid w:val="009B7BB2"/>
    <w:rsid w:val="009B7C8E"/>
    <w:rsid w:val="009C03FB"/>
    <w:rsid w:val="009C0D3E"/>
    <w:rsid w:val="009C16E8"/>
    <w:rsid w:val="009C29A3"/>
    <w:rsid w:val="009C3B8C"/>
    <w:rsid w:val="009C403A"/>
    <w:rsid w:val="009C5746"/>
    <w:rsid w:val="009C58A0"/>
    <w:rsid w:val="009C5EB6"/>
    <w:rsid w:val="009D0187"/>
    <w:rsid w:val="009D20EA"/>
    <w:rsid w:val="009D3BBD"/>
    <w:rsid w:val="009D5A53"/>
    <w:rsid w:val="009D6898"/>
    <w:rsid w:val="009D715D"/>
    <w:rsid w:val="009D7565"/>
    <w:rsid w:val="009D7AF0"/>
    <w:rsid w:val="009D7C2E"/>
    <w:rsid w:val="009D7D6B"/>
    <w:rsid w:val="009E0213"/>
    <w:rsid w:val="009E07E1"/>
    <w:rsid w:val="009E0A4F"/>
    <w:rsid w:val="009E0AF7"/>
    <w:rsid w:val="009E1C02"/>
    <w:rsid w:val="009E235F"/>
    <w:rsid w:val="009E29AD"/>
    <w:rsid w:val="009E4A72"/>
    <w:rsid w:val="009E4DA6"/>
    <w:rsid w:val="009E547A"/>
    <w:rsid w:val="009E551E"/>
    <w:rsid w:val="009F0623"/>
    <w:rsid w:val="009F0A89"/>
    <w:rsid w:val="009F2524"/>
    <w:rsid w:val="009F2958"/>
    <w:rsid w:val="009F2FAC"/>
    <w:rsid w:val="009F315B"/>
    <w:rsid w:val="009F3B28"/>
    <w:rsid w:val="009F453F"/>
    <w:rsid w:val="009F5F59"/>
    <w:rsid w:val="009F6E15"/>
    <w:rsid w:val="009F78B9"/>
    <w:rsid w:val="009F7C0B"/>
    <w:rsid w:val="009F7E08"/>
    <w:rsid w:val="00A00DBD"/>
    <w:rsid w:val="00A0397A"/>
    <w:rsid w:val="00A03DEB"/>
    <w:rsid w:val="00A040CB"/>
    <w:rsid w:val="00A07AAA"/>
    <w:rsid w:val="00A07E1A"/>
    <w:rsid w:val="00A11550"/>
    <w:rsid w:val="00A11577"/>
    <w:rsid w:val="00A136BB"/>
    <w:rsid w:val="00A13EFB"/>
    <w:rsid w:val="00A15166"/>
    <w:rsid w:val="00A15F49"/>
    <w:rsid w:val="00A164CC"/>
    <w:rsid w:val="00A17721"/>
    <w:rsid w:val="00A17822"/>
    <w:rsid w:val="00A21440"/>
    <w:rsid w:val="00A21A56"/>
    <w:rsid w:val="00A21B6E"/>
    <w:rsid w:val="00A22232"/>
    <w:rsid w:val="00A22485"/>
    <w:rsid w:val="00A22BD9"/>
    <w:rsid w:val="00A23D64"/>
    <w:rsid w:val="00A26593"/>
    <w:rsid w:val="00A27F01"/>
    <w:rsid w:val="00A303F9"/>
    <w:rsid w:val="00A30451"/>
    <w:rsid w:val="00A31004"/>
    <w:rsid w:val="00A31601"/>
    <w:rsid w:val="00A316B8"/>
    <w:rsid w:val="00A3232F"/>
    <w:rsid w:val="00A338C2"/>
    <w:rsid w:val="00A342A7"/>
    <w:rsid w:val="00A34ABD"/>
    <w:rsid w:val="00A36795"/>
    <w:rsid w:val="00A3761E"/>
    <w:rsid w:val="00A377CD"/>
    <w:rsid w:val="00A41191"/>
    <w:rsid w:val="00A41485"/>
    <w:rsid w:val="00A426BE"/>
    <w:rsid w:val="00A42CFB"/>
    <w:rsid w:val="00A43349"/>
    <w:rsid w:val="00A439DC"/>
    <w:rsid w:val="00A43A68"/>
    <w:rsid w:val="00A44285"/>
    <w:rsid w:val="00A445C0"/>
    <w:rsid w:val="00A46E3D"/>
    <w:rsid w:val="00A46F38"/>
    <w:rsid w:val="00A5111C"/>
    <w:rsid w:val="00A53172"/>
    <w:rsid w:val="00A53C18"/>
    <w:rsid w:val="00A542FC"/>
    <w:rsid w:val="00A5535D"/>
    <w:rsid w:val="00A55E3D"/>
    <w:rsid w:val="00A62825"/>
    <w:rsid w:val="00A6463C"/>
    <w:rsid w:val="00A66A86"/>
    <w:rsid w:val="00A715E0"/>
    <w:rsid w:val="00A72080"/>
    <w:rsid w:val="00A72AD2"/>
    <w:rsid w:val="00A75938"/>
    <w:rsid w:val="00A76011"/>
    <w:rsid w:val="00A77B82"/>
    <w:rsid w:val="00A81E6B"/>
    <w:rsid w:val="00A82739"/>
    <w:rsid w:val="00A8368C"/>
    <w:rsid w:val="00A836D3"/>
    <w:rsid w:val="00A837BF"/>
    <w:rsid w:val="00A850A5"/>
    <w:rsid w:val="00A85571"/>
    <w:rsid w:val="00A879DE"/>
    <w:rsid w:val="00A919E3"/>
    <w:rsid w:val="00A927D3"/>
    <w:rsid w:val="00A9382A"/>
    <w:rsid w:val="00A94805"/>
    <w:rsid w:val="00A975E0"/>
    <w:rsid w:val="00A97791"/>
    <w:rsid w:val="00AA077D"/>
    <w:rsid w:val="00AA152D"/>
    <w:rsid w:val="00AA28A9"/>
    <w:rsid w:val="00AA3404"/>
    <w:rsid w:val="00AA6965"/>
    <w:rsid w:val="00AB016D"/>
    <w:rsid w:val="00AB059C"/>
    <w:rsid w:val="00AB21D3"/>
    <w:rsid w:val="00AB2D90"/>
    <w:rsid w:val="00AB2F64"/>
    <w:rsid w:val="00AB556D"/>
    <w:rsid w:val="00AB5DC2"/>
    <w:rsid w:val="00AB69D3"/>
    <w:rsid w:val="00AB7087"/>
    <w:rsid w:val="00AB7337"/>
    <w:rsid w:val="00AB75B8"/>
    <w:rsid w:val="00AC0C89"/>
    <w:rsid w:val="00AC108D"/>
    <w:rsid w:val="00AC1415"/>
    <w:rsid w:val="00AC234A"/>
    <w:rsid w:val="00AC296B"/>
    <w:rsid w:val="00AC2D18"/>
    <w:rsid w:val="00AC40F5"/>
    <w:rsid w:val="00AC5427"/>
    <w:rsid w:val="00AC68A1"/>
    <w:rsid w:val="00AC6A70"/>
    <w:rsid w:val="00AC7C6B"/>
    <w:rsid w:val="00AC7FA9"/>
    <w:rsid w:val="00AD1129"/>
    <w:rsid w:val="00AD2402"/>
    <w:rsid w:val="00AD2477"/>
    <w:rsid w:val="00AD262D"/>
    <w:rsid w:val="00AD2CAC"/>
    <w:rsid w:val="00AD40A3"/>
    <w:rsid w:val="00AD40F0"/>
    <w:rsid w:val="00AD5D60"/>
    <w:rsid w:val="00AD796B"/>
    <w:rsid w:val="00AE0FB0"/>
    <w:rsid w:val="00AE2251"/>
    <w:rsid w:val="00AE30CC"/>
    <w:rsid w:val="00AE3452"/>
    <w:rsid w:val="00AE41E6"/>
    <w:rsid w:val="00AE481D"/>
    <w:rsid w:val="00AE4E46"/>
    <w:rsid w:val="00AE6244"/>
    <w:rsid w:val="00AE6945"/>
    <w:rsid w:val="00AE7840"/>
    <w:rsid w:val="00AF06C6"/>
    <w:rsid w:val="00AF0F87"/>
    <w:rsid w:val="00AF1128"/>
    <w:rsid w:val="00AF15D6"/>
    <w:rsid w:val="00AF1691"/>
    <w:rsid w:val="00AF2C37"/>
    <w:rsid w:val="00AF3BC4"/>
    <w:rsid w:val="00AF4D82"/>
    <w:rsid w:val="00AF5F4E"/>
    <w:rsid w:val="00B0127B"/>
    <w:rsid w:val="00B02B48"/>
    <w:rsid w:val="00B03276"/>
    <w:rsid w:val="00B04094"/>
    <w:rsid w:val="00B04AC2"/>
    <w:rsid w:val="00B05D06"/>
    <w:rsid w:val="00B05E62"/>
    <w:rsid w:val="00B10F25"/>
    <w:rsid w:val="00B115B7"/>
    <w:rsid w:val="00B126B7"/>
    <w:rsid w:val="00B134C5"/>
    <w:rsid w:val="00B1457C"/>
    <w:rsid w:val="00B14D3C"/>
    <w:rsid w:val="00B162ED"/>
    <w:rsid w:val="00B20353"/>
    <w:rsid w:val="00B2111B"/>
    <w:rsid w:val="00B2225F"/>
    <w:rsid w:val="00B2258D"/>
    <w:rsid w:val="00B22DF8"/>
    <w:rsid w:val="00B23A30"/>
    <w:rsid w:val="00B24A16"/>
    <w:rsid w:val="00B30E72"/>
    <w:rsid w:val="00B313DC"/>
    <w:rsid w:val="00B3175A"/>
    <w:rsid w:val="00B3246E"/>
    <w:rsid w:val="00B341FD"/>
    <w:rsid w:val="00B34246"/>
    <w:rsid w:val="00B34B39"/>
    <w:rsid w:val="00B35728"/>
    <w:rsid w:val="00B41157"/>
    <w:rsid w:val="00B4307E"/>
    <w:rsid w:val="00B44364"/>
    <w:rsid w:val="00B443DF"/>
    <w:rsid w:val="00B45E30"/>
    <w:rsid w:val="00B45FBD"/>
    <w:rsid w:val="00B4612B"/>
    <w:rsid w:val="00B46C70"/>
    <w:rsid w:val="00B46D87"/>
    <w:rsid w:val="00B47C07"/>
    <w:rsid w:val="00B5107F"/>
    <w:rsid w:val="00B5291D"/>
    <w:rsid w:val="00B556D0"/>
    <w:rsid w:val="00B56384"/>
    <w:rsid w:val="00B569B8"/>
    <w:rsid w:val="00B569C3"/>
    <w:rsid w:val="00B600B3"/>
    <w:rsid w:val="00B619C8"/>
    <w:rsid w:val="00B62951"/>
    <w:rsid w:val="00B635C4"/>
    <w:rsid w:val="00B63EDE"/>
    <w:rsid w:val="00B65EEE"/>
    <w:rsid w:val="00B67F38"/>
    <w:rsid w:val="00B70824"/>
    <w:rsid w:val="00B70EAE"/>
    <w:rsid w:val="00B71472"/>
    <w:rsid w:val="00B72D8F"/>
    <w:rsid w:val="00B7496E"/>
    <w:rsid w:val="00B74EE1"/>
    <w:rsid w:val="00B756C0"/>
    <w:rsid w:val="00B75F9A"/>
    <w:rsid w:val="00B76843"/>
    <w:rsid w:val="00B81669"/>
    <w:rsid w:val="00B82C29"/>
    <w:rsid w:val="00B8332D"/>
    <w:rsid w:val="00B85218"/>
    <w:rsid w:val="00B85FEF"/>
    <w:rsid w:val="00B86069"/>
    <w:rsid w:val="00B86199"/>
    <w:rsid w:val="00B86753"/>
    <w:rsid w:val="00B90219"/>
    <w:rsid w:val="00B90BC2"/>
    <w:rsid w:val="00B90F2B"/>
    <w:rsid w:val="00B91010"/>
    <w:rsid w:val="00B91FA9"/>
    <w:rsid w:val="00B9385C"/>
    <w:rsid w:val="00B94540"/>
    <w:rsid w:val="00B9642F"/>
    <w:rsid w:val="00B96C79"/>
    <w:rsid w:val="00B9700E"/>
    <w:rsid w:val="00B9713B"/>
    <w:rsid w:val="00BA1865"/>
    <w:rsid w:val="00BA1EF6"/>
    <w:rsid w:val="00BA201A"/>
    <w:rsid w:val="00BA2E00"/>
    <w:rsid w:val="00BA2F46"/>
    <w:rsid w:val="00BA2F70"/>
    <w:rsid w:val="00BA3263"/>
    <w:rsid w:val="00BA404B"/>
    <w:rsid w:val="00BA49F9"/>
    <w:rsid w:val="00BA6315"/>
    <w:rsid w:val="00BA7A9C"/>
    <w:rsid w:val="00BB03E9"/>
    <w:rsid w:val="00BB0421"/>
    <w:rsid w:val="00BB0D31"/>
    <w:rsid w:val="00BB2238"/>
    <w:rsid w:val="00BB2523"/>
    <w:rsid w:val="00BB65A9"/>
    <w:rsid w:val="00BB6C81"/>
    <w:rsid w:val="00BB711B"/>
    <w:rsid w:val="00BB76B0"/>
    <w:rsid w:val="00BC0080"/>
    <w:rsid w:val="00BC0149"/>
    <w:rsid w:val="00BC2DAF"/>
    <w:rsid w:val="00BC3394"/>
    <w:rsid w:val="00BC34D2"/>
    <w:rsid w:val="00BC3833"/>
    <w:rsid w:val="00BC5184"/>
    <w:rsid w:val="00BC5588"/>
    <w:rsid w:val="00BC5957"/>
    <w:rsid w:val="00BC5ED7"/>
    <w:rsid w:val="00BC6109"/>
    <w:rsid w:val="00BC6394"/>
    <w:rsid w:val="00BC6934"/>
    <w:rsid w:val="00BC7D7E"/>
    <w:rsid w:val="00BD0C09"/>
    <w:rsid w:val="00BD156B"/>
    <w:rsid w:val="00BD248A"/>
    <w:rsid w:val="00BD31F5"/>
    <w:rsid w:val="00BD3F0D"/>
    <w:rsid w:val="00BD62C5"/>
    <w:rsid w:val="00BD66AA"/>
    <w:rsid w:val="00BD6E0F"/>
    <w:rsid w:val="00BE0532"/>
    <w:rsid w:val="00BE19DA"/>
    <w:rsid w:val="00BE1E1F"/>
    <w:rsid w:val="00BE2060"/>
    <w:rsid w:val="00BE22AE"/>
    <w:rsid w:val="00BE23FE"/>
    <w:rsid w:val="00BE397E"/>
    <w:rsid w:val="00BE4546"/>
    <w:rsid w:val="00BE54F6"/>
    <w:rsid w:val="00BE5B9C"/>
    <w:rsid w:val="00BE5D43"/>
    <w:rsid w:val="00BF01D1"/>
    <w:rsid w:val="00BF223D"/>
    <w:rsid w:val="00BF2901"/>
    <w:rsid w:val="00BF2B5A"/>
    <w:rsid w:val="00BF2E19"/>
    <w:rsid w:val="00BF3824"/>
    <w:rsid w:val="00BF5888"/>
    <w:rsid w:val="00BF6CD2"/>
    <w:rsid w:val="00C0085D"/>
    <w:rsid w:val="00C00F25"/>
    <w:rsid w:val="00C029A5"/>
    <w:rsid w:val="00C02A85"/>
    <w:rsid w:val="00C03ACA"/>
    <w:rsid w:val="00C04079"/>
    <w:rsid w:val="00C042B6"/>
    <w:rsid w:val="00C04C75"/>
    <w:rsid w:val="00C04DED"/>
    <w:rsid w:val="00C04EAA"/>
    <w:rsid w:val="00C05BB9"/>
    <w:rsid w:val="00C05D43"/>
    <w:rsid w:val="00C05E40"/>
    <w:rsid w:val="00C06716"/>
    <w:rsid w:val="00C06D71"/>
    <w:rsid w:val="00C07A7D"/>
    <w:rsid w:val="00C07EC2"/>
    <w:rsid w:val="00C10AC7"/>
    <w:rsid w:val="00C11238"/>
    <w:rsid w:val="00C11887"/>
    <w:rsid w:val="00C11C63"/>
    <w:rsid w:val="00C12896"/>
    <w:rsid w:val="00C14B3C"/>
    <w:rsid w:val="00C1531B"/>
    <w:rsid w:val="00C156EC"/>
    <w:rsid w:val="00C15E99"/>
    <w:rsid w:val="00C1732E"/>
    <w:rsid w:val="00C206D9"/>
    <w:rsid w:val="00C21879"/>
    <w:rsid w:val="00C22A0B"/>
    <w:rsid w:val="00C256F1"/>
    <w:rsid w:val="00C26211"/>
    <w:rsid w:val="00C2659F"/>
    <w:rsid w:val="00C305F6"/>
    <w:rsid w:val="00C32488"/>
    <w:rsid w:val="00C353AB"/>
    <w:rsid w:val="00C35EC9"/>
    <w:rsid w:val="00C360B6"/>
    <w:rsid w:val="00C37583"/>
    <w:rsid w:val="00C4018D"/>
    <w:rsid w:val="00C40B1D"/>
    <w:rsid w:val="00C41A2E"/>
    <w:rsid w:val="00C41C57"/>
    <w:rsid w:val="00C42779"/>
    <w:rsid w:val="00C42D3E"/>
    <w:rsid w:val="00C477F0"/>
    <w:rsid w:val="00C47AD7"/>
    <w:rsid w:val="00C47EEE"/>
    <w:rsid w:val="00C502EF"/>
    <w:rsid w:val="00C51592"/>
    <w:rsid w:val="00C53431"/>
    <w:rsid w:val="00C545F6"/>
    <w:rsid w:val="00C56F3F"/>
    <w:rsid w:val="00C5717E"/>
    <w:rsid w:val="00C57704"/>
    <w:rsid w:val="00C60FBE"/>
    <w:rsid w:val="00C614C3"/>
    <w:rsid w:val="00C62407"/>
    <w:rsid w:val="00C63AFC"/>
    <w:rsid w:val="00C63EAA"/>
    <w:rsid w:val="00C65293"/>
    <w:rsid w:val="00C65751"/>
    <w:rsid w:val="00C662DD"/>
    <w:rsid w:val="00C667C5"/>
    <w:rsid w:val="00C67046"/>
    <w:rsid w:val="00C67377"/>
    <w:rsid w:val="00C71087"/>
    <w:rsid w:val="00C7156F"/>
    <w:rsid w:val="00C743B9"/>
    <w:rsid w:val="00C747FA"/>
    <w:rsid w:val="00C74A44"/>
    <w:rsid w:val="00C74EBB"/>
    <w:rsid w:val="00C76108"/>
    <w:rsid w:val="00C769B6"/>
    <w:rsid w:val="00C769E3"/>
    <w:rsid w:val="00C76F1F"/>
    <w:rsid w:val="00C83363"/>
    <w:rsid w:val="00C84C5C"/>
    <w:rsid w:val="00C8568C"/>
    <w:rsid w:val="00C87B08"/>
    <w:rsid w:val="00C911C7"/>
    <w:rsid w:val="00C9216F"/>
    <w:rsid w:val="00C92B31"/>
    <w:rsid w:val="00C92C89"/>
    <w:rsid w:val="00C96E4E"/>
    <w:rsid w:val="00C97160"/>
    <w:rsid w:val="00C97A5D"/>
    <w:rsid w:val="00CA19E5"/>
    <w:rsid w:val="00CA22AE"/>
    <w:rsid w:val="00CA2530"/>
    <w:rsid w:val="00CA70A0"/>
    <w:rsid w:val="00CA7F5B"/>
    <w:rsid w:val="00CB0E4C"/>
    <w:rsid w:val="00CB1176"/>
    <w:rsid w:val="00CB168C"/>
    <w:rsid w:val="00CB3283"/>
    <w:rsid w:val="00CB3B9F"/>
    <w:rsid w:val="00CB3E15"/>
    <w:rsid w:val="00CB4BEB"/>
    <w:rsid w:val="00CB5188"/>
    <w:rsid w:val="00CB6221"/>
    <w:rsid w:val="00CC2252"/>
    <w:rsid w:val="00CC3131"/>
    <w:rsid w:val="00CC3635"/>
    <w:rsid w:val="00CC4AE2"/>
    <w:rsid w:val="00CC5461"/>
    <w:rsid w:val="00CC557D"/>
    <w:rsid w:val="00CC7772"/>
    <w:rsid w:val="00CC7EB8"/>
    <w:rsid w:val="00CD0BBE"/>
    <w:rsid w:val="00CD13C2"/>
    <w:rsid w:val="00CD153A"/>
    <w:rsid w:val="00CD1A77"/>
    <w:rsid w:val="00CD1FAF"/>
    <w:rsid w:val="00CD3E38"/>
    <w:rsid w:val="00CD6497"/>
    <w:rsid w:val="00CD692F"/>
    <w:rsid w:val="00CD7D75"/>
    <w:rsid w:val="00CE037C"/>
    <w:rsid w:val="00CE0D7A"/>
    <w:rsid w:val="00CE2B31"/>
    <w:rsid w:val="00CE2E0F"/>
    <w:rsid w:val="00CE4680"/>
    <w:rsid w:val="00CE5113"/>
    <w:rsid w:val="00CE5B3E"/>
    <w:rsid w:val="00CE5D71"/>
    <w:rsid w:val="00CE60EA"/>
    <w:rsid w:val="00CE7A3C"/>
    <w:rsid w:val="00CF1472"/>
    <w:rsid w:val="00CF30E6"/>
    <w:rsid w:val="00CF3910"/>
    <w:rsid w:val="00CF3C1C"/>
    <w:rsid w:val="00CF3F98"/>
    <w:rsid w:val="00CF4951"/>
    <w:rsid w:val="00CF5407"/>
    <w:rsid w:val="00CF5B7D"/>
    <w:rsid w:val="00CF5C52"/>
    <w:rsid w:val="00CF6260"/>
    <w:rsid w:val="00D005FA"/>
    <w:rsid w:val="00D009B3"/>
    <w:rsid w:val="00D00C17"/>
    <w:rsid w:val="00D00CD8"/>
    <w:rsid w:val="00D02034"/>
    <w:rsid w:val="00D02151"/>
    <w:rsid w:val="00D02F43"/>
    <w:rsid w:val="00D04196"/>
    <w:rsid w:val="00D075C4"/>
    <w:rsid w:val="00D07871"/>
    <w:rsid w:val="00D07E17"/>
    <w:rsid w:val="00D11331"/>
    <w:rsid w:val="00D12291"/>
    <w:rsid w:val="00D12BCC"/>
    <w:rsid w:val="00D13004"/>
    <w:rsid w:val="00D14A34"/>
    <w:rsid w:val="00D15C7B"/>
    <w:rsid w:val="00D15F57"/>
    <w:rsid w:val="00D15F97"/>
    <w:rsid w:val="00D167C8"/>
    <w:rsid w:val="00D17617"/>
    <w:rsid w:val="00D200B8"/>
    <w:rsid w:val="00D201E9"/>
    <w:rsid w:val="00D20585"/>
    <w:rsid w:val="00D2122F"/>
    <w:rsid w:val="00D22132"/>
    <w:rsid w:val="00D22309"/>
    <w:rsid w:val="00D22D8F"/>
    <w:rsid w:val="00D23348"/>
    <w:rsid w:val="00D23C76"/>
    <w:rsid w:val="00D247E7"/>
    <w:rsid w:val="00D249C2"/>
    <w:rsid w:val="00D24B46"/>
    <w:rsid w:val="00D24BC0"/>
    <w:rsid w:val="00D24BDE"/>
    <w:rsid w:val="00D2684D"/>
    <w:rsid w:val="00D27B98"/>
    <w:rsid w:val="00D3246E"/>
    <w:rsid w:val="00D33133"/>
    <w:rsid w:val="00D347B0"/>
    <w:rsid w:val="00D348DB"/>
    <w:rsid w:val="00D34ACA"/>
    <w:rsid w:val="00D34B25"/>
    <w:rsid w:val="00D366C8"/>
    <w:rsid w:val="00D4229F"/>
    <w:rsid w:val="00D44FA8"/>
    <w:rsid w:val="00D45055"/>
    <w:rsid w:val="00D460E0"/>
    <w:rsid w:val="00D4652E"/>
    <w:rsid w:val="00D46870"/>
    <w:rsid w:val="00D47554"/>
    <w:rsid w:val="00D5003B"/>
    <w:rsid w:val="00D50A05"/>
    <w:rsid w:val="00D50C34"/>
    <w:rsid w:val="00D51638"/>
    <w:rsid w:val="00D5322F"/>
    <w:rsid w:val="00D554CD"/>
    <w:rsid w:val="00D556C6"/>
    <w:rsid w:val="00D61160"/>
    <w:rsid w:val="00D62198"/>
    <w:rsid w:val="00D621DC"/>
    <w:rsid w:val="00D622FC"/>
    <w:rsid w:val="00D625AA"/>
    <w:rsid w:val="00D62618"/>
    <w:rsid w:val="00D6300B"/>
    <w:rsid w:val="00D632C1"/>
    <w:rsid w:val="00D6337A"/>
    <w:rsid w:val="00D6431D"/>
    <w:rsid w:val="00D64B44"/>
    <w:rsid w:val="00D6559F"/>
    <w:rsid w:val="00D66616"/>
    <w:rsid w:val="00D66A8C"/>
    <w:rsid w:val="00D66BDE"/>
    <w:rsid w:val="00D67267"/>
    <w:rsid w:val="00D67497"/>
    <w:rsid w:val="00D711B0"/>
    <w:rsid w:val="00D725E0"/>
    <w:rsid w:val="00D747A7"/>
    <w:rsid w:val="00D76357"/>
    <w:rsid w:val="00D76926"/>
    <w:rsid w:val="00D76FFD"/>
    <w:rsid w:val="00D77379"/>
    <w:rsid w:val="00D778CC"/>
    <w:rsid w:val="00D77979"/>
    <w:rsid w:val="00D804FC"/>
    <w:rsid w:val="00D8096A"/>
    <w:rsid w:val="00D80CC2"/>
    <w:rsid w:val="00D81CE6"/>
    <w:rsid w:val="00D81E03"/>
    <w:rsid w:val="00D84851"/>
    <w:rsid w:val="00D858F7"/>
    <w:rsid w:val="00D86309"/>
    <w:rsid w:val="00D87411"/>
    <w:rsid w:val="00D87BC5"/>
    <w:rsid w:val="00D87EAF"/>
    <w:rsid w:val="00D90BBB"/>
    <w:rsid w:val="00D931B9"/>
    <w:rsid w:val="00D949AE"/>
    <w:rsid w:val="00D96C50"/>
    <w:rsid w:val="00D97C78"/>
    <w:rsid w:val="00DA0C11"/>
    <w:rsid w:val="00DA1478"/>
    <w:rsid w:val="00DA1789"/>
    <w:rsid w:val="00DA1B7D"/>
    <w:rsid w:val="00DA1F6C"/>
    <w:rsid w:val="00DA30BE"/>
    <w:rsid w:val="00DA4BCE"/>
    <w:rsid w:val="00DA4DA3"/>
    <w:rsid w:val="00DA708D"/>
    <w:rsid w:val="00DA7411"/>
    <w:rsid w:val="00DA788B"/>
    <w:rsid w:val="00DB02DC"/>
    <w:rsid w:val="00DB07C0"/>
    <w:rsid w:val="00DB0C0A"/>
    <w:rsid w:val="00DB113C"/>
    <w:rsid w:val="00DB2856"/>
    <w:rsid w:val="00DB397F"/>
    <w:rsid w:val="00DB4F92"/>
    <w:rsid w:val="00DB78FB"/>
    <w:rsid w:val="00DC05DB"/>
    <w:rsid w:val="00DC0FCB"/>
    <w:rsid w:val="00DC14C7"/>
    <w:rsid w:val="00DC1AD5"/>
    <w:rsid w:val="00DC3D1D"/>
    <w:rsid w:val="00DC5758"/>
    <w:rsid w:val="00DC64A0"/>
    <w:rsid w:val="00DD0D33"/>
    <w:rsid w:val="00DD149D"/>
    <w:rsid w:val="00DD2D06"/>
    <w:rsid w:val="00DD30A4"/>
    <w:rsid w:val="00DD3AF3"/>
    <w:rsid w:val="00DD3C14"/>
    <w:rsid w:val="00DD3F77"/>
    <w:rsid w:val="00DD4AC3"/>
    <w:rsid w:val="00DE158A"/>
    <w:rsid w:val="00DE1F26"/>
    <w:rsid w:val="00DE2B74"/>
    <w:rsid w:val="00DE4C99"/>
    <w:rsid w:val="00DE5525"/>
    <w:rsid w:val="00DF0A09"/>
    <w:rsid w:val="00DF1701"/>
    <w:rsid w:val="00DF1B8E"/>
    <w:rsid w:val="00DF2C53"/>
    <w:rsid w:val="00DF3FE4"/>
    <w:rsid w:val="00DF45F3"/>
    <w:rsid w:val="00DF464E"/>
    <w:rsid w:val="00DF59F2"/>
    <w:rsid w:val="00E008BF"/>
    <w:rsid w:val="00E02452"/>
    <w:rsid w:val="00E024D9"/>
    <w:rsid w:val="00E0262A"/>
    <w:rsid w:val="00E02718"/>
    <w:rsid w:val="00E04DF4"/>
    <w:rsid w:val="00E0539C"/>
    <w:rsid w:val="00E06B8C"/>
    <w:rsid w:val="00E1017B"/>
    <w:rsid w:val="00E118EC"/>
    <w:rsid w:val="00E12252"/>
    <w:rsid w:val="00E12294"/>
    <w:rsid w:val="00E14E95"/>
    <w:rsid w:val="00E15424"/>
    <w:rsid w:val="00E15584"/>
    <w:rsid w:val="00E16A4A"/>
    <w:rsid w:val="00E16E4F"/>
    <w:rsid w:val="00E208CE"/>
    <w:rsid w:val="00E2423E"/>
    <w:rsid w:val="00E27594"/>
    <w:rsid w:val="00E27B75"/>
    <w:rsid w:val="00E27D39"/>
    <w:rsid w:val="00E3078D"/>
    <w:rsid w:val="00E31F39"/>
    <w:rsid w:val="00E32974"/>
    <w:rsid w:val="00E3506B"/>
    <w:rsid w:val="00E353DE"/>
    <w:rsid w:val="00E363BA"/>
    <w:rsid w:val="00E364E0"/>
    <w:rsid w:val="00E3792A"/>
    <w:rsid w:val="00E400F5"/>
    <w:rsid w:val="00E416CF"/>
    <w:rsid w:val="00E41739"/>
    <w:rsid w:val="00E41CFC"/>
    <w:rsid w:val="00E42214"/>
    <w:rsid w:val="00E42655"/>
    <w:rsid w:val="00E434FC"/>
    <w:rsid w:val="00E45B9A"/>
    <w:rsid w:val="00E45CD6"/>
    <w:rsid w:val="00E4614E"/>
    <w:rsid w:val="00E46CA3"/>
    <w:rsid w:val="00E478F6"/>
    <w:rsid w:val="00E501F0"/>
    <w:rsid w:val="00E5144B"/>
    <w:rsid w:val="00E52A98"/>
    <w:rsid w:val="00E53190"/>
    <w:rsid w:val="00E538C5"/>
    <w:rsid w:val="00E539CC"/>
    <w:rsid w:val="00E541BD"/>
    <w:rsid w:val="00E562EF"/>
    <w:rsid w:val="00E60009"/>
    <w:rsid w:val="00E60A2E"/>
    <w:rsid w:val="00E60ACA"/>
    <w:rsid w:val="00E61B7B"/>
    <w:rsid w:val="00E63E58"/>
    <w:rsid w:val="00E6535A"/>
    <w:rsid w:val="00E66086"/>
    <w:rsid w:val="00E66132"/>
    <w:rsid w:val="00E66A68"/>
    <w:rsid w:val="00E70142"/>
    <w:rsid w:val="00E702A5"/>
    <w:rsid w:val="00E70F18"/>
    <w:rsid w:val="00E710BE"/>
    <w:rsid w:val="00E72858"/>
    <w:rsid w:val="00E74AFD"/>
    <w:rsid w:val="00E755A8"/>
    <w:rsid w:val="00E7667E"/>
    <w:rsid w:val="00E77C40"/>
    <w:rsid w:val="00E80685"/>
    <w:rsid w:val="00E80BD4"/>
    <w:rsid w:val="00E80CE8"/>
    <w:rsid w:val="00E80D4A"/>
    <w:rsid w:val="00E8144D"/>
    <w:rsid w:val="00E82576"/>
    <w:rsid w:val="00E827BA"/>
    <w:rsid w:val="00E83165"/>
    <w:rsid w:val="00E837AD"/>
    <w:rsid w:val="00E85D5B"/>
    <w:rsid w:val="00E85DA7"/>
    <w:rsid w:val="00E85E06"/>
    <w:rsid w:val="00E90CA1"/>
    <w:rsid w:val="00E91118"/>
    <w:rsid w:val="00E939FE"/>
    <w:rsid w:val="00E949B1"/>
    <w:rsid w:val="00E94EFB"/>
    <w:rsid w:val="00E9601F"/>
    <w:rsid w:val="00E96672"/>
    <w:rsid w:val="00E966E2"/>
    <w:rsid w:val="00E97682"/>
    <w:rsid w:val="00E97B97"/>
    <w:rsid w:val="00E97EB4"/>
    <w:rsid w:val="00EA0976"/>
    <w:rsid w:val="00EA0DB9"/>
    <w:rsid w:val="00EA2178"/>
    <w:rsid w:val="00EA5EEF"/>
    <w:rsid w:val="00EA6511"/>
    <w:rsid w:val="00EA7F1A"/>
    <w:rsid w:val="00EB0A39"/>
    <w:rsid w:val="00EB2690"/>
    <w:rsid w:val="00EB2B9A"/>
    <w:rsid w:val="00EB2CC8"/>
    <w:rsid w:val="00EB3C11"/>
    <w:rsid w:val="00EB3D5E"/>
    <w:rsid w:val="00EB77D3"/>
    <w:rsid w:val="00EC1457"/>
    <w:rsid w:val="00EC1C59"/>
    <w:rsid w:val="00EC21A4"/>
    <w:rsid w:val="00EC2AF6"/>
    <w:rsid w:val="00EC3820"/>
    <w:rsid w:val="00EC3C91"/>
    <w:rsid w:val="00EC4166"/>
    <w:rsid w:val="00EC48D5"/>
    <w:rsid w:val="00EC5AA6"/>
    <w:rsid w:val="00EC6A9F"/>
    <w:rsid w:val="00ED00B0"/>
    <w:rsid w:val="00ED19E8"/>
    <w:rsid w:val="00ED270A"/>
    <w:rsid w:val="00ED3D93"/>
    <w:rsid w:val="00ED4CB2"/>
    <w:rsid w:val="00ED580C"/>
    <w:rsid w:val="00ED6354"/>
    <w:rsid w:val="00ED6450"/>
    <w:rsid w:val="00ED740B"/>
    <w:rsid w:val="00ED7A14"/>
    <w:rsid w:val="00ED7D0B"/>
    <w:rsid w:val="00ED7DD6"/>
    <w:rsid w:val="00EE293B"/>
    <w:rsid w:val="00EE315E"/>
    <w:rsid w:val="00EE4E1B"/>
    <w:rsid w:val="00EE4F41"/>
    <w:rsid w:val="00EE66E5"/>
    <w:rsid w:val="00EE67D8"/>
    <w:rsid w:val="00EE7E00"/>
    <w:rsid w:val="00EF0452"/>
    <w:rsid w:val="00EF1566"/>
    <w:rsid w:val="00EF2E77"/>
    <w:rsid w:val="00EF2EC3"/>
    <w:rsid w:val="00EF3A65"/>
    <w:rsid w:val="00EF51D1"/>
    <w:rsid w:val="00EF539F"/>
    <w:rsid w:val="00EF5E78"/>
    <w:rsid w:val="00EF7D16"/>
    <w:rsid w:val="00F00986"/>
    <w:rsid w:val="00F00BFB"/>
    <w:rsid w:val="00F01BFF"/>
    <w:rsid w:val="00F02BDD"/>
    <w:rsid w:val="00F02F88"/>
    <w:rsid w:val="00F04F44"/>
    <w:rsid w:val="00F06C6B"/>
    <w:rsid w:val="00F10E96"/>
    <w:rsid w:val="00F10F38"/>
    <w:rsid w:val="00F137CA"/>
    <w:rsid w:val="00F15210"/>
    <w:rsid w:val="00F158C6"/>
    <w:rsid w:val="00F170B9"/>
    <w:rsid w:val="00F208B3"/>
    <w:rsid w:val="00F2090B"/>
    <w:rsid w:val="00F2123D"/>
    <w:rsid w:val="00F21CCF"/>
    <w:rsid w:val="00F22FCA"/>
    <w:rsid w:val="00F2446D"/>
    <w:rsid w:val="00F24485"/>
    <w:rsid w:val="00F246BF"/>
    <w:rsid w:val="00F24B08"/>
    <w:rsid w:val="00F25776"/>
    <w:rsid w:val="00F2692E"/>
    <w:rsid w:val="00F26D59"/>
    <w:rsid w:val="00F33C1F"/>
    <w:rsid w:val="00F33F67"/>
    <w:rsid w:val="00F34067"/>
    <w:rsid w:val="00F344A2"/>
    <w:rsid w:val="00F352B0"/>
    <w:rsid w:val="00F35BFA"/>
    <w:rsid w:val="00F363CD"/>
    <w:rsid w:val="00F37DE9"/>
    <w:rsid w:val="00F40AC2"/>
    <w:rsid w:val="00F4257B"/>
    <w:rsid w:val="00F4621E"/>
    <w:rsid w:val="00F46467"/>
    <w:rsid w:val="00F467AA"/>
    <w:rsid w:val="00F47548"/>
    <w:rsid w:val="00F47FAC"/>
    <w:rsid w:val="00F504D3"/>
    <w:rsid w:val="00F51F17"/>
    <w:rsid w:val="00F5489B"/>
    <w:rsid w:val="00F55F87"/>
    <w:rsid w:val="00F5659A"/>
    <w:rsid w:val="00F56B06"/>
    <w:rsid w:val="00F575AD"/>
    <w:rsid w:val="00F57C33"/>
    <w:rsid w:val="00F60D66"/>
    <w:rsid w:val="00F61B5C"/>
    <w:rsid w:val="00F61D7C"/>
    <w:rsid w:val="00F62C64"/>
    <w:rsid w:val="00F62DAD"/>
    <w:rsid w:val="00F62EF4"/>
    <w:rsid w:val="00F6321A"/>
    <w:rsid w:val="00F63B7B"/>
    <w:rsid w:val="00F65876"/>
    <w:rsid w:val="00F6589D"/>
    <w:rsid w:val="00F65D22"/>
    <w:rsid w:val="00F65DC1"/>
    <w:rsid w:val="00F6609A"/>
    <w:rsid w:val="00F70192"/>
    <w:rsid w:val="00F70213"/>
    <w:rsid w:val="00F71C56"/>
    <w:rsid w:val="00F72522"/>
    <w:rsid w:val="00F7259C"/>
    <w:rsid w:val="00F72691"/>
    <w:rsid w:val="00F72F0C"/>
    <w:rsid w:val="00F73620"/>
    <w:rsid w:val="00F736FA"/>
    <w:rsid w:val="00F73D26"/>
    <w:rsid w:val="00F74959"/>
    <w:rsid w:val="00F75E14"/>
    <w:rsid w:val="00F762A6"/>
    <w:rsid w:val="00F772E1"/>
    <w:rsid w:val="00F8052E"/>
    <w:rsid w:val="00F8063F"/>
    <w:rsid w:val="00F81535"/>
    <w:rsid w:val="00F82782"/>
    <w:rsid w:val="00F833FE"/>
    <w:rsid w:val="00F83429"/>
    <w:rsid w:val="00F83AD6"/>
    <w:rsid w:val="00F83E70"/>
    <w:rsid w:val="00F83F16"/>
    <w:rsid w:val="00F844E0"/>
    <w:rsid w:val="00F85679"/>
    <w:rsid w:val="00F9002A"/>
    <w:rsid w:val="00F90E2D"/>
    <w:rsid w:val="00F91D0C"/>
    <w:rsid w:val="00F965FC"/>
    <w:rsid w:val="00FA0540"/>
    <w:rsid w:val="00FA17E4"/>
    <w:rsid w:val="00FA3105"/>
    <w:rsid w:val="00FA4131"/>
    <w:rsid w:val="00FA44DA"/>
    <w:rsid w:val="00FA4C93"/>
    <w:rsid w:val="00FA5EC5"/>
    <w:rsid w:val="00FA78C7"/>
    <w:rsid w:val="00FA7977"/>
    <w:rsid w:val="00FB1202"/>
    <w:rsid w:val="00FB1DFC"/>
    <w:rsid w:val="00FB1E6F"/>
    <w:rsid w:val="00FB260B"/>
    <w:rsid w:val="00FB275F"/>
    <w:rsid w:val="00FB31DA"/>
    <w:rsid w:val="00FB3F9A"/>
    <w:rsid w:val="00FB4043"/>
    <w:rsid w:val="00FB4994"/>
    <w:rsid w:val="00FB4FC2"/>
    <w:rsid w:val="00FB51E9"/>
    <w:rsid w:val="00FB72AE"/>
    <w:rsid w:val="00FC1F40"/>
    <w:rsid w:val="00FC2F89"/>
    <w:rsid w:val="00FC2FC1"/>
    <w:rsid w:val="00FC6BC4"/>
    <w:rsid w:val="00FD0B70"/>
    <w:rsid w:val="00FD1632"/>
    <w:rsid w:val="00FD19AB"/>
    <w:rsid w:val="00FD354A"/>
    <w:rsid w:val="00FD4C8B"/>
    <w:rsid w:val="00FD68D5"/>
    <w:rsid w:val="00FD72B7"/>
    <w:rsid w:val="00FD7528"/>
    <w:rsid w:val="00FD7666"/>
    <w:rsid w:val="00FD780F"/>
    <w:rsid w:val="00FD799D"/>
    <w:rsid w:val="00FD7B71"/>
    <w:rsid w:val="00FE1DED"/>
    <w:rsid w:val="00FE281D"/>
    <w:rsid w:val="00FE377A"/>
    <w:rsid w:val="00FE4F7C"/>
    <w:rsid w:val="00FE68C3"/>
    <w:rsid w:val="00FE7030"/>
    <w:rsid w:val="00FF09AE"/>
    <w:rsid w:val="00FF1ABC"/>
    <w:rsid w:val="00FF2493"/>
    <w:rsid w:val="00FF297E"/>
    <w:rsid w:val="00FF3157"/>
    <w:rsid w:val="00FF367E"/>
    <w:rsid w:val="00FF409A"/>
    <w:rsid w:val="00FF50BA"/>
    <w:rsid w:val="00FF5244"/>
    <w:rsid w:val="00FF6EB0"/>
    <w:rsid w:val="00FF6F70"/>
    <w:rsid w:val="00FF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AA458A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D1C73"/>
    <w:rPr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3F0D"/>
    <w:pPr>
      <w:tabs>
        <w:tab w:val="center" w:pos="4536"/>
        <w:tab w:val="right" w:pos="9072"/>
      </w:tabs>
    </w:pPr>
    <w:rPr>
      <w:lang w:val="en-GB"/>
    </w:rPr>
  </w:style>
  <w:style w:type="paragraph" w:styleId="Footer">
    <w:name w:val="footer"/>
    <w:basedOn w:val="Normal"/>
    <w:rsid w:val="00BD3F0D"/>
    <w:pPr>
      <w:tabs>
        <w:tab w:val="center" w:pos="4536"/>
        <w:tab w:val="right" w:pos="9072"/>
      </w:tabs>
    </w:pPr>
    <w:rPr>
      <w:lang w:val="en-GB"/>
    </w:rPr>
  </w:style>
  <w:style w:type="table" w:styleId="TableGrid">
    <w:name w:val="Table Grid"/>
    <w:basedOn w:val="TableNormal"/>
    <w:rsid w:val="001D1C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0B2AA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B2AAA"/>
    <w:rPr>
      <w:rFonts w:ascii="Lucida Grande" w:hAnsi="Lucida Grande" w:cs="Lucida Grande"/>
      <w:sz w:val="18"/>
      <w:szCs w:val="18"/>
      <w:lang w:eastAsia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D1C73"/>
    <w:rPr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3F0D"/>
    <w:pPr>
      <w:tabs>
        <w:tab w:val="center" w:pos="4536"/>
        <w:tab w:val="right" w:pos="9072"/>
      </w:tabs>
    </w:pPr>
    <w:rPr>
      <w:lang w:val="en-GB"/>
    </w:rPr>
  </w:style>
  <w:style w:type="paragraph" w:styleId="Footer">
    <w:name w:val="footer"/>
    <w:basedOn w:val="Normal"/>
    <w:rsid w:val="00BD3F0D"/>
    <w:pPr>
      <w:tabs>
        <w:tab w:val="center" w:pos="4536"/>
        <w:tab w:val="right" w:pos="9072"/>
      </w:tabs>
    </w:pPr>
    <w:rPr>
      <w:lang w:val="en-GB"/>
    </w:rPr>
  </w:style>
  <w:style w:type="table" w:styleId="TableGrid">
    <w:name w:val="Table Grid"/>
    <w:basedOn w:val="TableNormal"/>
    <w:rsid w:val="001D1C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0B2AA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B2AAA"/>
    <w:rPr>
      <w:rFonts w:ascii="Lucida Grande" w:hAnsi="Lucida Grande" w:cs="Lucida Grande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jdcohen1:Library:Application%20Support:Microsoft:Office:User%20Templates:My%20Templates:Hoche%202014:HP%20i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HP int.dotx</Template>
  <TotalTime>0</TotalTime>
  <Pages>1</Pages>
  <Words>21</Words>
  <Characters>121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Hermes Partners</Company>
  <LinksUpToDate>false</LinksUpToDate>
  <CharactersWithSpaces>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JDC</dc:creator>
  <cp:keywords/>
  <cp:lastModifiedBy>Nicolas Rein</cp:lastModifiedBy>
  <cp:revision>2</cp:revision>
  <cp:lastPrinted>2014-12-30T14:32:00Z</cp:lastPrinted>
  <dcterms:created xsi:type="dcterms:W3CDTF">2016-11-18T11:28:00Z</dcterms:created>
  <dcterms:modified xsi:type="dcterms:W3CDTF">2016-11-18T11:28:00Z</dcterms:modified>
</cp:coreProperties>
</file>