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67C9D" w14:textId="64A5E2E8" w:rsidR="00367650" w:rsidRDefault="00367650">
      <w:pPr>
        <w:rPr>
          <w:rFonts w:ascii="Frutiger 47LightCn" w:hAnsi="Frutiger 47LightCn" w:cs="Arial"/>
        </w:rPr>
      </w:pPr>
      <w:r>
        <w:rPr>
          <w:rFonts w:ascii="Frutiger 47LightCn" w:hAnsi="Frutiger 47LightCn" w:cs="Arial"/>
        </w:rPr>
        <w:t>“</w:t>
      </w:r>
      <w:proofErr w:type="spellStart"/>
      <w:r>
        <w:rPr>
          <w:rFonts w:ascii="Frutiger 47LightCn" w:hAnsi="Frutiger 47LightCn" w:cs="Arial"/>
        </w:rPr>
        <w:t>Suscribers</w:t>
      </w:r>
      <w:proofErr w:type="spellEnd"/>
      <w:r>
        <w:rPr>
          <w:rFonts w:ascii="Frutiger 47LightCn" w:hAnsi="Frutiger 47LightCn" w:cs="Arial"/>
        </w:rPr>
        <w:t>”</w:t>
      </w:r>
    </w:p>
    <w:p w14:paraId="4AFEC05D" w14:textId="3354A423" w:rsidR="00367650" w:rsidRDefault="00367650">
      <w:pPr>
        <w:rPr>
          <w:rFonts w:ascii="Frutiger 47LightCn" w:hAnsi="Frutiger 47LightCn" w:cs="Arial"/>
        </w:rPr>
      </w:pPr>
      <w:r>
        <w:rPr>
          <w:rFonts w:ascii="Frutiger 47LightCn" w:hAnsi="Frutiger 47LightCn" w:cs="Arial"/>
        </w:rPr>
        <w:t>“</w:t>
      </w:r>
      <w:proofErr w:type="spellStart"/>
      <w:r>
        <w:rPr>
          <w:rFonts w:ascii="Frutiger 47LightCn" w:hAnsi="Frutiger 47LightCn" w:cs="Arial"/>
        </w:rPr>
        <w:t>Adress</w:t>
      </w:r>
      <w:proofErr w:type="spellEnd"/>
      <w:r>
        <w:rPr>
          <w:rFonts w:ascii="Frutiger 47LightCn" w:hAnsi="Frutiger 47LightCn" w:cs="Arial"/>
        </w:rPr>
        <w:t xml:space="preserve"> 1”</w:t>
      </w:r>
    </w:p>
    <w:p w14:paraId="51299061" w14:textId="7C640809" w:rsidR="00367650" w:rsidRDefault="00367650">
      <w:pPr>
        <w:rPr>
          <w:rFonts w:ascii="Frutiger 47LightCn" w:hAnsi="Frutiger 47LightCn" w:cs="Arial"/>
        </w:rPr>
      </w:pPr>
      <w:r>
        <w:rPr>
          <w:rFonts w:ascii="Frutiger 47LightCn" w:hAnsi="Frutiger 47LightCn" w:cs="Arial"/>
        </w:rPr>
        <w:t>“</w:t>
      </w:r>
      <w:proofErr w:type="spellStart"/>
      <w:r>
        <w:rPr>
          <w:rFonts w:ascii="Frutiger 47LightCn" w:hAnsi="Frutiger 47LightCn" w:cs="Arial"/>
        </w:rPr>
        <w:t>Adress</w:t>
      </w:r>
      <w:proofErr w:type="spellEnd"/>
      <w:r>
        <w:rPr>
          <w:rFonts w:ascii="Frutiger 47LightCn" w:hAnsi="Frutiger 47LightCn" w:cs="Arial"/>
        </w:rPr>
        <w:t xml:space="preserve"> 2”</w:t>
      </w:r>
    </w:p>
    <w:p w14:paraId="24952BF8" w14:textId="773250BB" w:rsidR="00367650" w:rsidRDefault="00367650">
      <w:pPr>
        <w:rPr>
          <w:rFonts w:ascii="Frutiger 47LightCn" w:hAnsi="Frutiger 47LightCn" w:cs="Arial"/>
        </w:rPr>
      </w:pPr>
      <w:r>
        <w:rPr>
          <w:rFonts w:ascii="Frutiger 47LightCn" w:hAnsi="Frutiger 47LightCn" w:cs="Arial"/>
        </w:rPr>
        <w:t>“</w:t>
      </w:r>
      <w:proofErr w:type="spellStart"/>
      <w:r>
        <w:rPr>
          <w:rFonts w:ascii="Frutiger 47LightCn" w:hAnsi="Frutiger 47LightCn" w:cs="Arial"/>
        </w:rPr>
        <w:t>Adress</w:t>
      </w:r>
      <w:proofErr w:type="spellEnd"/>
      <w:r>
        <w:rPr>
          <w:rFonts w:ascii="Frutiger 47LightCn" w:hAnsi="Frutiger 47LightCn" w:cs="Arial"/>
        </w:rPr>
        <w:t xml:space="preserve"> 3”</w:t>
      </w:r>
    </w:p>
    <w:p w14:paraId="42B861BC" w14:textId="77777777" w:rsidR="001D1C73" w:rsidRDefault="001D1C73" w:rsidP="001D1C73">
      <w:pPr>
        <w:rPr>
          <w:rFonts w:ascii="Frutiger 47LightCn" w:hAnsi="Frutiger 47LightCn" w:cs="Arial"/>
        </w:rPr>
      </w:pPr>
    </w:p>
    <w:p w14:paraId="368A3AAB" w14:textId="77777777" w:rsidR="001D1C73" w:rsidRDefault="001D1C73" w:rsidP="001D1C73">
      <w:pPr>
        <w:rPr>
          <w:rFonts w:ascii="Frutiger 47LightCn" w:hAnsi="Frutiger 47LightCn" w:cs="Arial"/>
        </w:rPr>
      </w:pPr>
    </w:p>
    <w:p w14:paraId="6FF995FF" w14:textId="77777777" w:rsidR="001D1C73" w:rsidRDefault="001D1C73" w:rsidP="001D1C73">
      <w:pPr>
        <w:rPr>
          <w:rFonts w:ascii="Frutiger 47LightCn" w:hAnsi="Frutiger 47LightCn" w:cs="Arial"/>
        </w:rPr>
      </w:pPr>
    </w:p>
    <w:p w14:paraId="54FC5CB5" w14:textId="08292A83" w:rsidR="001D1C73" w:rsidRPr="004F19CF" w:rsidRDefault="001D1C73" w:rsidP="001D1C73">
      <w:pPr>
        <w:jc w:val="center"/>
        <w:rPr>
          <w:rFonts w:ascii="Frutiger 47LightCn" w:hAnsi="Frutiger 47LightCn" w:cs="Arial"/>
          <w:u w:val="single"/>
        </w:rPr>
      </w:pPr>
      <w:r w:rsidRPr="004F19CF">
        <w:rPr>
          <w:rFonts w:ascii="Frutiger 47LightCn" w:hAnsi="Frutiger 47LightCn" w:cs="Arial"/>
          <w:u w:val="single"/>
        </w:rPr>
        <w:t>Monthly Statement</w:t>
      </w:r>
      <w:r>
        <w:rPr>
          <w:rFonts w:ascii="Frutiger 47LightCn" w:hAnsi="Frutiger 47LightCn" w:cs="Arial"/>
          <w:u w:val="single"/>
        </w:rPr>
        <w:t xml:space="preserve"> as of </w:t>
      </w:r>
      <w:r w:rsidR="00367650">
        <w:rPr>
          <w:rFonts w:ascii="Frutiger 47LightCn" w:hAnsi="Frutiger 47LightCn" w:cs="Arial"/>
          <w:u w:val="single"/>
        </w:rPr>
        <w:t>“Date”</w:t>
      </w:r>
    </w:p>
    <w:p w14:paraId="707D7C5E" w14:textId="77777777" w:rsidR="001D1C73" w:rsidRDefault="001D1C73" w:rsidP="001D1C73">
      <w:pPr>
        <w:rPr>
          <w:rFonts w:ascii="Frutiger 47LightCn" w:hAnsi="Frutiger 47LightCn" w:cs="Arial"/>
        </w:rPr>
      </w:pPr>
    </w:p>
    <w:p w14:paraId="19192294" w14:textId="77777777" w:rsidR="001D1C73" w:rsidRDefault="001D1C73" w:rsidP="001D1C73">
      <w:pPr>
        <w:rPr>
          <w:rFonts w:ascii="Frutiger 47LightCn" w:hAnsi="Frutiger 47LightCn" w:cs="Arial"/>
        </w:rPr>
      </w:pPr>
    </w:p>
    <w:p w14:paraId="74504820" w14:textId="77777777" w:rsidR="001D1C73" w:rsidRDefault="001D1C73" w:rsidP="001D1C73">
      <w:pPr>
        <w:rPr>
          <w:rFonts w:ascii="Frutiger 47LightCn" w:hAnsi="Frutiger 47LightCn" w:cs="Arial"/>
        </w:rPr>
      </w:pPr>
    </w:p>
    <w:tbl>
      <w:tblPr>
        <w:tblStyle w:val="Grilledutableau"/>
        <w:tblW w:w="13719" w:type="dxa"/>
        <w:tblInd w:w="108" w:type="dxa"/>
        <w:tblLook w:val="04A0" w:firstRow="1" w:lastRow="0" w:firstColumn="1" w:lastColumn="0" w:noHBand="0" w:noVBand="1"/>
      </w:tblPr>
      <w:tblGrid>
        <w:gridCol w:w="2662"/>
        <w:gridCol w:w="1716"/>
        <w:gridCol w:w="1515"/>
        <w:gridCol w:w="2224"/>
        <w:gridCol w:w="1833"/>
        <w:gridCol w:w="1880"/>
        <w:gridCol w:w="1889"/>
      </w:tblGrid>
      <w:tr w:rsidR="001D1C73" w14:paraId="359E3BF4" w14:textId="77777777" w:rsidTr="002379A8">
        <w:trPr>
          <w:trHeight w:val="627"/>
        </w:trPr>
        <w:tc>
          <w:tcPr>
            <w:tcW w:w="2662" w:type="dxa"/>
          </w:tcPr>
          <w:p w14:paraId="46EBF4F3" w14:textId="77777777" w:rsidR="001D1C73" w:rsidRDefault="001D1C73" w:rsidP="00AD7E68">
            <w:pPr>
              <w:jc w:val="center"/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>Securities</w:t>
            </w:r>
          </w:p>
        </w:tc>
        <w:tc>
          <w:tcPr>
            <w:tcW w:w="1716" w:type="dxa"/>
          </w:tcPr>
          <w:p w14:paraId="6520FBE5" w14:textId="77777777" w:rsidR="001D1C73" w:rsidRDefault="001D1C73" w:rsidP="00AD7E68">
            <w:pPr>
              <w:jc w:val="center"/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>Coupon Rate</w:t>
            </w:r>
          </w:p>
        </w:tc>
        <w:tc>
          <w:tcPr>
            <w:tcW w:w="1515" w:type="dxa"/>
          </w:tcPr>
          <w:p w14:paraId="3D6C766E" w14:textId="77777777" w:rsidR="001D1C73" w:rsidRDefault="001D1C73" w:rsidP="00AD7E68">
            <w:pPr>
              <w:jc w:val="center"/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>Maturity</w:t>
            </w:r>
          </w:p>
        </w:tc>
        <w:tc>
          <w:tcPr>
            <w:tcW w:w="2224" w:type="dxa"/>
          </w:tcPr>
          <w:p w14:paraId="05082591" w14:textId="77777777" w:rsidR="001D1C73" w:rsidRDefault="001D1C73" w:rsidP="00AD7E68">
            <w:pPr>
              <w:jc w:val="center"/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>Nominal Amount</w:t>
            </w:r>
          </w:p>
        </w:tc>
        <w:tc>
          <w:tcPr>
            <w:tcW w:w="1833" w:type="dxa"/>
          </w:tcPr>
          <w:p w14:paraId="2495E9B8" w14:textId="77777777" w:rsidR="001D1C73" w:rsidRDefault="001D1C73" w:rsidP="00AD7E68">
            <w:pPr>
              <w:jc w:val="center"/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>Accrued Interest</w:t>
            </w:r>
          </w:p>
        </w:tc>
        <w:tc>
          <w:tcPr>
            <w:tcW w:w="1880" w:type="dxa"/>
          </w:tcPr>
          <w:p w14:paraId="2633FA9B" w14:textId="77777777" w:rsidR="001D1C73" w:rsidRDefault="001D1C73" w:rsidP="00AD7E68">
            <w:pPr>
              <w:jc w:val="center"/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>Last Coupon Date</w:t>
            </w:r>
          </w:p>
        </w:tc>
        <w:tc>
          <w:tcPr>
            <w:tcW w:w="1889" w:type="dxa"/>
          </w:tcPr>
          <w:p w14:paraId="3321E014" w14:textId="77777777" w:rsidR="001D1C73" w:rsidRDefault="001D1C73" w:rsidP="00AD7E68">
            <w:pPr>
              <w:jc w:val="center"/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>Next Coupon Date</w:t>
            </w:r>
          </w:p>
        </w:tc>
      </w:tr>
      <w:tr w:rsidR="001D1C73" w14:paraId="6C5758AA" w14:textId="77777777" w:rsidTr="002379A8">
        <w:tc>
          <w:tcPr>
            <w:tcW w:w="2662" w:type="dxa"/>
          </w:tcPr>
          <w:p w14:paraId="3FD109EB" w14:textId="03B585AB" w:rsidR="001D1C73" w:rsidRDefault="001D1C73" w:rsidP="00AD7E68">
            <w:pPr>
              <w:rPr>
                <w:rFonts w:ascii="Frutiger 47LightCn" w:hAnsi="Frutiger 47LightCn" w:cs="Arial"/>
              </w:rPr>
            </w:pPr>
            <w:bookmarkStart w:id="0" w:name="_GoBack"/>
            <w:bookmarkEnd w:id="0"/>
          </w:p>
        </w:tc>
        <w:tc>
          <w:tcPr>
            <w:tcW w:w="1716" w:type="dxa"/>
          </w:tcPr>
          <w:p w14:paraId="517658D5" w14:textId="2309F85B" w:rsidR="001D1C73" w:rsidRDefault="001D1C73" w:rsidP="00AD7E68">
            <w:pPr>
              <w:ind w:right="317"/>
              <w:jc w:val="right"/>
              <w:rPr>
                <w:rFonts w:ascii="Frutiger 47LightCn" w:hAnsi="Frutiger 47LightCn" w:cs="Arial"/>
              </w:rPr>
            </w:pPr>
          </w:p>
        </w:tc>
        <w:tc>
          <w:tcPr>
            <w:tcW w:w="1515" w:type="dxa"/>
          </w:tcPr>
          <w:p w14:paraId="443AC2C3" w14:textId="5CCEA162" w:rsidR="001D1C73" w:rsidRDefault="001D1C73" w:rsidP="00AD7E68">
            <w:pPr>
              <w:rPr>
                <w:rFonts w:ascii="Frutiger 47LightCn" w:hAnsi="Frutiger 47LightCn" w:cs="Arial"/>
              </w:rPr>
            </w:pPr>
          </w:p>
        </w:tc>
        <w:tc>
          <w:tcPr>
            <w:tcW w:w="2224" w:type="dxa"/>
          </w:tcPr>
          <w:p w14:paraId="1D4E9573" w14:textId="3BD09898" w:rsidR="001D1C73" w:rsidRDefault="001D1C73" w:rsidP="00AD7E68">
            <w:pPr>
              <w:ind w:right="175"/>
              <w:jc w:val="right"/>
              <w:rPr>
                <w:rFonts w:ascii="Frutiger 47LightCn" w:hAnsi="Frutiger 47LightCn" w:cs="Arial"/>
              </w:rPr>
            </w:pPr>
          </w:p>
        </w:tc>
        <w:tc>
          <w:tcPr>
            <w:tcW w:w="1833" w:type="dxa"/>
          </w:tcPr>
          <w:p w14:paraId="6AC811C0" w14:textId="1E85E397" w:rsidR="001D1C73" w:rsidRDefault="001D1C73" w:rsidP="00EC6E58">
            <w:pPr>
              <w:ind w:right="175"/>
              <w:jc w:val="right"/>
              <w:rPr>
                <w:rFonts w:ascii="Frutiger 47LightCn" w:hAnsi="Frutiger 47LightCn" w:cs="Arial"/>
              </w:rPr>
            </w:pPr>
          </w:p>
        </w:tc>
        <w:tc>
          <w:tcPr>
            <w:tcW w:w="1880" w:type="dxa"/>
          </w:tcPr>
          <w:p w14:paraId="185DDCB4" w14:textId="6589BE90" w:rsidR="001D1C73" w:rsidRDefault="001D1C73" w:rsidP="00AD7E68">
            <w:pPr>
              <w:jc w:val="center"/>
              <w:rPr>
                <w:rFonts w:ascii="Frutiger 47LightCn" w:hAnsi="Frutiger 47LightCn" w:cs="Arial"/>
              </w:rPr>
            </w:pPr>
          </w:p>
        </w:tc>
        <w:tc>
          <w:tcPr>
            <w:tcW w:w="1889" w:type="dxa"/>
          </w:tcPr>
          <w:p w14:paraId="63E892DF" w14:textId="1F888365" w:rsidR="001D1C73" w:rsidRDefault="001D1C73" w:rsidP="00AD7E68">
            <w:pPr>
              <w:jc w:val="center"/>
              <w:rPr>
                <w:rFonts w:ascii="Frutiger 47LightCn" w:hAnsi="Frutiger 47LightCn" w:cs="Arial"/>
              </w:rPr>
            </w:pPr>
          </w:p>
        </w:tc>
      </w:tr>
      <w:tr w:rsidR="001D1C73" w14:paraId="3D41FB04" w14:textId="77777777" w:rsidTr="002379A8">
        <w:trPr>
          <w:trHeight w:val="236"/>
        </w:trPr>
        <w:tc>
          <w:tcPr>
            <w:tcW w:w="2662" w:type="dxa"/>
          </w:tcPr>
          <w:p w14:paraId="1C0D547B" w14:textId="65D59E00" w:rsidR="001D1C73" w:rsidRDefault="001D1C73" w:rsidP="00AD7E68">
            <w:pPr>
              <w:rPr>
                <w:rFonts w:ascii="Frutiger 47LightCn" w:hAnsi="Frutiger 47LightCn" w:cs="Arial"/>
              </w:rPr>
            </w:pPr>
          </w:p>
        </w:tc>
        <w:tc>
          <w:tcPr>
            <w:tcW w:w="1716" w:type="dxa"/>
          </w:tcPr>
          <w:p w14:paraId="466EAEC7" w14:textId="5E32C6FF" w:rsidR="001D1C73" w:rsidRDefault="001D1C73" w:rsidP="00AD7E68">
            <w:pPr>
              <w:ind w:right="317"/>
              <w:jc w:val="right"/>
              <w:rPr>
                <w:rFonts w:ascii="Frutiger 47LightCn" w:hAnsi="Frutiger 47LightCn" w:cs="Arial"/>
              </w:rPr>
            </w:pPr>
          </w:p>
        </w:tc>
        <w:tc>
          <w:tcPr>
            <w:tcW w:w="1515" w:type="dxa"/>
          </w:tcPr>
          <w:p w14:paraId="1F33D5B2" w14:textId="147CAF80" w:rsidR="001D1C73" w:rsidRDefault="001D1C73" w:rsidP="00AD7E68">
            <w:pPr>
              <w:rPr>
                <w:rFonts w:ascii="Frutiger 47LightCn" w:hAnsi="Frutiger 47LightCn" w:cs="Arial"/>
              </w:rPr>
            </w:pPr>
          </w:p>
        </w:tc>
        <w:tc>
          <w:tcPr>
            <w:tcW w:w="2224" w:type="dxa"/>
          </w:tcPr>
          <w:p w14:paraId="2299D97E" w14:textId="2C40DF43" w:rsidR="001D1C73" w:rsidRDefault="001D1C73" w:rsidP="00AD7E68">
            <w:pPr>
              <w:ind w:right="175"/>
              <w:jc w:val="right"/>
              <w:rPr>
                <w:rFonts w:ascii="Frutiger 47LightCn" w:hAnsi="Frutiger 47LightCn" w:cs="Arial"/>
              </w:rPr>
            </w:pPr>
          </w:p>
        </w:tc>
        <w:tc>
          <w:tcPr>
            <w:tcW w:w="1833" w:type="dxa"/>
          </w:tcPr>
          <w:p w14:paraId="033989B9" w14:textId="4C7ADB61" w:rsidR="001D1C73" w:rsidRDefault="001D1C73" w:rsidP="00A71416">
            <w:pPr>
              <w:ind w:right="175"/>
              <w:jc w:val="right"/>
              <w:rPr>
                <w:rFonts w:ascii="Frutiger 47LightCn" w:hAnsi="Frutiger 47LightCn" w:cs="Arial"/>
              </w:rPr>
            </w:pPr>
          </w:p>
        </w:tc>
        <w:tc>
          <w:tcPr>
            <w:tcW w:w="1880" w:type="dxa"/>
          </w:tcPr>
          <w:p w14:paraId="5165349B" w14:textId="36E7BE15" w:rsidR="001D1C73" w:rsidRDefault="001D1C73" w:rsidP="00AD7E68">
            <w:pPr>
              <w:jc w:val="center"/>
              <w:rPr>
                <w:rFonts w:ascii="Frutiger 47LightCn" w:hAnsi="Frutiger 47LightCn" w:cs="Arial"/>
              </w:rPr>
            </w:pPr>
          </w:p>
        </w:tc>
        <w:tc>
          <w:tcPr>
            <w:tcW w:w="1889" w:type="dxa"/>
          </w:tcPr>
          <w:p w14:paraId="329FF335" w14:textId="649F3CCE" w:rsidR="001D1C73" w:rsidRDefault="001D1C73" w:rsidP="00AD7E68">
            <w:pPr>
              <w:jc w:val="center"/>
              <w:rPr>
                <w:rFonts w:ascii="Frutiger 47LightCn" w:hAnsi="Frutiger 47LightCn" w:cs="Arial"/>
              </w:rPr>
            </w:pPr>
          </w:p>
        </w:tc>
      </w:tr>
    </w:tbl>
    <w:p w14:paraId="27479C3A" w14:textId="77777777" w:rsidR="00545B98" w:rsidRDefault="00545B98">
      <w:pPr>
        <w:rPr>
          <w:rFonts w:ascii="Frutiger 47LightCn" w:hAnsi="Frutiger 47LightCn" w:cs="Arial"/>
        </w:rPr>
      </w:pPr>
    </w:p>
    <w:p w14:paraId="46611E6A" w14:textId="77777777" w:rsidR="004E2E47" w:rsidRPr="001442E7" w:rsidRDefault="004E2E47">
      <w:pPr>
        <w:rPr>
          <w:rFonts w:ascii="Frutiger 47LightCn" w:hAnsi="Frutiger 47LightCn" w:cs="Arial"/>
        </w:rPr>
      </w:pPr>
    </w:p>
    <w:sectPr w:rsidR="004E2E47" w:rsidRPr="001442E7" w:rsidSect="001D1C73">
      <w:headerReference w:type="default" r:id="rId8"/>
      <w:headerReference w:type="first" r:id="rId9"/>
      <w:footerReference w:type="first" r:id="rId10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026D1C" w14:textId="77777777" w:rsidR="00504708" w:rsidRDefault="00504708">
      <w:r>
        <w:separator/>
      </w:r>
    </w:p>
  </w:endnote>
  <w:endnote w:type="continuationSeparator" w:id="0">
    <w:p w14:paraId="3580E917" w14:textId="77777777" w:rsidR="00504708" w:rsidRDefault="00504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47LightCn">
    <w:altName w:val="Cambria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Frutiger SCIN Rm v.1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717CC2" w14:textId="68EA8625" w:rsidR="00BD3F0D" w:rsidRPr="00DF1701" w:rsidRDefault="00BD3F0D" w:rsidP="00BD3F0D">
    <w:pPr>
      <w:pStyle w:val="Pieddepage"/>
      <w:tabs>
        <w:tab w:val="clear" w:pos="9072"/>
        <w:tab w:val="right" w:pos="10440"/>
      </w:tabs>
      <w:ind w:left="-1260" w:right="-1188"/>
      <w:jc w:val="center"/>
      <w:rPr>
        <w:rFonts w:ascii="Frutiger 47LightCn" w:hAnsi="Frutiger 47LightCn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3D6079" w14:textId="77777777" w:rsidR="00504708" w:rsidRDefault="00504708">
      <w:r>
        <w:separator/>
      </w:r>
    </w:p>
  </w:footnote>
  <w:footnote w:type="continuationSeparator" w:id="0">
    <w:p w14:paraId="4BE11A35" w14:textId="77777777" w:rsidR="00504708" w:rsidRDefault="0050470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80657A" w14:textId="77777777" w:rsidR="00BD3F0D" w:rsidRDefault="00DF1701">
    <w:pPr>
      <w:pStyle w:val="En-tte"/>
    </w:pPr>
    <w:r>
      <w:rPr>
        <w:noProof/>
        <w:lang w:val="fr-FR"/>
      </w:rPr>
      <w:drawing>
        <wp:anchor distT="0" distB="0" distL="114300" distR="114300" simplePos="0" relativeHeight="251658240" behindDoc="0" locked="0" layoutInCell="1" allowOverlap="1" wp14:anchorId="4DFCA1A9" wp14:editId="6FD2A224">
          <wp:simplePos x="0" y="0"/>
          <wp:positionH relativeFrom="column">
            <wp:posOffset>-342900</wp:posOffset>
          </wp:positionH>
          <wp:positionV relativeFrom="paragraph">
            <wp:posOffset>-6985</wp:posOffset>
          </wp:positionV>
          <wp:extent cx="300355" cy="395605"/>
          <wp:effectExtent l="0" t="0" r="4445" b="10795"/>
          <wp:wrapNone/>
          <wp:docPr id="2" name="Picture 2" descr="HP seul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P seul cop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35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C1BABC" w14:textId="77777777" w:rsidR="00BD3F0D" w:rsidRDefault="00BD3F0D">
    <w:pPr>
      <w:pStyle w:val="En-tte"/>
    </w:pPr>
  </w:p>
  <w:p w14:paraId="382587BA" w14:textId="77777777" w:rsidR="00BD3F0D" w:rsidRDefault="00BD3F0D">
    <w:pPr>
      <w:pStyle w:val="En-tt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B414E" w14:textId="1137694B" w:rsidR="00BD3F0D" w:rsidRDefault="00BD3F0D" w:rsidP="00BD3F0D">
    <w:pPr>
      <w:pStyle w:val="Pieddepage"/>
      <w:tabs>
        <w:tab w:val="clear" w:pos="9072"/>
      </w:tabs>
      <w:ind w:left="-540" w:right="72"/>
    </w:pPr>
    <w:r>
      <w:tab/>
    </w:r>
    <w:r>
      <w:tab/>
    </w:r>
    <w:r>
      <w:tab/>
    </w:r>
    <w:r>
      <w:tab/>
    </w:r>
    <w:r>
      <w:tab/>
    </w:r>
    <w:r>
      <w:tab/>
    </w:r>
  </w:p>
  <w:p w14:paraId="0454EFE2" w14:textId="77777777" w:rsidR="00BD3F0D" w:rsidRDefault="00BD3F0D" w:rsidP="00BD3F0D">
    <w:pPr>
      <w:pStyle w:val="Pieddepage"/>
      <w:tabs>
        <w:tab w:val="clear" w:pos="9072"/>
      </w:tabs>
      <w:ind w:left="7788" w:right="72"/>
    </w:pPr>
  </w:p>
  <w:p w14:paraId="49835A76" w14:textId="77777777" w:rsidR="00BD3F0D" w:rsidRDefault="00BD3F0D" w:rsidP="00BD3F0D">
    <w:pPr>
      <w:pStyle w:val="Pieddepage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14:paraId="4F3244E5" w14:textId="77777777" w:rsidR="00BD3F0D" w:rsidRDefault="00BD3F0D" w:rsidP="00BD3F0D">
    <w:pPr>
      <w:pStyle w:val="Pieddepage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14:paraId="5689F1D6" w14:textId="77777777" w:rsidR="00BD3F0D" w:rsidRDefault="00BD3F0D" w:rsidP="00BD3F0D">
    <w:pPr>
      <w:pStyle w:val="Pieddepage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14:paraId="050F871F" w14:textId="77777777" w:rsidR="00BD3F0D" w:rsidRDefault="00BD3F0D" w:rsidP="00BD3F0D">
    <w:pPr>
      <w:pStyle w:val="Pieddepage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14:paraId="3FBF64B6" w14:textId="77777777" w:rsidR="00BD3F0D" w:rsidRPr="00DF1701" w:rsidRDefault="00BD3F0D" w:rsidP="00BD3F0D">
    <w:pPr>
      <w:pStyle w:val="Pieddepage"/>
      <w:tabs>
        <w:tab w:val="clear" w:pos="9072"/>
      </w:tabs>
      <w:ind w:left="7080" w:right="-828"/>
      <w:rPr>
        <w:rFonts w:ascii="Frutiger 47LightCn" w:hAnsi="Frutiger 47LightCn"/>
        <w:sz w:val="18"/>
        <w:szCs w:val="16"/>
      </w:rPr>
    </w:pPr>
  </w:p>
  <w:p w14:paraId="2C8779A7" w14:textId="72950486" w:rsidR="00367650" w:rsidRPr="00DF1701" w:rsidRDefault="00367650" w:rsidP="00367650">
    <w:pPr>
      <w:pStyle w:val="Pieddepage"/>
      <w:tabs>
        <w:tab w:val="clear" w:pos="9072"/>
      </w:tabs>
      <w:ind w:left="12036" w:right="-828"/>
      <w:rPr>
        <w:rFonts w:ascii="Frutiger 47LightCn" w:hAnsi="Frutiger 47LightCn"/>
        <w:sz w:val="18"/>
        <w:szCs w:val="16"/>
        <w:lang w:val="en-US"/>
      </w:rPr>
    </w:pPr>
  </w:p>
  <w:p w14:paraId="567CE8ED" w14:textId="15CF290E" w:rsidR="00BD3F0D" w:rsidRPr="001D1C73" w:rsidRDefault="00BD3F0D" w:rsidP="001D1C73">
    <w:pPr>
      <w:pStyle w:val="Pieddepage"/>
      <w:tabs>
        <w:tab w:val="clear" w:pos="9072"/>
      </w:tabs>
      <w:ind w:left="12036" w:right="-828"/>
      <w:rPr>
        <w:rFonts w:ascii="Frutiger 47LightCn" w:hAnsi="Frutiger 47LightCn"/>
        <w:sz w:val="18"/>
        <w:szCs w:val="16"/>
        <w:lang w:val="en-US"/>
      </w:rPr>
    </w:pPr>
    <w:r w:rsidRPr="00DF1701">
      <w:rPr>
        <w:rFonts w:ascii="Frutiger 47LightCn" w:hAnsi="Frutiger 47LightCn"/>
        <w:sz w:val="18"/>
        <w:szCs w:val="1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CFAEE8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C73"/>
    <w:rsid w:val="000007FB"/>
    <w:rsid w:val="00000E20"/>
    <w:rsid w:val="00001217"/>
    <w:rsid w:val="00001A56"/>
    <w:rsid w:val="000023BD"/>
    <w:rsid w:val="00002911"/>
    <w:rsid w:val="00002EB1"/>
    <w:rsid w:val="00004AF8"/>
    <w:rsid w:val="00005831"/>
    <w:rsid w:val="00006604"/>
    <w:rsid w:val="0000687E"/>
    <w:rsid w:val="00007DB0"/>
    <w:rsid w:val="00010128"/>
    <w:rsid w:val="0001061F"/>
    <w:rsid w:val="00012BED"/>
    <w:rsid w:val="00012F0C"/>
    <w:rsid w:val="0001370A"/>
    <w:rsid w:val="000141DA"/>
    <w:rsid w:val="000156BE"/>
    <w:rsid w:val="000159ED"/>
    <w:rsid w:val="00016D8B"/>
    <w:rsid w:val="00016F75"/>
    <w:rsid w:val="00017999"/>
    <w:rsid w:val="000213D9"/>
    <w:rsid w:val="00022A92"/>
    <w:rsid w:val="0002331C"/>
    <w:rsid w:val="0002452B"/>
    <w:rsid w:val="00024F17"/>
    <w:rsid w:val="000255C3"/>
    <w:rsid w:val="00030C7A"/>
    <w:rsid w:val="000321E3"/>
    <w:rsid w:val="00032EB1"/>
    <w:rsid w:val="000331E9"/>
    <w:rsid w:val="00034BAC"/>
    <w:rsid w:val="0003502D"/>
    <w:rsid w:val="0003651F"/>
    <w:rsid w:val="00036B4B"/>
    <w:rsid w:val="0004027B"/>
    <w:rsid w:val="000405A6"/>
    <w:rsid w:val="00044370"/>
    <w:rsid w:val="0004481E"/>
    <w:rsid w:val="000465F1"/>
    <w:rsid w:val="0004683E"/>
    <w:rsid w:val="000478FC"/>
    <w:rsid w:val="0005049E"/>
    <w:rsid w:val="00050A42"/>
    <w:rsid w:val="00050B28"/>
    <w:rsid w:val="000566F1"/>
    <w:rsid w:val="00056926"/>
    <w:rsid w:val="0005712A"/>
    <w:rsid w:val="000605C6"/>
    <w:rsid w:val="00060A3E"/>
    <w:rsid w:val="00061159"/>
    <w:rsid w:val="000617AF"/>
    <w:rsid w:val="00061C49"/>
    <w:rsid w:val="00061D28"/>
    <w:rsid w:val="000628A0"/>
    <w:rsid w:val="00063466"/>
    <w:rsid w:val="00064583"/>
    <w:rsid w:val="00064ABC"/>
    <w:rsid w:val="00064C4E"/>
    <w:rsid w:val="0006569F"/>
    <w:rsid w:val="00065CAE"/>
    <w:rsid w:val="000662DC"/>
    <w:rsid w:val="0006714F"/>
    <w:rsid w:val="000676BD"/>
    <w:rsid w:val="000724A8"/>
    <w:rsid w:val="0007279D"/>
    <w:rsid w:val="0007369C"/>
    <w:rsid w:val="00074D82"/>
    <w:rsid w:val="00075611"/>
    <w:rsid w:val="00077F65"/>
    <w:rsid w:val="00080A56"/>
    <w:rsid w:val="00080A8F"/>
    <w:rsid w:val="000821ED"/>
    <w:rsid w:val="00082B2C"/>
    <w:rsid w:val="00083F83"/>
    <w:rsid w:val="000846F1"/>
    <w:rsid w:val="00086B99"/>
    <w:rsid w:val="000911B1"/>
    <w:rsid w:val="00091540"/>
    <w:rsid w:val="00091667"/>
    <w:rsid w:val="00091FA3"/>
    <w:rsid w:val="000920FE"/>
    <w:rsid w:val="0009395E"/>
    <w:rsid w:val="00093F62"/>
    <w:rsid w:val="000952B5"/>
    <w:rsid w:val="00095463"/>
    <w:rsid w:val="00096499"/>
    <w:rsid w:val="00097484"/>
    <w:rsid w:val="000A0B2B"/>
    <w:rsid w:val="000A0B5C"/>
    <w:rsid w:val="000A2D90"/>
    <w:rsid w:val="000A3788"/>
    <w:rsid w:val="000A41EB"/>
    <w:rsid w:val="000A4223"/>
    <w:rsid w:val="000A6821"/>
    <w:rsid w:val="000A74E3"/>
    <w:rsid w:val="000A7901"/>
    <w:rsid w:val="000B2B2C"/>
    <w:rsid w:val="000B390C"/>
    <w:rsid w:val="000B3ED6"/>
    <w:rsid w:val="000B3F06"/>
    <w:rsid w:val="000B4FC6"/>
    <w:rsid w:val="000B5819"/>
    <w:rsid w:val="000B5D76"/>
    <w:rsid w:val="000B7D61"/>
    <w:rsid w:val="000C0DAB"/>
    <w:rsid w:val="000C27B1"/>
    <w:rsid w:val="000C4530"/>
    <w:rsid w:val="000C5AA2"/>
    <w:rsid w:val="000C60BF"/>
    <w:rsid w:val="000C6144"/>
    <w:rsid w:val="000C664B"/>
    <w:rsid w:val="000C6B27"/>
    <w:rsid w:val="000D02F7"/>
    <w:rsid w:val="000D369C"/>
    <w:rsid w:val="000D6EC7"/>
    <w:rsid w:val="000D7668"/>
    <w:rsid w:val="000E070E"/>
    <w:rsid w:val="000E11D6"/>
    <w:rsid w:val="000E19FC"/>
    <w:rsid w:val="000E2D8D"/>
    <w:rsid w:val="000E342A"/>
    <w:rsid w:val="000E3472"/>
    <w:rsid w:val="000E386E"/>
    <w:rsid w:val="000E48A6"/>
    <w:rsid w:val="000E5329"/>
    <w:rsid w:val="000E60FE"/>
    <w:rsid w:val="000E7414"/>
    <w:rsid w:val="000E7CEE"/>
    <w:rsid w:val="000F082F"/>
    <w:rsid w:val="000F2635"/>
    <w:rsid w:val="000F38C1"/>
    <w:rsid w:val="000F5213"/>
    <w:rsid w:val="000F61E2"/>
    <w:rsid w:val="000F7662"/>
    <w:rsid w:val="000F7D08"/>
    <w:rsid w:val="00100F57"/>
    <w:rsid w:val="00101A2A"/>
    <w:rsid w:val="00101EA3"/>
    <w:rsid w:val="001038CA"/>
    <w:rsid w:val="00103E1E"/>
    <w:rsid w:val="00105442"/>
    <w:rsid w:val="00106D0A"/>
    <w:rsid w:val="0010724D"/>
    <w:rsid w:val="00107AED"/>
    <w:rsid w:val="00110A26"/>
    <w:rsid w:val="00110A45"/>
    <w:rsid w:val="00110B76"/>
    <w:rsid w:val="00110CC1"/>
    <w:rsid w:val="00110E2A"/>
    <w:rsid w:val="00111DFF"/>
    <w:rsid w:val="00111F48"/>
    <w:rsid w:val="0011281D"/>
    <w:rsid w:val="001142E0"/>
    <w:rsid w:val="00115480"/>
    <w:rsid w:val="0011571C"/>
    <w:rsid w:val="001168EA"/>
    <w:rsid w:val="00116CC0"/>
    <w:rsid w:val="00117A65"/>
    <w:rsid w:val="00120E18"/>
    <w:rsid w:val="00123E78"/>
    <w:rsid w:val="00125529"/>
    <w:rsid w:val="0012566D"/>
    <w:rsid w:val="0012664C"/>
    <w:rsid w:val="00126723"/>
    <w:rsid w:val="001270EA"/>
    <w:rsid w:val="00130ECD"/>
    <w:rsid w:val="001314A8"/>
    <w:rsid w:val="0013191F"/>
    <w:rsid w:val="00131BF2"/>
    <w:rsid w:val="0013300E"/>
    <w:rsid w:val="00133B50"/>
    <w:rsid w:val="00133EBF"/>
    <w:rsid w:val="00134229"/>
    <w:rsid w:val="00135D29"/>
    <w:rsid w:val="00136A0D"/>
    <w:rsid w:val="00136DF0"/>
    <w:rsid w:val="00136F65"/>
    <w:rsid w:val="00137474"/>
    <w:rsid w:val="00137558"/>
    <w:rsid w:val="00137BBF"/>
    <w:rsid w:val="00137F20"/>
    <w:rsid w:val="00140C4D"/>
    <w:rsid w:val="0014170A"/>
    <w:rsid w:val="00142CCA"/>
    <w:rsid w:val="001442E7"/>
    <w:rsid w:val="0014435F"/>
    <w:rsid w:val="00145B5D"/>
    <w:rsid w:val="0014644A"/>
    <w:rsid w:val="00146661"/>
    <w:rsid w:val="00147580"/>
    <w:rsid w:val="00147FE4"/>
    <w:rsid w:val="0015123A"/>
    <w:rsid w:val="00153BA2"/>
    <w:rsid w:val="00153E8C"/>
    <w:rsid w:val="0015420B"/>
    <w:rsid w:val="00154404"/>
    <w:rsid w:val="0015727C"/>
    <w:rsid w:val="0015750A"/>
    <w:rsid w:val="001609D8"/>
    <w:rsid w:val="001622A9"/>
    <w:rsid w:val="00162E60"/>
    <w:rsid w:val="0016349F"/>
    <w:rsid w:val="00165475"/>
    <w:rsid w:val="001654A3"/>
    <w:rsid w:val="00165659"/>
    <w:rsid w:val="0016616E"/>
    <w:rsid w:val="001667EE"/>
    <w:rsid w:val="0016695D"/>
    <w:rsid w:val="00166A61"/>
    <w:rsid w:val="00167236"/>
    <w:rsid w:val="001672D5"/>
    <w:rsid w:val="00167AD9"/>
    <w:rsid w:val="00170C3F"/>
    <w:rsid w:val="0017131F"/>
    <w:rsid w:val="001727A1"/>
    <w:rsid w:val="00173F48"/>
    <w:rsid w:val="00175171"/>
    <w:rsid w:val="00181A1F"/>
    <w:rsid w:val="00181E45"/>
    <w:rsid w:val="00182495"/>
    <w:rsid w:val="0018459C"/>
    <w:rsid w:val="00184D1A"/>
    <w:rsid w:val="00186168"/>
    <w:rsid w:val="00186189"/>
    <w:rsid w:val="001861B5"/>
    <w:rsid w:val="001870DD"/>
    <w:rsid w:val="001871BC"/>
    <w:rsid w:val="00187C99"/>
    <w:rsid w:val="00192915"/>
    <w:rsid w:val="001944E3"/>
    <w:rsid w:val="001973B3"/>
    <w:rsid w:val="001A06BA"/>
    <w:rsid w:val="001A0C01"/>
    <w:rsid w:val="001A0DD1"/>
    <w:rsid w:val="001A0E62"/>
    <w:rsid w:val="001A1968"/>
    <w:rsid w:val="001A1C51"/>
    <w:rsid w:val="001A5125"/>
    <w:rsid w:val="001A65B3"/>
    <w:rsid w:val="001A6CDC"/>
    <w:rsid w:val="001A6F33"/>
    <w:rsid w:val="001B08AC"/>
    <w:rsid w:val="001B0F24"/>
    <w:rsid w:val="001B1C85"/>
    <w:rsid w:val="001B3E94"/>
    <w:rsid w:val="001B47DD"/>
    <w:rsid w:val="001B677C"/>
    <w:rsid w:val="001B764D"/>
    <w:rsid w:val="001C0320"/>
    <w:rsid w:val="001C080C"/>
    <w:rsid w:val="001C18C5"/>
    <w:rsid w:val="001D0142"/>
    <w:rsid w:val="001D042F"/>
    <w:rsid w:val="001D140D"/>
    <w:rsid w:val="001D1C73"/>
    <w:rsid w:val="001D255D"/>
    <w:rsid w:val="001D3883"/>
    <w:rsid w:val="001D4673"/>
    <w:rsid w:val="001D75F0"/>
    <w:rsid w:val="001D7F30"/>
    <w:rsid w:val="001E1A05"/>
    <w:rsid w:val="001E1B25"/>
    <w:rsid w:val="001E3508"/>
    <w:rsid w:val="001E37A8"/>
    <w:rsid w:val="001E4759"/>
    <w:rsid w:val="001E4AF9"/>
    <w:rsid w:val="001E4CAA"/>
    <w:rsid w:val="001E6425"/>
    <w:rsid w:val="001E6722"/>
    <w:rsid w:val="001E6E25"/>
    <w:rsid w:val="001E7788"/>
    <w:rsid w:val="001F11A2"/>
    <w:rsid w:val="001F2AD2"/>
    <w:rsid w:val="001F3302"/>
    <w:rsid w:val="001F3960"/>
    <w:rsid w:val="001F4221"/>
    <w:rsid w:val="001F44B3"/>
    <w:rsid w:val="001F47C3"/>
    <w:rsid w:val="001F673F"/>
    <w:rsid w:val="001F710E"/>
    <w:rsid w:val="001F7A80"/>
    <w:rsid w:val="0020062A"/>
    <w:rsid w:val="0020085B"/>
    <w:rsid w:val="00200AB3"/>
    <w:rsid w:val="00200E46"/>
    <w:rsid w:val="00201D00"/>
    <w:rsid w:val="00204946"/>
    <w:rsid w:val="0020759E"/>
    <w:rsid w:val="0020768F"/>
    <w:rsid w:val="00207F1C"/>
    <w:rsid w:val="002106D4"/>
    <w:rsid w:val="00210BE7"/>
    <w:rsid w:val="00210CA2"/>
    <w:rsid w:val="00211C23"/>
    <w:rsid w:val="00211E6C"/>
    <w:rsid w:val="002124D0"/>
    <w:rsid w:val="00212D1F"/>
    <w:rsid w:val="00213533"/>
    <w:rsid w:val="00213A81"/>
    <w:rsid w:val="00213BB5"/>
    <w:rsid w:val="002160A3"/>
    <w:rsid w:val="00216468"/>
    <w:rsid w:val="0021670C"/>
    <w:rsid w:val="0021675F"/>
    <w:rsid w:val="0021792F"/>
    <w:rsid w:val="00221C62"/>
    <w:rsid w:val="00221DAB"/>
    <w:rsid w:val="00222CA6"/>
    <w:rsid w:val="002234B8"/>
    <w:rsid w:val="002257DA"/>
    <w:rsid w:val="002267CF"/>
    <w:rsid w:val="00227422"/>
    <w:rsid w:val="002313CF"/>
    <w:rsid w:val="002314A6"/>
    <w:rsid w:val="00231977"/>
    <w:rsid w:val="00231D4A"/>
    <w:rsid w:val="00232B33"/>
    <w:rsid w:val="00233AF1"/>
    <w:rsid w:val="002340FB"/>
    <w:rsid w:val="002346C2"/>
    <w:rsid w:val="002372CD"/>
    <w:rsid w:val="00237513"/>
    <w:rsid w:val="002379A8"/>
    <w:rsid w:val="00237B3E"/>
    <w:rsid w:val="002403BE"/>
    <w:rsid w:val="00240858"/>
    <w:rsid w:val="002412C1"/>
    <w:rsid w:val="0024136F"/>
    <w:rsid w:val="002422D2"/>
    <w:rsid w:val="002441CB"/>
    <w:rsid w:val="0024629B"/>
    <w:rsid w:val="0024651D"/>
    <w:rsid w:val="00246D21"/>
    <w:rsid w:val="002504F2"/>
    <w:rsid w:val="002506DA"/>
    <w:rsid w:val="00250931"/>
    <w:rsid w:val="002516EE"/>
    <w:rsid w:val="00251A9E"/>
    <w:rsid w:val="0025478D"/>
    <w:rsid w:val="002550C5"/>
    <w:rsid w:val="002552C8"/>
    <w:rsid w:val="00255718"/>
    <w:rsid w:val="00255855"/>
    <w:rsid w:val="00257DB5"/>
    <w:rsid w:val="002608E9"/>
    <w:rsid w:val="00260DD2"/>
    <w:rsid w:val="00261754"/>
    <w:rsid w:val="00261A76"/>
    <w:rsid w:val="00261B9D"/>
    <w:rsid w:val="00261BD5"/>
    <w:rsid w:val="00263C4C"/>
    <w:rsid w:val="0026419B"/>
    <w:rsid w:val="0026478B"/>
    <w:rsid w:val="002647E2"/>
    <w:rsid w:val="00264A65"/>
    <w:rsid w:val="002660D9"/>
    <w:rsid w:val="00266189"/>
    <w:rsid w:val="002669A2"/>
    <w:rsid w:val="00266BF0"/>
    <w:rsid w:val="00266C60"/>
    <w:rsid w:val="00267DD6"/>
    <w:rsid w:val="00270143"/>
    <w:rsid w:val="00270E0D"/>
    <w:rsid w:val="002716C4"/>
    <w:rsid w:val="00271D44"/>
    <w:rsid w:val="00273BFF"/>
    <w:rsid w:val="00273FAF"/>
    <w:rsid w:val="002763C9"/>
    <w:rsid w:val="00276436"/>
    <w:rsid w:val="0027664B"/>
    <w:rsid w:val="00276B85"/>
    <w:rsid w:val="00280CF2"/>
    <w:rsid w:val="002812A8"/>
    <w:rsid w:val="00281D36"/>
    <w:rsid w:val="00282335"/>
    <w:rsid w:val="002831B2"/>
    <w:rsid w:val="0028335F"/>
    <w:rsid w:val="00283975"/>
    <w:rsid w:val="00283A72"/>
    <w:rsid w:val="002845E4"/>
    <w:rsid w:val="002846D2"/>
    <w:rsid w:val="00286DE4"/>
    <w:rsid w:val="00287565"/>
    <w:rsid w:val="00287D4E"/>
    <w:rsid w:val="0029018B"/>
    <w:rsid w:val="00290838"/>
    <w:rsid w:val="00290F30"/>
    <w:rsid w:val="0029222B"/>
    <w:rsid w:val="002932CE"/>
    <w:rsid w:val="00293D06"/>
    <w:rsid w:val="0029439C"/>
    <w:rsid w:val="00295591"/>
    <w:rsid w:val="00295A02"/>
    <w:rsid w:val="002961B5"/>
    <w:rsid w:val="00296B92"/>
    <w:rsid w:val="002A016D"/>
    <w:rsid w:val="002A060E"/>
    <w:rsid w:val="002A0841"/>
    <w:rsid w:val="002A0A8E"/>
    <w:rsid w:val="002A0C3F"/>
    <w:rsid w:val="002A19A6"/>
    <w:rsid w:val="002A1EE3"/>
    <w:rsid w:val="002A22C5"/>
    <w:rsid w:val="002A2A30"/>
    <w:rsid w:val="002A385A"/>
    <w:rsid w:val="002A39F3"/>
    <w:rsid w:val="002A5118"/>
    <w:rsid w:val="002A5E93"/>
    <w:rsid w:val="002A6012"/>
    <w:rsid w:val="002A6997"/>
    <w:rsid w:val="002B0612"/>
    <w:rsid w:val="002B066C"/>
    <w:rsid w:val="002B0B3D"/>
    <w:rsid w:val="002B0E40"/>
    <w:rsid w:val="002B1894"/>
    <w:rsid w:val="002B1DCF"/>
    <w:rsid w:val="002B3443"/>
    <w:rsid w:val="002B4F28"/>
    <w:rsid w:val="002B6254"/>
    <w:rsid w:val="002B706E"/>
    <w:rsid w:val="002B7E66"/>
    <w:rsid w:val="002C0345"/>
    <w:rsid w:val="002C104F"/>
    <w:rsid w:val="002C1764"/>
    <w:rsid w:val="002C1AA4"/>
    <w:rsid w:val="002C28BD"/>
    <w:rsid w:val="002C2D99"/>
    <w:rsid w:val="002C2DC3"/>
    <w:rsid w:val="002C4A5F"/>
    <w:rsid w:val="002C4E1D"/>
    <w:rsid w:val="002C5087"/>
    <w:rsid w:val="002C548E"/>
    <w:rsid w:val="002C5673"/>
    <w:rsid w:val="002C653B"/>
    <w:rsid w:val="002D110A"/>
    <w:rsid w:val="002D2432"/>
    <w:rsid w:val="002D677B"/>
    <w:rsid w:val="002D6A88"/>
    <w:rsid w:val="002D6C13"/>
    <w:rsid w:val="002D6E0D"/>
    <w:rsid w:val="002D7DBD"/>
    <w:rsid w:val="002E010B"/>
    <w:rsid w:val="002E18B0"/>
    <w:rsid w:val="002E648A"/>
    <w:rsid w:val="002E6F81"/>
    <w:rsid w:val="002F031C"/>
    <w:rsid w:val="002F0708"/>
    <w:rsid w:val="002F358D"/>
    <w:rsid w:val="002F42AA"/>
    <w:rsid w:val="002F5D57"/>
    <w:rsid w:val="002F65C7"/>
    <w:rsid w:val="002F6C1B"/>
    <w:rsid w:val="002F719E"/>
    <w:rsid w:val="002F7433"/>
    <w:rsid w:val="002F7B66"/>
    <w:rsid w:val="00300585"/>
    <w:rsid w:val="00300D0D"/>
    <w:rsid w:val="00300F54"/>
    <w:rsid w:val="00301DEA"/>
    <w:rsid w:val="0030203B"/>
    <w:rsid w:val="0030361D"/>
    <w:rsid w:val="00305864"/>
    <w:rsid w:val="00306E92"/>
    <w:rsid w:val="00310553"/>
    <w:rsid w:val="0031066A"/>
    <w:rsid w:val="003114C6"/>
    <w:rsid w:val="00311535"/>
    <w:rsid w:val="00311953"/>
    <w:rsid w:val="0031366B"/>
    <w:rsid w:val="00313824"/>
    <w:rsid w:val="00316F48"/>
    <w:rsid w:val="00317472"/>
    <w:rsid w:val="00317A14"/>
    <w:rsid w:val="00317C81"/>
    <w:rsid w:val="00320BD2"/>
    <w:rsid w:val="00322AA4"/>
    <w:rsid w:val="00322EC7"/>
    <w:rsid w:val="0032417D"/>
    <w:rsid w:val="00325270"/>
    <w:rsid w:val="00327EBF"/>
    <w:rsid w:val="00330253"/>
    <w:rsid w:val="00330381"/>
    <w:rsid w:val="00330AAC"/>
    <w:rsid w:val="00331665"/>
    <w:rsid w:val="0033387C"/>
    <w:rsid w:val="00333C53"/>
    <w:rsid w:val="00333FCB"/>
    <w:rsid w:val="00335DCD"/>
    <w:rsid w:val="00336620"/>
    <w:rsid w:val="00337218"/>
    <w:rsid w:val="00337476"/>
    <w:rsid w:val="003400F9"/>
    <w:rsid w:val="00340415"/>
    <w:rsid w:val="00342456"/>
    <w:rsid w:val="003425CF"/>
    <w:rsid w:val="003429E3"/>
    <w:rsid w:val="00343CFD"/>
    <w:rsid w:val="00343D2D"/>
    <w:rsid w:val="00343E10"/>
    <w:rsid w:val="00344331"/>
    <w:rsid w:val="003447AC"/>
    <w:rsid w:val="003449CE"/>
    <w:rsid w:val="00344FB7"/>
    <w:rsid w:val="0034583C"/>
    <w:rsid w:val="00346385"/>
    <w:rsid w:val="00347F0E"/>
    <w:rsid w:val="00350EE3"/>
    <w:rsid w:val="0035142D"/>
    <w:rsid w:val="00352137"/>
    <w:rsid w:val="003524A6"/>
    <w:rsid w:val="00354AD0"/>
    <w:rsid w:val="003555D0"/>
    <w:rsid w:val="00356B08"/>
    <w:rsid w:val="003577FD"/>
    <w:rsid w:val="00357F19"/>
    <w:rsid w:val="0036045D"/>
    <w:rsid w:val="0036083F"/>
    <w:rsid w:val="00360B02"/>
    <w:rsid w:val="003616CA"/>
    <w:rsid w:val="00362BE7"/>
    <w:rsid w:val="00364390"/>
    <w:rsid w:val="00365BF7"/>
    <w:rsid w:val="00367650"/>
    <w:rsid w:val="003677D4"/>
    <w:rsid w:val="003701B0"/>
    <w:rsid w:val="00370AB2"/>
    <w:rsid w:val="00370E3B"/>
    <w:rsid w:val="003719BF"/>
    <w:rsid w:val="00371C45"/>
    <w:rsid w:val="00372275"/>
    <w:rsid w:val="00372B7C"/>
    <w:rsid w:val="00373107"/>
    <w:rsid w:val="00373427"/>
    <w:rsid w:val="003735FC"/>
    <w:rsid w:val="00375AF8"/>
    <w:rsid w:val="00376DBD"/>
    <w:rsid w:val="00377621"/>
    <w:rsid w:val="00377745"/>
    <w:rsid w:val="00377777"/>
    <w:rsid w:val="0038038A"/>
    <w:rsid w:val="00380BCA"/>
    <w:rsid w:val="0038142D"/>
    <w:rsid w:val="003815AA"/>
    <w:rsid w:val="00381E90"/>
    <w:rsid w:val="00382288"/>
    <w:rsid w:val="003835A1"/>
    <w:rsid w:val="003843A4"/>
    <w:rsid w:val="003851F9"/>
    <w:rsid w:val="003863FF"/>
    <w:rsid w:val="00386BF5"/>
    <w:rsid w:val="00390608"/>
    <w:rsid w:val="00390691"/>
    <w:rsid w:val="003910EE"/>
    <w:rsid w:val="003914D2"/>
    <w:rsid w:val="00391F35"/>
    <w:rsid w:val="00391FE8"/>
    <w:rsid w:val="00392A9E"/>
    <w:rsid w:val="00392E90"/>
    <w:rsid w:val="00393162"/>
    <w:rsid w:val="003952C1"/>
    <w:rsid w:val="0039581A"/>
    <w:rsid w:val="00396B88"/>
    <w:rsid w:val="00396F9A"/>
    <w:rsid w:val="00397C01"/>
    <w:rsid w:val="003A0E17"/>
    <w:rsid w:val="003A1A72"/>
    <w:rsid w:val="003A4030"/>
    <w:rsid w:val="003A47D8"/>
    <w:rsid w:val="003A59A6"/>
    <w:rsid w:val="003A63FC"/>
    <w:rsid w:val="003A7175"/>
    <w:rsid w:val="003A7273"/>
    <w:rsid w:val="003A7E5E"/>
    <w:rsid w:val="003B0B9E"/>
    <w:rsid w:val="003B2C37"/>
    <w:rsid w:val="003B3457"/>
    <w:rsid w:val="003B68A0"/>
    <w:rsid w:val="003C18B2"/>
    <w:rsid w:val="003C2C89"/>
    <w:rsid w:val="003C33F4"/>
    <w:rsid w:val="003C39EA"/>
    <w:rsid w:val="003C5998"/>
    <w:rsid w:val="003D067A"/>
    <w:rsid w:val="003D18F8"/>
    <w:rsid w:val="003D2B41"/>
    <w:rsid w:val="003D4C8A"/>
    <w:rsid w:val="003D53D0"/>
    <w:rsid w:val="003E0A61"/>
    <w:rsid w:val="003E20FB"/>
    <w:rsid w:val="003E487A"/>
    <w:rsid w:val="003E5ECC"/>
    <w:rsid w:val="003E6638"/>
    <w:rsid w:val="003E6656"/>
    <w:rsid w:val="003E6FBA"/>
    <w:rsid w:val="003E77B3"/>
    <w:rsid w:val="003E77FD"/>
    <w:rsid w:val="003F030C"/>
    <w:rsid w:val="003F10DC"/>
    <w:rsid w:val="003F290A"/>
    <w:rsid w:val="003F30BE"/>
    <w:rsid w:val="003F63E7"/>
    <w:rsid w:val="0040098C"/>
    <w:rsid w:val="0040161A"/>
    <w:rsid w:val="0040183D"/>
    <w:rsid w:val="004018B5"/>
    <w:rsid w:val="00402080"/>
    <w:rsid w:val="004022C8"/>
    <w:rsid w:val="004026E6"/>
    <w:rsid w:val="00402D88"/>
    <w:rsid w:val="00404353"/>
    <w:rsid w:val="00404FF9"/>
    <w:rsid w:val="00405ED3"/>
    <w:rsid w:val="00406520"/>
    <w:rsid w:val="00406CD8"/>
    <w:rsid w:val="0040722F"/>
    <w:rsid w:val="00407F80"/>
    <w:rsid w:val="0041126D"/>
    <w:rsid w:val="00411813"/>
    <w:rsid w:val="00411B93"/>
    <w:rsid w:val="00412556"/>
    <w:rsid w:val="00412CFE"/>
    <w:rsid w:val="004163BC"/>
    <w:rsid w:val="004164A4"/>
    <w:rsid w:val="00416F49"/>
    <w:rsid w:val="004209B5"/>
    <w:rsid w:val="004217F7"/>
    <w:rsid w:val="0042237E"/>
    <w:rsid w:val="00423F7F"/>
    <w:rsid w:val="004258D3"/>
    <w:rsid w:val="00425BF2"/>
    <w:rsid w:val="00427941"/>
    <w:rsid w:val="00427AB1"/>
    <w:rsid w:val="00427D8A"/>
    <w:rsid w:val="00430B13"/>
    <w:rsid w:val="004328A2"/>
    <w:rsid w:val="004332EA"/>
    <w:rsid w:val="00433FE7"/>
    <w:rsid w:val="00434A58"/>
    <w:rsid w:val="0043533F"/>
    <w:rsid w:val="0043608C"/>
    <w:rsid w:val="00436409"/>
    <w:rsid w:val="00437220"/>
    <w:rsid w:val="004377C6"/>
    <w:rsid w:val="00437987"/>
    <w:rsid w:val="00437C4C"/>
    <w:rsid w:val="00437C84"/>
    <w:rsid w:val="00440C88"/>
    <w:rsid w:val="004418EC"/>
    <w:rsid w:val="00441EE6"/>
    <w:rsid w:val="00444504"/>
    <w:rsid w:val="004461DF"/>
    <w:rsid w:val="00446271"/>
    <w:rsid w:val="00446D7E"/>
    <w:rsid w:val="00447C02"/>
    <w:rsid w:val="00450781"/>
    <w:rsid w:val="00450FAC"/>
    <w:rsid w:val="00451EBA"/>
    <w:rsid w:val="004526B4"/>
    <w:rsid w:val="004544DA"/>
    <w:rsid w:val="00454DBE"/>
    <w:rsid w:val="004569D9"/>
    <w:rsid w:val="00457C7D"/>
    <w:rsid w:val="00463DED"/>
    <w:rsid w:val="00464649"/>
    <w:rsid w:val="004654F6"/>
    <w:rsid w:val="00465B46"/>
    <w:rsid w:val="00466B1A"/>
    <w:rsid w:val="00467450"/>
    <w:rsid w:val="004675EE"/>
    <w:rsid w:val="00467E83"/>
    <w:rsid w:val="0047086C"/>
    <w:rsid w:val="00470D76"/>
    <w:rsid w:val="004715EA"/>
    <w:rsid w:val="0047288D"/>
    <w:rsid w:val="00472A9C"/>
    <w:rsid w:val="004731EB"/>
    <w:rsid w:val="004737A9"/>
    <w:rsid w:val="00473884"/>
    <w:rsid w:val="00477684"/>
    <w:rsid w:val="00480F08"/>
    <w:rsid w:val="00482FF6"/>
    <w:rsid w:val="00483801"/>
    <w:rsid w:val="00483BF6"/>
    <w:rsid w:val="00484014"/>
    <w:rsid w:val="004843CE"/>
    <w:rsid w:val="00484F8E"/>
    <w:rsid w:val="00485255"/>
    <w:rsid w:val="004856D7"/>
    <w:rsid w:val="00486C81"/>
    <w:rsid w:val="0048756C"/>
    <w:rsid w:val="00490430"/>
    <w:rsid w:val="00491204"/>
    <w:rsid w:val="00491249"/>
    <w:rsid w:val="00491721"/>
    <w:rsid w:val="004938F6"/>
    <w:rsid w:val="00493C8C"/>
    <w:rsid w:val="0049435A"/>
    <w:rsid w:val="004947B6"/>
    <w:rsid w:val="004949B9"/>
    <w:rsid w:val="00496D59"/>
    <w:rsid w:val="00497599"/>
    <w:rsid w:val="00497719"/>
    <w:rsid w:val="00497DCC"/>
    <w:rsid w:val="004A158D"/>
    <w:rsid w:val="004A1A21"/>
    <w:rsid w:val="004A1B39"/>
    <w:rsid w:val="004A32DD"/>
    <w:rsid w:val="004A3C5D"/>
    <w:rsid w:val="004A4047"/>
    <w:rsid w:val="004A417B"/>
    <w:rsid w:val="004A48F5"/>
    <w:rsid w:val="004A71B9"/>
    <w:rsid w:val="004A76AC"/>
    <w:rsid w:val="004B0878"/>
    <w:rsid w:val="004B1107"/>
    <w:rsid w:val="004B31E5"/>
    <w:rsid w:val="004B3DDD"/>
    <w:rsid w:val="004B4F0E"/>
    <w:rsid w:val="004B5144"/>
    <w:rsid w:val="004B58C4"/>
    <w:rsid w:val="004B635C"/>
    <w:rsid w:val="004B6616"/>
    <w:rsid w:val="004B6AEC"/>
    <w:rsid w:val="004C0755"/>
    <w:rsid w:val="004C0A6E"/>
    <w:rsid w:val="004C125A"/>
    <w:rsid w:val="004C1568"/>
    <w:rsid w:val="004C15E6"/>
    <w:rsid w:val="004C2C58"/>
    <w:rsid w:val="004C4114"/>
    <w:rsid w:val="004C41A2"/>
    <w:rsid w:val="004C55B5"/>
    <w:rsid w:val="004C5CCE"/>
    <w:rsid w:val="004C6173"/>
    <w:rsid w:val="004C68E6"/>
    <w:rsid w:val="004C7C9E"/>
    <w:rsid w:val="004D0A58"/>
    <w:rsid w:val="004D1A93"/>
    <w:rsid w:val="004D1E36"/>
    <w:rsid w:val="004D1F84"/>
    <w:rsid w:val="004D3B7F"/>
    <w:rsid w:val="004D3D93"/>
    <w:rsid w:val="004D5645"/>
    <w:rsid w:val="004D6D39"/>
    <w:rsid w:val="004E2E47"/>
    <w:rsid w:val="004E304B"/>
    <w:rsid w:val="004E345B"/>
    <w:rsid w:val="004E3651"/>
    <w:rsid w:val="004E404C"/>
    <w:rsid w:val="004E41AD"/>
    <w:rsid w:val="004E4FAD"/>
    <w:rsid w:val="004E5E5E"/>
    <w:rsid w:val="004E5E7F"/>
    <w:rsid w:val="004E7945"/>
    <w:rsid w:val="004E79F1"/>
    <w:rsid w:val="004F0AAB"/>
    <w:rsid w:val="004F14F7"/>
    <w:rsid w:val="004F16BD"/>
    <w:rsid w:val="004F178A"/>
    <w:rsid w:val="004F2BD9"/>
    <w:rsid w:val="004F4F00"/>
    <w:rsid w:val="004F4F3F"/>
    <w:rsid w:val="004F68ED"/>
    <w:rsid w:val="004F6CA3"/>
    <w:rsid w:val="004F7BEA"/>
    <w:rsid w:val="004F7CCD"/>
    <w:rsid w:val="00501BAE"/>
    <w:rsid w:val="00502094"/>
    <w:rsid w:val="00504211"/>
    <w:rsid w:val="00504708"/>
    <w:rsid w:val="0050676C"/>
    <w:rsid w:val="00507E16"/>
    <w:rsid w:val="005128AC"/>
    <w:rsid w:val="00512B30"/>
    <w:rsid w:val="00513B50"/>
    <w:rsid w:val="00515B6A"/>
    <w:rsid w:val="00516604"/>
    <w:rsid w:val="00516EAA"/>
    <w:rsid w:val="00516FBF"/>
    <w:rsid w:val="0051724E"/>
    <w:rsid w:val="005175E4"/>
    <w:rsid w:val="00517987"/>
    <w:rsid w:val="0052054F"/>
    <w:rsid w:val="00520966"/>
    <w:rsid w:val="00520FFE"/>
    <w:rsid w:val="00522771"/>
    <w:rsid w:val="00523190"/>
    <w:rsid w:val="005249D4"/>
    <w:rsid w:val="00524B45"/>
    <w:rsid w:val="00526B2F"/>
    <w:rsid w:val="00527D42"/>
    <w:rsid w:val="00530AD4"/>
    <w:rsid w:val="0053100D"/>
    <w:rsid w:val="00531C5D"/>
    <w:rsid w:val="00532DAC"/>
    <w:rsid w:val="0053327C"/>
    <w:rsid w:val="005363EC"/>
    <w:rsid w:val="00536E77"/>
    <w:rsid w:val="00540868"/>
    <w:rsid w:val="00540BFA"/>
    <w:rsid w:val="00540F6D"/>
    <w:rsid w:val="00541B6C"/>
    <w:rsid w:val="00541BB4"/>
    <w:rsid w:val="00542344"/>
    <w:rsid w:val="005424CF"/>
    <w:rsid w:val="00542DA7"/>
    <w:rsid w:val="005457FA"/>
    <w:rsid w:val="00545B98"/>
    <w:rsid w:val="00551A8F"/>
    <w:rsid w:val="0055207F"/>
    <w:rsid w:val="005526AE"/>
    <w:rsid w:val="00553C4F"/>
    <w:rsid w:val="00554733"/>
    <w:rsid w:val="0055611D"/>
    <w:rsid w:val="005563A3"/>
    <w:rsid w:val="00556B06"/>
    <w:rsid w:val="005571A5"/>
    <w:rsid w:val="00557AAA"/>
    <w:rsid w:val="00560BD0"/>
    <w:rsid w:val="005615D8"/>
    <w:rsid w:val="0056294F"/>
    <w:rsid w:val="00562A56"/>
    <w:rsid w:val="00563293"/>
    <w:rsid w:val="005636E0"/>
    <w:rsid w:val="00564C48"/>
    <w:rsid w:val="005665E8"/>
    <w:rsid w:val="00566ED4"/>
    <w:rsid w:val="005674AD"/>
    <w:rsid w:val="0056783E"/>
    <w:rsid w:val="00570A80"/>
    <w:rsid w:val="00571ACC"/>
    <w:rsid w:val="00574BDF"/>
    <w:rsid w:val="00576207"/>
    <w:rsid w:val="005768F3"/>
    <w:rsid w:val="005812C7"/>
    <w:rsid w:val="0058136E"/>
    <w:rsid w:val="00582595"/>
    <w:rsid w:val="00584544"/>
    <w:rsid w:val="00584D87"/>
    <w:rsid w:val="00584ED6"/>
    <w:rsid w:val="0058527E"/>
    <w:rsid w:val="00585EB2"/>
    <w:rsid w:val="0058660A"/>
    <w:rsid w:val="00586843"/>
    <w:rsid w:val="00586F15"/>
    <w:rsid w:val="00587133"/>
    <w:rsid w:val="0058745A"/>
    <w:rsid w:val="00590FDD"/>
    <w:rsid w:val="005910C8"/>
    <w:rsid w:val="00592A2E"/>
    <w:rsid w:val="005939A3"/>
    <w:rsid w:val="00593B91"/>
    <w:rsid w:val="00594372"/>
    <w:rsid w:val="0059581A"/>
    <w:rsid w:val="0059677E"/>
    <w:rsid w:val="005974AC"/>
    <w:rsid w:val="005A05A1"/>
    <w:rsid w:val="005A0CC4"/>
    <w:rsid w:val="005A2DA6"/>
    <w:rsid w:val="005A34EF"/>
    <w:rsid w:val="005A39F7"/>
    <w:rsid w:val="005A3C56"/>
    <w:rsid w:val="005A4AD7"/>
    <w:rsid w:val="005A4DB5"/>
    <w:rsid w:val="005A5564"/>
    <w:rsid w:val="005A6D79"/>
    <w:rsid w:val="005A7650"/>
    <w:rsid w:val="005A7E96"/>
    <w:rsid w:val="005B08FB"/>
    <w:rsid w:val="005B209B"/>
    <w:rsid w:val="005B264F"/>
    <w:rsid w:val="005B457A"/>
    <w:rsid w:val="005B61EE"/>
    <w:rsid w:val="005B6D1B"/>
    <w:rsid w:val="005B7556"/>
    <w:rsid w:val="005B76FD"/>
    <w:rsid w:val="005C0079"/>
    <w:rsid w:val="005C4303"/>
    <w:rsid w:val="005C4DC8"/>
    <w:rsid w:val="005C54AA"/>
    <w:rsid w:val="005C7635"/>
    <w:rsid w:val="005D06CC"/>
    <w:rsid w:val="005D0AAE"/>
    <w:rsid w:val="005D0D74"/>
    <w:rsid w:val="005D1297"/>
    <w:rsid w:val="005D1D1C"/>
    <w:rsid w:val="005D2E31"/>
    <w:rsid w:val="005D300D"/>
    <w:rsid w:val="005D3A6D"/>
    <w:rsid w:val="005D3BBF"/>
    <w:rsid w:val="005D42CB"/>
    <w:rsid w:val="005D4660"/>
    <w:rsid w:val="005D4962"/>
    <w:rsid w:val="005D552D"/>
    <w:rsid w:val="005D6FAC"/>
    <w:rsid w:val="005D7139"/>
    <w:rsid w:val="005D777B"/>
    <w:rsid w:val="005E1CBD"/>
    <w:rsid w:val="005E24DE"/>
    <w:rsid w:val="005E27B2"/>
    <w:rsid w:val="005E2FAE"/>
    <w:rsid w:val="005E308E"/>
    <w:rsid w:val="005E33F2"/>
    <w:rsid w:val="005E395F"/>
    <w:rsid w:val="005E4352"/>
    <w:rsid w:val="005E4D1D"/>
    <w:rsid w:val="005E4E23"/>
    <w:rsid w:val="005E4EA5"/>
    <w:rsid w:val="005F092B"/>
    <w:rsid w:val="005F11CB"/>
    <w:rsid w:val="005F3D4F"/>
    <w:rsid w:val="005F4179"/>
    <w:rsid w:val="005F46FD"/>
    <w:rsid w:val="005F4F0C"/>
    <w:rsid w:val="005F4FB9"/>
    <w:rsid w:val="005F567C"/>
    <w:rsid w:val="005F660D"/>
    <w:rsid w:val="005F6E7C"/>
    <w:rsid w:val="005F794F"/>
    <w:rsid w:val="00600164"/>
    <w:rsid w:val="006019D2"/>
    <w:rsid w:val="00601FC4"/>
    <w:rsid w:val="00602EFE"/>
    <w:rsid w:val="00602F34"/>
    <w:rsid w:val="00602FCE"/>
    <w:rsid w:val="0060570C"/>
    <w:rsid w:val="00605D70"/>
    <w:rsid w:val="0060747E"/>
    <w:rsid w:val="00607750"/>
    <w:rsid w:val="00607BAA"/>
    <w:rsid w:val="00607F5A"/>
    <w:rsid w:val="00611FF2"/>
    <w:rsid w:val="00612128"/>
    <w:rsid w:val="006127BC"/>
    <w:rsid w:val="00612B94"/>
    <w:rsid w:val="00613391"/>
    <w:rsid w:val="0061637C"/>
    <w:rsid w:val="00620F83"/>
    <w:rsid w:val="00621D95"/>
    <w:rsid w:val="00622132"/>
    <w:rsid w:val="006225EC"/>
    <w:rsid w:val="00622F5E"/>
    <w:rsid w:val="0062306C"/>
    <w:rsid w:val="0062352D"/>
    <w:rsid w:val="00623559"/>
    <w:rsid w:val="006235E2"/>
    <w:rsid w:val="0062386F"/>
    <w:rsid w:val="00623E50"/>
    <w:rsid w:val="006242D0"/>
    <w:rsid w:val="00625872"/>
    <w:rsid w:val="006262C1"/>
    <w:rsid w:val="00626EED"/>
    <w:rsid w:val="006307CD"/>
    <w:rsid w:val="00633ED5"/>
    <w:rsid w:val="00634072"/>
    <w:rsid w:val="006340C4"/>
    <w:rsid w:val="00634979"/>
    <w:rsid w:val="00634EE6"/>
    <w:rsid w:val="00634F9C"/>
    <w:rsid w:val="00635727"/>
    <w:rsid w:val="006365F9"/>
    <w:rsid w:val="0063690A"/>
    <w:rsid w:val="006371BF"/>
    <w:rsid w:val="00637B30"/>
    <w:rsid w:val="0064052B"/>
    <w:rsid w:val="0064154F"/>
    <w:rsid w:val="00641A9F"/>
    <w:rsid w:val="006431F8"/>
    <w:rsid w:val="00643D59"/>
    <w:rsid w:val="006457D9"/>
    <w:rsid w:val="00645EE3"/>
    <w:rsid w:val="006476D0"/>
    <w:rsid w:val="006507B1"/>
    <w:rsid w:val="00651AEB"/>
    <w:rsid w:val="00651E28"/>
    <w:rsid w:val="00652213"/>
    <w:rsid w:val="0065280F"/>
    <w:rsid w:val="00652E90"/>
    <w:rsid w:val="0065312D"/>
    <w:rsid w:val="00653A0F"/>
    <w:rsid w:val="00654179"/>
    <w:rsid w:val="00654613"/>
    <w:rsid w:val="0065656E"/>
    <w:rsid w:val="00656FAA"/>
    <w:rsid w:val="00660460"/>
    <w:rsid w:val="00662049"/>
    <w:rsid w:val="006621F7"/>
    <w:rsid w:val="00665365"/>
    <w:rsid w:val="00665D7C"/>
    <w:rsid w:val="00667789"/>
    <w:rsid w:val="00667E72"/>
    <w:rsid w:val="00670D2E"/>
    <w:rsid w:val="00672C53"/>
    <w:rsid w:val="0067316E"/>
    <w:rsid w:val="00676588"/>
    <w:rsid w:val="006769CF"/>
    <w:rsid w:val="00677CBC"/>
    <w:rsid w:val="00677DBC"/>
    <w:rsid w:val="006806CD"/>
    <w:rsid w:val="00680B66"/>
    <w:rsid w:val="00680FDE"/>
    <w:rsid w:val="0068287A"/>
    <w:rsid w:val="00683BD2"/>
    <w:rsid w:val="006866F1"/>
    <w:rsid w:val="006869D2"/>
    <w:rsid w:val="00686EF1"/>
    <w:rsid w:val="006878B0"/>
    <w:rsid w:val="00691A31"/>
    <w:rsid w:val="00691DF6"/>
    <w:rsid w:val="00693D56"/>
    <w:rsid w:val="00694857"/>
    <w:rsid w:val="00696FE5"/>
    <w:rsid w:val="00697691"/>
    <w:rsid w:val="006A0CBA"/>
    <w:rsid w:val="006A0E3E"/>
    <w:rsid w:val="006A132D"/>
    <w:rsid w:val="006A19D2"/>
    <w:rsid w:val="006A22AF"/>
    <w:rsid w:val="006A3B59"/>
    <w:rsid w:val="006A5210"/>
    <w:rsid w:val="006A6032"/>
    <w:rsid w:val="006A60D4"/>
    <w:rsid w:val="006B0FDE"/>
    <w:rsid w:val="006B23F8"/>
    <w:rsid w:val="006B37A1"/>
    <w:rsid w:val="006B3C33"/>
    <w:rsid w:val="006B4B82"/>
    <w:rsid w:val="006B4EC1"/>
    <w:rsid w:val="006B6E1E"/>
    <w:rsid w:val="006B7557"/>
    <w:rsid w:val="006B78E1"/>
    <w:rsid w:val="006B7F93"/>
    <w:rsid w:val="006C0208"/>
    <w:rsid w:val="006C0496"/>
    <w:rsid w:val="006C1212"/>
    <w:rsid w:val="006C1C8D"/>
    <w:rsid w:val="006C28C2"/>
    <w:rsid w:val="006C4D42"/>
    <w:rsid w:val="006C4D8D"/>
    <w:rsid w:val="006C5680"/>
    <w:rsid w:val="006C5EC8"/>
    <w:rsid w:val="006D0D70"/>
    <w:rsid w:val="006D185B"/>
    <w:rsid w:val="006D2CB3"/>
    <w:rsid w:val="006D4462"/>
    <w:rsid w:val="006D4CF2"/>
    <w:rsid w:val="006D5296"/>
    <w:rsid w:val="006D685D"/>
    <w:rsid w:val="006D7228"/>
    <w:rsid w:val="006E1394"/>
    <w:rsid w:val="006E151C"/>
    <w:rsid w:val="006E234F"/>
    <w:rsid w:val="006E34EE"/>
    <w:rsid w:val="006E6DDA"/>
    <w:rsid w:val="006E7742"/>
    <w:rsid w:val="006E7F1C"/>
    <w:rsid w:val="006F0898"/>
    <w:rsid w:val="006F25DE"/>
    <w:rsid w:val="006F301F"/>
    <w:rsid w:val="006F4165"/>
    <w:rsid w:val="006F5CE6"/>
    <w:rsid w:val="006F6051"/>
    <w:rsid w:val="006F696B"/>
    <w:rsid w:val="006F6978"/>
    <w:rsid w:val="007028B5"/>
    <w:rsid w:val="00702A63"/>
    <w:rsid w:val="00702C87"/>
    <w:rsid w:val="007033C7"/>
    <w:rsid w:val="007078A9"/>
    <w:rsid w:val="00710CD9"/>
    <w:rsid w:val="0071384A"/>
    <w:rsid w:val="0071626E"/>
    <w:rsid w:val="0071743F"/>
    <w:rsid w:val="00717F24"/>
    <w:rsid w:val="007205C9"/>
    <w:rsid w:val="0072122D"/>
    <w:rsid w:val="0072156E"/>
    <w:rsid w:val="007215E8"/>
    <w:rsid w:val="00722107"/>
    <w:rsid w:val="0072276E"/>
    <w:rsid w:val="00723328"/>
    <w:rsid w:val="00723586"/>
    <w:rsid w:val="007236C3"/>
    <w:rsid w:val="00724DCF"/>
    <w:rsid w:val="00724F89"/>
    <w:rsid w:val="0072510C"/>
    <w:rsid w:val="0072571C"/>
    <w:rsid w:val="00725EA0"/>
    <w:rsid w:val="00725FE8"/>
    <w:rsid w:val="00732329"/>
    <w:rsid w:val="00732795"/>
    <w:rsid w:val="00732EB6"/>
    <w:rsid w:val="00733F3F"/>
    <w:rsid w:val="0073464C"/>
    <w:rsid w:val="00735958"/>
    <w:rsid w:val="00735980"/>
    <w:rsid w:val="00736289"/>
    <w:rsid w:val="00740667"/>
    <w:rsid w:val="00740B30"/>
    <w:rsid w:val="00740CB8"/>
    <w:rsid w:val="00742061"/>
    <w:rsid w:val="00743C20"/>
    <w:rsid w:val="00744554"/>
    <w:rsid w:val="00744CD8"/>
    <w:rsid w:val="00746EC2"/>
    <w:rsid w:val="00751F44"/>
    <w:rsid w:val="00752977"/>
    <w:rsid w:val="00754E3A"/>
    <w:rsid w:val="00754EA1"/>
    <w:rsid w:val="00755779"/>
    <w:rsid w:val="00755F71"/>
    <w:rsid w:val="007565DE"/>
    <w:rsid w:val="007568FF"/>
    <w:rsid w:val="0075797A"/>
    <w:rsid w:val="00757A02"/>
    <w:rsid w:val="00761628"/>
    <w:rsid w:val="00761A1A"/>
    <w:rsid w:val="007634BA"/>
    <w:rsid w:val="00763A21"/>
    <w:rsid w:val="007640F9"/>
    <w:rsid w:val="00764EE4"/>
    <w:rsid w:val="00766F1E"/>
    <w:rsid w:val="007703F4"/>
    <w:rsid w:val="00770BEF"/>
    <w:rsid w:val="00770D51"/>
    <w:rsid w:val="00770F6D"/>
    <w:rsid w:val="00773473"/>
    <w:rsid w:val="007742C2"/>
    <w:rsid w:val="007742D1"/>
    <w:rsid w:val="007754BD"/>
    <w:rsid w:val="007755B9"/>
    <w:rsid w:val="0077645A"/>
    <w:rsid w:val="00777CFC"/>
    <w:rsid w:val="00777FD4"/>
    <w:rsid w:val="00780DD4"/>
    <w:rsid w:val="00781223"/>
    <w:rsid w:val="00783754"/>
    <w:rsid w:val="00784D5C"/>
    <w:rsid w:val="007857B5"/>
    <w:rsid w:val="007868FE"/>
    <w:rsid w:val="007869DE"/>
    <w:rsid w:val="0078747D"/>
    <w:rsid w:val="00787F35"/>
    <w:rsid w:val="0079178F"/>
    <w:rsid w:val="00793D7C"/>
    <w:rsid w:val="00794137"/>
    <w:rsid w:val="0079524A"/>
    <w:rsid w:val="007A037A"/>
    <w:rsid w:val="007A03ED"/>
    <w:rsid w:val="007A1133"/>
    <w:rsid w:val="007A27BC"/>
    <w:rsid w:val="007A310C"/>
    <w:rsid w:val="007A349B"/>
    <w:rsid w:val="007A4342"/>
    <w:rsid w:val="007A456E"/>
    <w:rsid w:val="007A47F2"/>
    <w:rsid w:val="007A4D43"/>
    <w:rsid w:val="007A5A5F"/>
    <w:rsid w:val="007A6820"/>
    <w:rsid w:val="007A7A9E"/>
    <w:rsid w:val="007B0229"/>
    <w:rsid w:val="007B0EA7"/>
    <w:rsid w:val="007B20BC"/>
    <w:rsid w:val="007B2B7B"/>
    <w:rsid w:val="007B32AF"/>
    <w:rsid w:val="007B3569"/>
    <w:rsid w:val="007B3CD0"/>
    <w:rsid w:val="007B3E6C"/>
    <w:rsid w:val="007B4172"/>
    <w:rsid w:val="007B49D1"/>
    <w:rsid w:val="007B6C8D"/>
    <w:rsid w:val="007B70B8"/>
    <w:rsid w:val="007B7473"/>
    <w:rsid w:val="007B7B81"/>
    <w:rsid w:val="007C08BB"/>
    <w:rsid w:val="007C21C3"/>
    <w:rsid w:val="007C2271"/>
    <w:rsid w:val="007C3AF4"/>
    <w:rsid w:val="007C59A4"/>
    <w:rsid w:val="007C5F1E"/>
    <w:rsid w:val="007C7A5F"/>
    <w:rsid w:val="007D184D"/>
    <w:rsid w:val="007D1C70"/>
    <w:rsid w:val="007D31A0"/>
    <w:rsid w:val="007D3FA1"/>
    <w:rsid w:val="007D4AB6"/>
    <w:rsid w:val="007D501C"/>
    <w:rsid w:val="007D7C0E"/>
    <w:rsid w:val="007E154B"/>
    <w:rsid w:val="007E25AE"/>
    <w:rsid w:val="007E4647"/>
    <w:rsid w:val="007E5177"/>
    <w:rsid w:val="007E5A7A"/>
    <w:rsid w:val="007E5C25"/>
    <w:rsid w:val="007E6F4B"/>
    <w:rsid w:val="007F1D71"/>
    <w:rsid w:val="007F20FE"/>
    <w:rsid w:val="007F30E2"/>
    <w:rsid w:val="007F41B4"/>
    <w:rsid w:val="007F4D53"/>
    <w:rsid w:val="007F4DEB"/>
    <w:rsid w:val="007F76CE"/>
    <w:rsid w:val="007F797A"/>
    <w:rsid w:val="007F7CEB"/>
    <w:rsid w:val="008024B5"/>
    <w:rsid w:val="00802C09"/>
    <w:rsid w:val="00803ADF"/>
    <w:rsid w:val="00803B4A"/>
    <w:rsid w:val="00804111"/>
    <w:rsid w:val="0081016C"/>
    <w:rsid w:val="00813ABA"/>
    <w:rsid w:val="008143F7"/>
    <w:rsid w:val="00814FCF"/>
    <w:rsid w:val="00815AD0"/>
    <w:rsid w:val="00815F5E"/>
    <w:rsid w:val="0081618C"/>
    <w:rsid w:val="00817814"/>
    <w:rsid w:val="00817CBD"/>
    <w:rsid w:val="008201AF"/>
    <w:rsid w:val="008210CE"/>
    <w:rsid w:val="00822A7A"/>
    <w:rsid w:val="00824165"/>
    <w:rsid w:val="00824D27"/>
    <w:rsid w:val="008251F0"/>
    <w:rsid w:val="00825A59"/>
    <w:rsid w:val="00825E4E"/>
    <w:rsid w:val="0082728C"/>
    <w:rsid w:val="008275B1"/>
    <w:rsid w:val="008275EB"/>
    <w:rsid w:val="00827B83"/>
    <w:rsid w:val="0083098D"/>
    <w:rsid w:val="00830B68"/>
    <w:rsid w:val="00830F79"/>
    <w:rsid w:val="0083200C"/>
    <w:rsid w:val="00832A86"/>
    <w:rsid w:val="00832DA1"/>
    <w:rsid w:val="00833004"/>
    <w:rsid w:val="00833049"/>
    <w:rsid w:val="00834963"/>
    <w:rsid w:val="00834974"/>
    <w:rsid w:val="00835732"/>
    <w:rsid w:val="00840222"/>
    <w:rsid w:val="00840515"/>
    <w:rsid w:val="00840591"/>
    <w:rsid w:val="00841F8A"/>
    <w:rsid w:val="00842BB5"/>
    <w:rsid w:val="00842F93"/>
    <w:rsid w:val="008438C7"/>
    <w:rsid w:val="00843DE1"/>
    <w:rsid w:val="00844F4B"/>
    <w:rsid w:val="008468C1"/>
    <w:rsid w:val="00846AB8"/>
    <w:rsid w:val="00847674"/>
    <w:rsid w:val="008506A9"/>
    <w:rsid w:val="008506E7"/>
    <w:rsid w:val="00851E3B"/>
    <w:rsid w:val="00852A33"/>
    <w:rsid w:val="00853D8D"/>
    <w:rsid w:val="0085489B"/>
    <w:rsid w:val="00854927"/>
    <w:rsid w:val="00854C5C"/>
    <w:rsid w:val="00854C66"/>
    <w:rsid w:val="00855B5B"/>
    <w:rsid w:val="00855F1F"/>
    <w:rsid w:val="008562AD"/>
    <w:rsid w:val="00856C1C"/>
    <w:rsid w:val="00860601"/>
    <w:rsid w:val="00860C83"/>
    <w:rsid w:val="00860D2B"/>
    <w:rsid w:val="00862221"/>
    <w:rsid w:val="00863A37"/>
    <w:rsid w:val="00863EA8"/>
    <w:rsid w:val="008648F4"/>
    <w:rsid w:val="0086514A"/>
    <w:rsid w:val="008657F1"/>
    <w:rsid w:val="00865803"/>
    <w:rsid w:val="00865FCA"/>
    <w:rsid w:val="0086793C"/>
    <w:rsid w:val="00867A48"/>
    <w:rsid w:val="00867CE8"/>
    <w:rsid w:val="00870A49"/>
    <w:rsid w:val="00870ACF"/>
    <w:rsid w:val="0087173B"/>
    <w:rsid w:val="00874611"/>
    <w:rsid w:val="0087497E"/>
    <w:rsid w:val="008753A9"/>
    <w:rsid w:val="00875563"/>
    <w:rsid w:val="0087613F"/>
    <w:rsid w:val="0087679D"/>
    <w:rsid w:val="00877BE4"/>
    <w:rsid w:val="00877F5E"/>
    <w:rsid w:val="008809CE"/>
    <w:rsid w:val="00880D0E"/>
    <w:rsid w:val="00881018"/>
    <w:rsid w:val="00882353"/>
    <w:rsid w:val="00882995"/>
    <w:rsid w:val="00882E52"/>
    <w:rsid w:val="00883519"/>
    <w:rsid w:val="008836D8"/>
    <w:rsid w:val="00883718"/>
    <w:rsid w:val="008838DA"/>
    <w:rsid w:val="008839B8"/>
    <w:rsid w:val="008844D9"/>
    <w:rsid w:val="00884DA7"/>
    <w:rsid w:val="00885FDE"/>
    <w:rsid w:val="008877B8"/>
    <w:rsid w:val="0089026E"/>
    <w:rsid w:val="00891BD7"/>
    <w:rsid w:val="00892FEC"/>
    <w:rsid w:val="0089305F"/>
    <w:rsid w:val="00894F32"/>
    <w:rsid w:val="008953CC"/>
    <w:rsid w:val="00895904"/>
    <w:rsid w:val="00895C18"/>
    <w:rsid w:val="00896147"/>
    <w:rsid w:val="00896B81"/>
    <w:rsid w:val="00897536"/>
    <w:rsid w:val="00897691"/>
    <w:rsid w:val="008A0126"/>
    <w:rsid w:val="008A0423"/>
    <w:rsid w:val="008A04E7"/>
    <w:rsid w:val="008A15F7"/>
    <w:rsid w:val="008A188E"/>
    <w:rsid w:val="008A1B00"/>
    <w:rsid w:val="008A31DD"/>
    <w:rsid w:val="008A36A7"/>
    <w:rsid w:val="008A3717"/>
    <w:rsid w:val="008A5CF4"/>
    <w:rsid w:val="008A5FF0"/>
    <w:rsid w:val="008B0C22"/>
    <w:rsid w:val="008B2733"/>
    <w:rsid w:val="008B7CFE"/>
    <w:rsid w:val="008C05FA"/>
    <w:rsid w:val="008C09BC"/>
    <w:rsid w:val="008C0FA8"/>
    <w:rsid w:val="008C1954"/>
    <w:rsid w:val="008C1CD3"/>
    <w:rsid w:val="008C2CDE"/>
    <w:rsid w:val="008C3C03"/>
    <w:rsid w:val="008C3F2F"/>
    <w:rsid w:val="008C549C"/>
    <w:rsid w:val="008C5FBB"/>
    <w:rsid w:val="008C60B5"/>
    <w:rsid w:val="008C6906"/>
    <w:rsid w:val="008C76B9"/>
    <w:rsid w:val="008C7BFC"/>
    <w:rsid w:val="008D154E"/>
    <w:rsid w:val="008D2EA9"/>
    <w:rsid w:val="008D3DC1"/>
    <w:rsid w:val="008D4758"/>
    <w:rsid w:val="008D5CD0"/>
    <w:rsid w:val="008D61D1"/>
    <w:rsid w:val="008D650C"/>
    <w:rsid w:val="008D7489"/>
    <w:rsid w:val="008D7B59"/>
    <w:rsid w:val="008E0226"/>
    <w:rsid w:val="008E074D"/>
    <w:rsid w:val="008E1B9F"/>
    <w:rsid w:val="008E3BE5"/>
    <w:rsid w:val="008E4074"/>
    <w:rsid w:val="008E4611"/>
    <w:rsid w:val="008E5086"/>
    <w:rsid w:val="008E5B8F"/>
    <w:rsid w:val="008E6AAA"/>
    <w:rsid w:val="008E6E5B"/>
    <w:rsid w:val="008E74F7"/>
    <w:rsid w:val="008E7D8F"/>
    <w:rsid w:val="008F01E1"/>
    <w:rsid w:val="008F13ED"/>
    <w:rsid w:val="008F1442"/>
    <w:rsid w:val="008F183A"/>
    <w:rsid w:val="008F1C2E"/>
    <w:rsid w:val="008F2C62"/>
    <w:rsid w:val="008F39B9"/>
    <w:rsid w:val="008F4790"/>
    <w:rsid w:val="008F4FA1"/>
    <w:rsid w:val="008F57BA"/>
    <w:rsid w:val="008F7466"/>
    <w:rsid w:val="008F77AD"/>
    <w:rsid w:val="008F7EAD"/>
    <w:rsid w:val="0090020A"/>
    <w:rsid w:val="00901DCC"/>
    <w:rsid w:val="00902664"/>
    <w:rsid w:val="0090400F"/>
    <w:rsid w:val="00905078"/>
    <w:rsid w:val="00907879"/>
    <w:rsid w:val="009118B4"/>
    <w:rsid w:val="00911E58"/>
    <w:rsid w:val="009120C0"/>
    <w:rsid w:val="009134B8"/>
    <w:rsid w:val="00914B9A"/>
    <w:rsid w:val="00914D50"/>
    <w:rsid w:val="00914D6C"/>
    <w:rsid w:val="00915C8C"/>
    <w:rsid w:val="0091680F"/>
    <w:rsid w:val="009206BE"/>
    <w:rsid w:val="00921DE6"/>
    <w:rsid w:val="00922ECE"/>
    <w:rsid w:val="00923758"/>
    <w:rsid w:val="00924C67"/>
    <w:rsid w:val="00925363"/>
    <w:rsid w:val="009265F1"/>
    <w:rsid w:val="00926E99"/>
    <w:rsid w:val="00930CB7"/>
    <w:rsid w:val="0093143E"/>
    <w:rsid w:val="009315B9"/>
    <w:rsid w:val="00932060"/>
    <w:rsid w:val="00933A1B"/>
    <w:rsid w:val="00934892"/>
    <w:rsid w:val="00934B9F"/>
    <w:rsid w:val="00935537"/>
    <w:rsid w:val="00935C56"/>
    <w:rsid w:val="009367A2"/>
    <w:rsid w:val="00936F2E"/>
    <w:rsid w:val="00937932"/>
    <w:rsid w:val="00941683"/>
    <w:rsid w:val="00941EE1"/>
    <w:rsid w:val="00944DB3"/>
    <w:rsid w:val="009463A0"/>
    <w:rsid w:val="009471A0"/>
    <w:rsid w:val="00947BBE"/>
    <w:rsid w:val="00951B9F"/>
    <w:rsid w:val="00951C78"/>
    <w:rsid w:val="00952162"/>
    <w:rsid w:val="009521D5"/>
    <w:rsid w:val="0095222E"/>
    <w:rsid w:val="00952279"/>
    <w:rsid w:val="00952881"/>
    <w:rsid w:val="00952B9B"/>
    <w:rsid w:val="0095395E"/>
    <w:rsid w:val="00954224"/>
    <w:rsid w:val="009558FE"/>
    <w:rsid w:val="00957EAF"/>
    <w:rsid w:val="0096020A"/>
    <w:rsid w:val="00960E0E"/>
    <w:rsid w:val="00961158"/>
    <w:rsid w:val="0096196B"/>
    <w:rsid w:val="00961D2C"/>
    <w:rsid w:val="0096237E"/>
    <w:rsid w:val="00963253"/>
    <w:rsid w:val="0096560C"/>
    <w:rsid w:val="00965B88"/>
    <w:rsid w:val="00965E43"/>
    <w:rsid w:val="00965E45"/>
    <w:rsid w:val="00966E8D"/>
    <w:rsid w:val="00967A11"/>
    <w:rsid w:val="00970305"/>
    <w:rsid w:val="00970A91"/>
    <w:rsid w:val="00970AD7"/>
    <w:rsid w:val="00970BDE"/>
    <w:rsid w:val="00970EF3"/>
    <w:rsid w:val="009713C4"/>
    <w:rsid w:val="00972089"/>
    <w:rsid w:val="009722FA"/>
    <w:rsid w:val="009737A4"/>
    <w:rsid w:val="009764A5"/>
    <w:rsid w:val="00976BDA"/>
    <w:rsid w:val="00976D09"/>
    <w:rsid w:val="00976EFA"/>
    <w:rsid w:val="0097770F"/>
    <w:rsid w:val="0097789F"/>
    <w:rsid w:val="00977C91"/>
    <w:rsid w:val="00980611"/>
    <w:rsid w:val="00983E3C"/>
    <w:rsid w:val="0098468C"/>
    <w:rsid w:val="00985C18"/>
    <w:rsid w:val="00987A4C"/>
    <w:rsid w:val="00991AFC"/>
    <w:rsid w:val="00991D27"/>
    <w:rsid w:val="00991D84"/>
    <w:rsid w:val="009933D1"/>
    <w:rsid w:val="00993DD8"/>
    <w:rsid w:val="009946E9"/>
    <w:rsid w:val="00995686"/>
    <w:rsid w:val="0099634F"/>
    <w:rsid w:val="0099707B"/>
    <w:rsid w:val="00997465"/>
    <w:rsid w:val="009976C2"/>
    <w:rsid w:val="00997F79"/>
    <w:rsid w:val="009A0AC7"/>
    <w:rsid w:val="009A30F9"/>
    <w:rsid w:val="009A3DA5"/>
    <w:rsid w:val="009A41E5"/>
    <w:rsid w:val="009A4605"/>
    <w:rsid w:val="009A5B35"/>
    <w:rsid w:val="009A71DA"/>
    <w:rsid w:val="009A76C0"/>
    <w:rsid w:val="009A76F0"/>
    <w:rsid w:val="009A79EC"/>
    <w:rsid w:val="009A7CF6"/>
    <w:rsid w:val="009B16C0"/>
    <w:rsid w:val="009B27FB"/>
    <w:rsid w:val="009B2B01"/>
    <w:rsid w:val="009B3F61"/>
    <w:rsid w:val="009B54BA"/>
    <w:rsid w:val="009B59E7"/>
    <w:rsid w:val="009B5FDC"/>
    <w:rsid w:val="009B7BB2"/>
    <w:rsid w:val="009B7C8E"/>
    <w:rsid w:val="009C03FB"/>
    <w:rsid w:val="009C0D3E"/>
    <w:rsid w:val="009C16E8"/>
    <w:rsid w:val="009C29A3"/>
    <w:rsid w:val="009C3B8C"/>
    <w:rsid w:val="009C403A"/>
    <w:rsid w:val="009C5746"/>
    <w:rsid w:val="009C58A0"/>
    <w:rsid w:val="009C5EB6"/>
    <w:rsid w:val="009D0187"/>
    <w:rsid w:val="009D20EA"/>
    <w:rsid w:val="009D3BBD"/>
    <w:rsid w:val="009D5A53"/>
    <w:rsid w:val="009D6898"/>
    <w:rsid w:val="009D715D"/>
    <w:rsid w:val="009D7565"/>
    <w:rsid w:val="009D7AF0"/>
    <w:rsid w:val="009D7C2E"/>
    <w:rsid w:val="009D7D6B"/>
    <w:rsid w:val="009E0213"/>
    <w:rsid w:val="009E07E1"/>
    <w:rsid w:val="009E0A4F"/>
    <w:rsid w:val="009E0AF7"/>
    <w:rsid w:val="009E1C02"/>
    <w:rsid w:val="009E235F"/>
    <w:rsid w:val="009E29AD"/>
    <w:rsid w:val="009E4A72"/>
    <w:rsid w:val="009E4DA6"/>
    <w:rsid w:val="009E547A"/>
    <w:rsid w:val="009E551E"/>
    <w:rsid w:val="009F0623"/>
    <w:rsid w:val="009F0A89"/>
    <w:rsid w:val="009F2524"/>
    <w:rsid w:val="009F2958"/>
    <w:rsid w:val="009F2FAC"/>
    <w:rsid w:val="009F315B"/>
    <w:rsid w:val="009F3B28"/>
    <w:rsid w:val="009F453F"/>
    <w:rsid w:val="009F5F59"/>
    <w:rsid w:val="009F6E15"/>
    <w:rsid w:val="009F78B9"/>
    <w:rsid w:val="009F7C0B"/>
    <w:rsid w:val="009F7E08"/>
    <w:rsid w:val="00A00DBD"/>
    <w:rsid w:val="00A0397A"/>
    <w:rsid w:val="00A03DEB"/>
    <w:rsid w:val="00A040CB"/>
    <w:rsid w:val="00A07AAA"/>
    <w:rsid w:val="00A07E1A"/>
    <w:rsid w:val="00A11550"/>
    <w:rsid w:val="00A11577"/>
    <w:rsid w:val="00A136BB"/>
    <w:rsid w:val="00A13EFB"/>
    <w:rsid w:val="00A15166"/>
    <w:rsid w:val="00A15F49"/>
    <w:rsid w:val="00A164CC"/>
    <w:rsid w:val="00A17721"/>
    <w:rsid w:val="00A17822"/>
    <w:rsid w:val="00A21440"/>
    <w:rsid w:val="00A21A56"/>
    <w:rsid w:val="00A21B6E"/>
    <w:rsid w:val="00A22232"/>
    <w:rsid w:val="00A22485"/>
    <w:rsid w:val="00A22BD9"/>
    <w:rsid w:val="00A23D64"/>
    <w:rsid w:val="00A26593"/>
    <w:rsid w:val="00A27F01"/>
    <w:rsid w:val="00A303F9"/>
    <w:rsid w:val="00A30451"/>
    <w:rsid w:val="00A31004"/>
    <w:rsid w:val="00A31601"/>
    <w:rsid w:val="00A316B8"/>
    <w:rsid w:val="00A3232F"/>
    <w:rsid w:val="00A338C2"/>
    <w:rsid w:val="00A342A7"/>
    <w:rsid w:val="00A34ABD"/>
    <w:rsid w:val="00A36795"/>
    <w:rsid w:val="00A3761E"/>
    <w:rsid w:val="00A377CD"/>
    <w:rsid w:val="00A41191"/>
    <w:rsid w:val="00A41485"/>
    <w:rsid w:val="00A426BE"/>
    <w:rsid w:val="00A42CFB"/>
    <w:rsid w:val="00A43349"/>
    <w:rsid w:val="00A439DC"/>
    <w:rsid w:val="00A43A68"/>
    <w:rsid w:val="00A44285"/>
    <w:rsid w:val="00A445C0"/>
    <w:rsid w:val="00A46E3D"/>
    <w:rsid w:val="00A46F38"/>
    <w:rsid w:val="00A5111C"/>
    <w:rsid w:val="00A53172"/>
    <w:rsid w:val="00A53C18"/>
    <w:rsid w:val="00A542FC"/>
    <w:rsid w:val="00A5535D"/>
    <w:rsid w:val="00A55E3D"/>
    <w:rsid w:val="00A62825"/>
    <w:rsid w:val="00A6463C"/>
    <w:rsid w:val="00A66A86"/>
    <w:rsid w:val="00A71416"/>
    <w:rsid w:val="00A715E0"/>
    <w:rsid w:val="00A72080"/>
    <w:rsid w:val="00A72AD2"/>
    <w:rsid w:val="00A75938"/>
    <w:rsid w:val="00A76011"/>
    <w:rsid w:val="00A77B82"/>
    <w:rsid w:val="00A81E6B"/>
    <w:rsid w:val="00A82739"/>
    <w:rsid w:val="00A8368C"/>
    <w:rsid w:val="00A836D3"/>
    <w:rsid w:val="00A837BF"/>
    <w:rsid w:val="00A850A5"/>
    <w:rsid w:val="00A85571"/>
    <w:rsid w:val="00A879DE"/>
    <w:rsid w:val="00A919E3"/>
    <w:rsid w:val="00A927D3"/>
    <w:rsid w:val="00A9382A"/>
    <w:rsid w:val="00A94805"/>
    <w:rsid w:val="00A975E0"/>
    <w:rsid w:val="00A97791"/>
    <w:rsid w:val="00AA077D"/>
    <w:rsid w:val="00AA152D"/>
    <w:rsid w:val="00AA28A9"/>
    <w:rsid w:val="00AA3404"/>
    <w:rsid w:val="00AA6965"/>
    <w:rsid w:val="00AB016D"/>
    <w:rsid w:val="00AB059C"/>
    <w:rsid w:val="00AB21D3"/>
    <w:rsid w:val="00AB2D90"/>
    <w:rsid w:val="00AB2F64"/>
    <w:rsid w:val="00AB556D"/>
    <w:rsid w:val="00AB5DC2"/>
    <w:rsid w:val="00AB69D3"/>
    <w:rsid w:val="00AB7087"/>
    <w:rsid w:val="00AB7337"/>
    <w:rsid w:val="00AB75B8"/>
    <w:rsid w:val="00AC0C89"/>
    <w:rsid w:val="00AC108D"/>
    <w:rsid w:val="00AC1415"/>
    <w:rsid w:val="00AC234A"/>
    <w:rsid w:val="00AC296B"/>
    <w:rsid w:val="00AC2D18"/>
    <w:rsid w:val="00AC40F5"/>
    <w:rsid w:val="00AC5427"/>
    <w:rsid w:val="00AC68A1"/>
    <w:rsid w:val="00AC6A70"/>
    <w:rsid w:val="00AC7C6B"/>
    <w:rsid w:val="00AC7FA9"/>
    <w:rsid w:val="00AD1129"/>
    <w:rsid w:val="00AD2402"/>
    <w:rsid w:val="00AD2477"/>
    <w:rsid w:val="00AD262D"/>
    <w:rsid w:val="00AD2CAC"/>
    <w:rsid w:val="00AD40A3"/>
    <w:rsid w:val="00AD40F0"/>
    <w:rsid w:val="00AD5D60"/>
    <w:rsid w:val="00AD796B"/>
    <w:rsid w:val="00AE0FB0"/>
    <w:rsid w:val="00AE2251"/>
    <w:rsid w:val="00AE30CC"/>
    <w:rsid w:val="00AE3452"/>
    <w:rsid w:val="00AE41E6"/>
    <w:rsid w:val="00AE481D"/>
    <w:rsid w:val="00AE4E46"/>
    <w:rsid w:val="00AE6244"/>
    <w:rsid w:val="00AE6945"/>
    <w:rsid w:val="00AE7840"/>
    <w:rsid w:val="00AF06C6"/>
    <w:rsid w:val="00AF0F87"/>
    <w:rsid w:val="00AF1128"/>
    <w:rsid w:val="00AF15D6"/>
    <w:rsid w:val="00AF1691"/>
    <w:rsid w:val="00AF2C37"/>
    <w:rsid w:val="00AF3BC4"/>
    <w:rsid w:val="00AF4D82"/>
    <w:rsid w:val="00AF5F4E"/>
    <w:rsid w:val="00B0127B"/>
    <w:rsid w:val="00B02B48"/>
    <w:rsid w:val="00B03276"/>
    <w:rsid w:val="00B04094"/>
    <w:rsid w:val="00B04AC2"/>
    <w:rsid w:val="00B05D06"/>
    <w:rsid w:val="00B05E62"/>
    <w:rsid w:val="00B10F25"/>
    <w:rsid w:val="00B115B7"/>
    <w:rsid w:val="00B126B7"/>
    <w:rsid w:val="00B134C5"/>
    <w:rsid w:val="00B1457C"/>
    <w:rsid w:val="00B14D3C"/>
    <w:rsid w:val="00B162ED"/>
    <w:rsid w:val="00B20353"/>
    <w:rsid w:val="00B2111B"/>
    <w:rsid w:val="00B2225F"/>
    <w:rsid w:val="00B2258D"/>
    <w:rsid w:val="00B22DF8"/>
    <w:rsid w:val="00B23A30"/>
    <w:rsid w:val="00B24A16"/>
    <w:rsid w:val="00B30E72"/>
    <w:rsid w:val="00B313DC"/>
    <w:rsid w:val="00B3175A"/>
    <w:rsid w:val="00B3246E"/>
    <w:rsid w:val="00B341FD"/>
    <w:rsid w:val="00B34246"/>
    <w:rsid w:val="00B34B39"/>
    <w:rsid w:val="00B35728"/>
    <w:rsid w:val="00B41157"/>
    <w:rsid w:val="00B4307E"/>
    <w:rsid w:val="00B44364"/>
    <w:rsid w:val="00B443DF"/>
    <w:rsid w:val="00B45E30"/>
    <w:rsid w:val="00B45FBD"/>
    <w:rsid w:val="00B4612B"/>
    <w:rsid w:val="00B46C70"/>
    <w:rsid w:val="00B46D87"/>
    <w:rsid w:val="00B5107F"/>
    <w:rsid w:val="00B5291D"/>
    <w:rsid w:val="00B556D0"/>
    <w:rsid w:val="00B56384"/>
    <w:rsid w:val="00B569B8"/>
    <w:rsid w:val="00B569C3"/>
    <w:rsid w:val="00B600B3"/>
    <w:rsid w:val="00B619C8"/>
    <w:rsid w:val="00B62951"/>
    <w:rsid w:val="00B635C4"/>
    <w:rsid w:val="00B63EDE"/>
    <w:rsid w:val="00B65EEE"/>
    <w:rsid w:val="00B67F38"/>
    <w:rsid w:val="00B70824"/>
    <w:rsid w:val="00B70EAE"/>
    <w:rsid w:val="00B71472"/>
    <w:rsid w:val="00B72D8F"/>
    <w:rsid w:val="00B7496E"/>
    <w:rsid w:val="00B74EE1"/>
    <w:rsid w:val="00B756C0"/>
    <w:rsid w:val="00B75F9A"/>
    <w:rsid w:val="00B76843"/>
    <w:rsid w:val="00B81669"/>
    <w:rsid w:val="00B82C29"/>
    <w:rsid w:val="00B8332D"/>
    <w:rsid w:val="00B85218"/>
    <w:rsid w:val="00B85FEF"/>
    <w:rsid w:val="00B86069"/>
    <w:rsid w:val="00B86199"/>
    <w:rsid w:val="00B86753"/>
    <w:rsid w:val="00B90219"/>
    <w:rsid w:val="00B90BC2"/>
    <w:rsid w:val="00B90F2B"/>
    <w:rsid w:val="00B91010"/>
    <w:rsid w:val="00B91FA9"/>
    <w:rsid w:val="00B9385C"/>
    <w:rsid w:val="00B94540"/>
    <w:rsid w:val="00B9642F"/>
    <w:rsid w:val="00B96C79"/>
    <w:rsid w:val="00B9700E"/>
    <w:rsid w:val="00B9713B"/>
    <w:rsid w:val="00BA1865"/>
    <w:rsid w:val="00BA1EF6"/>
    <w:rsid w:val="00BA201A"/>
    <w:rsid w:val="00BA2E00"/>
    <w:rsid w:val="00BA2F46"/>
    <w:rsid w:val="00BA2F70"/>
    <w:rsid w:val="00BA3263"/>
    <w:rsid w:val="00BA404B"/>
    <w:rsid w:val="00BA49F9"/>
    <w:rsid w:val="00BA6315"/>
    <w:rsid w:val="00BA7A9C"/>
    <w:rsid w:val="00BB03E9"/>
    <w:rsid w:val="00BB0421"/>
    <w:rsid w:val="00BB0D31"/>
    <w:rsid w:val="00BB2238"/>
    <w:rsid w:val="00BB2523"/>
    <w:rsid w:val="00BB65A9"/>
    <w:rsid w:val="00BB6C81"/>
    <w:rsid w:val="00BB711B"/>
    <w:rsid w:val="00BB76B0"/>
    <w:rsid w:val="00BC0080"/>
    <w:rsid w:val="00BC0149"/>
    <w:rsid w:val="00BC2DAF"/>
    <w:rsid w:val="00BC3394"/>
    <w:rsid w:val="00BC34D2"/>
    <w:rsid w:val="00BC3833"/>
    <w:rsid w:val="00BC5184"/>
    <w:rsid w:val="00BC5588"/>
    <w:rsid w:val="00BC5957"/>
    <w:rsid w:val="00BC5ED7"/>
    <w:rsid w:val="00BC6109"/>
    <w:rsid w:val="00BC6394"/>
    <w:rsid w:val="00BC6934"/>
    <w:rsid w:val="00BC7D7E"/>
    <w:rsid w:val="00BD0C09"/>
    <w:rsid w:val="00BD156B"/>
    <w:rsid w:val="00BD248A"/>
    <w:rsid w:val="00BD31F5"/>
    <w:rsid w:val="00BD3F0D"/>
    <w:rsid w:val="00BD62C5"/>
    <w:rsid w:val="00BD66AA"/>
    <w:rsid w:val="00BD6E0F"/>
    <w:rsid w:val="00BD77D5"/>
    <w:rsid w:val="00BE0532"/>
    <w:rsid w:val="00BE19DA"/>
    <w:rsid w:val="00BE1E1F"/>
    <w:rsid w:val="00BE2060"/>
    <w:rsid w:val="00BE22AE"/>
    <w:rsid w:val="00BE23FE"/>
    <w:rsid w:val="00BE397E"/>
    <w:rsid w:val="00BE4546"/>
    <w:rsid w:val="00BE54F6"/>
    <w:rsid w:val="00BE5B9C"/>
    <w:rsid w:val="00BE5D43"/>
    <w:rsid w:val="00BF01D1"/>
    <w:rsid w:val="00BF223D"/>
    <w:rsid w:val="00BF2901"/>
    <w:rsid w:val="00BF2B5A"/>
    <w:rsid w:val="00BF2E19"/>
    <w:rsid w:val="00BF3824"/>
    <w:rsid w:val="00BF5888"/>
    <w:rsid w:val="00BF6CD2"/>
    <w:rsid w:val="00C0085D"/>
    <w:rsid w:val="00C00F25"/>
    <w:rsid w:val="00C029A5"/>
    <w:rsid w:val="00C02A85"/>
    <w:rsid w:val="00C03ACA"/>
    <w:rsid w:val="00C04079"/>
    <w:rsid w:val="00C042B6"/>
    <w:rsid w:val="00C04C75"/>
    <w:rsid w:val="00C04DED"/>
    <w:rsid w:val="00C04EAA"/>
    <w:rsid w:val="00C05BB9"/>
    <w:rsid w:val="00C05D43"/>
    <w:rsid w:val="00C05E40"/>
    <w:rsid w:val="00C06716"/>
    <w:rsid w:val="00C06D71"/>
    <w:rsid w:val="00C07EC2"/>
    <w:rsid w:val="00C10AC7"/>
    <w:rsid w:val="00C11238"/>
    <w:rsid w:val="00C11887"/>
    <w:rsid w:val="00C11C63"/>
    <w:rsid w:val="00C12896"/>
    <w:rsid w:val="00C14B3C"/>
    <w:rsid w:val="00C1531B"/>
    <w:rsid w:val="00C156EC"/>
    <w:rsid w:val="00C15E99"/>
    <w:rsid w:val="00C1732E"/>
    <w:rsid w:val="00C206D9"/>
    <w:rsid w:val="00C21879"/>
    <w:rsid w:val="00C22A0B"/>
    <w:rsid w:val="00C256F1"/>
    <w:rsid w:val="00C26211"/>
    <w:rsid w:val="00C2659F"/>
    <w:rsid w:val="00C305F6"/>
    <w:rsid w:val="00C32488"/>
    <w:rsid w:val="00C353AB"/>
    <w:rsid w:val="00C35EC9"/>
    <w:rsid w:val="00C360B6"/>
    <w:rsid w:val="00C37583"/>
    <w:rsid w:val="00C4018D"/>
    <w:rsid w:val="00C40B1D"/>
    <w:rsid w:val="00C41A2E"/>
    <w:rsid w:val="00C41C57"/>
    <w:rsid w:val="00C42779"/>
    <w:rsid w:val="00C42D3E"/>
    <w:rsid w:val="00C477F0"/>
    <w:rsid w:val="00C47AD7"/>
    <w:rsid w:val="00C47EEE"/>
    <w:rsid w:val="00C502EF"/>
    <w:rsid w:val="00C51592"/>
    <w:rsid w:val="00C53431"/>
    <w:rsid w:val="00C545F6"/>
    <w:rsid w:val="00C56F3F"/>
    <w:rsid w:val="00C5717E"/>
    <w:rsid w:val="00C57704"/>
    <w:rsid w:val="00C60FBE"/>
    <w:rsid w:val="00C614C3"/>
    <w:rsid w:val="00C62407"/>
    <w:rsid w:val="00C63AFC"/>
    <w:rsid w:val="00C63EAA"/>
    <w:rsid w:val="00C65293"/>
    <w:rsid w:val="00C65751"/>
    <w:rsid w:val="00C662DD"/>
    <w:rsid w:val="00C667C5"/>
    <w:rsid w:val="00C67046"/>
    <w:rsid w:val="00C67377"/>
    <w:rsid w:val="00C71087"/>
    <w:rsid w:val="00C7156F"/>
    <w:rsid w:val="00C743B9"/>
    <w:rsid w:val="00C747FA"/>
    <w:rsid w:val="00C74A44"/>
    <w:rsid w:val="00C74EBB"/>
    <w:rsid w:val="00C76108"/>
    <w:rsid w:val="00C769B6"/>
    <w:rsid w:val="00C769E3"/>
    <w:rsid w:val="00C76F1F"/>
    <w:rsid w:val="00C83363"/>
    <w:rsid w:val="00C84C5C"/>
    <w:rsid w:val="00C8568C"/>
    <w:rsid w:val="00C87B08"/>
    <w:rsid w:val="00C911C7"/>
    <w:rsid w:val="00C9216F"/>
    <w:rsid w:val="00C92B31"/>
    <w:rsid w:val="00C92C89"/>
    <w:rsid w:val="00C96E4E"/>
    <w:rsid w:val="00C97160"/>
    <w:rsid w:val="00C97A5D"/>
    <w:rsid w:val="00CA19E5"/>
    <w:rsid w:val="00CA22AE"/>
    <w:rsid w:val="00CA2530"/>
    <w:rsid w:val="00CA70A0"/>
    <w:rsid w:val="00CA7F5B"/>
    <w:rsid w:val="00CB0E4C"/>
    <w:rsid w:val="00CB1176"/>
    <w:rsid w:val="00CB168C"/>
    <w:rsid w:val="00CB3283"/>
    <w:rsid w:val="00CB3B9F"/>
    <w:rsid w:val="00CB3E15"/>
    <w:rsid w:val="00CB4BEB"/>
    <w:rsid w:val="00CB5188"/>
    <w:rsid w:val="00CB6221"/>
    <w:rsid w:val="00CC2252"/>
    <w:rsid w:val="00CC3131"/>
    <w:rsid w:val="00CC3635"/>
    <w:rsid w:val="00CC4AE2"/>
    <w:rsid w:val="00CC5461"/>
    <w:rsid w:val="00CC557D"/>
    <w:rsid w:val="00CC7772"/>
    <w:rsid w:val="00CC7EB8"/>
    <w:rsid w:val="00CD0BBE"/>
    <w:rsid w:val="00CD13C2"/>
    <w:rsid w:val="00CD153A"/>
    <w:rsid w:val="00CD1A77"/>
    <w:rsid w:val="00CD1FAF"/>
    <w:rsid w:val="00CD3E38"/>
    <w:rsid w:val="00CD6497"/>
    <w:rsid w:val="00CD692F"/>
    <w:rsid w:val="00CD7D75"/>
    <w:rsid w:val="00CE037C"/>
    <w:rsid w:val="00CE0D7A"/>
    <w:rsid w:val="00CE2B31"/>
    <w:rsid w:val="00CE2E0F"/>
    <w:rsid w:val="00CE4680"/>
    <w:rsid w:val="00CE5113"/>
    <w:rsid w:val="00CE5B3E"/>
    <w:rsid w:val="00CE5D71"/>
    <w:rsid w:val="00CE60EA"/>
    <w:rsid w:val="00CE7A3C"/>
    <w:rsid w:val="00CF1472"/>
    <w:rsid w:val="00CF30E6"/>
    <w:rsid w:val="00CF3910"/>
    <w:rsid w:val="00CF3C1C"/>
    <w:rsid w:val="00CF3F98"/>
    <w:rsid w:val="00CF4951"/>
    <w:rsid w:val="00CF5407"/>
    <w:rsid w:val="00CF5B7D"/>
    <w:rsid w:val="00CF5C52"/>
    <w:rsid w:val="00CF6260"/>
    <w:rsid w:val="00D005FA"/>
    <w:rsid w:val="00D009B3"/>
    <w:rsid w:val="00D00C17"/>
    <w:rsid w:val="00D00CD8"/>
    <w:rsid w:val="00D02034"/>
    <w:rsid w:val="00D02151"/>
    <w:rsid w:val="00D02F43"/>
    <w:rsid w:val="00D04196"/>
    <w:rsid w:val="00D075C4"/>
    <w:rsid w:val="00D07871"/>
    <w:rsid w:val="00D07E17"/>
    <w:rsid w:val="00D11331"/>
    <w:rsid w:val="00D12291"/>
    <w:rsid w:val="00D12BCC"/>
    <w:rsid w:val="00D13004"/>
    <w:rsid w:val="00D14A34"/>
    <w:rsid w:val="00D15C7B"/>
    <w:rsid w:val="00D15F57"/>
    <w:rsid w:val="00D15F97"/>
    <w:rsid w:val="00D167C8"/>
    <w:rsid w:val="00D17617"/>
    <w:rsid w:val="00D200B8"/>
    <w:rsid w:val="00D201E9"/>
    <w:rsid w:val="00D20585"/>
    <w:rsid w:val="00D2122F"/>
    <w:rsid w:val="00D22132"/>
    <w:rsid w:val="00D22309"/>
    <w:rsid w:val="00D22D8F"/>
    <w:rsid w:val="00D23348"/>
    <w:rsid w:val="00D23C76"/>
    <w:rsid w:val="00D247E7"/>
    <w:rsid w:val="00D249C2"/>
    <w:rsid w:val="00D24B46"/>
    <w:rsid w:val="00D24BC0"/>
    <w:rsid w:val="00D24BDE"/>
    <w:rsid w:val="00D2684D"/>
    <w:rsid w:val="00D27B98"/>
    <w:rsid w:val="00D3246E"/>
    <w:rsid w:val="00D33133"/>
    <w:rsid w:val="00D347B0"/>
    <w:rsid w:val="00D348DB"/>
    <w:rsid w:val="00D34ACA"/>
    <w:rsid w:val="00D34B25"/>
    <w:rsid w:val="00D366C8"/>
    <w:rsid w:val="00D4229F"/>
    <w:rsid w:val="00D44FA8"/>
    <w:rsid w:val="00D45055"/>
    <w:rsid w:val="00D460E0"/>
    <w:rsid w:val="00D4652E"/>
    <w:rsid w:val="00D46870"/>
    <w:rsid w:val="00D47554"/>
    <w:rsid w:val="00D5003B"/>
    <w:rsid w:val="00D50A05"/>
    <w:rsid w:val="00D50C34"/>
    <w:rsid w:val="00D51638"/>
    <w:rsid w:val="00D5322F"/>
    <w:rsid w:val="00D554CD"/>
    <w:rsid w:val="00D61160"/>
    <w:rsid w:val="00D62198"/>
    <w:rsid w:val="00D621DC"/>
    <w:rsid w:val="00D622FC"/>
    <w:rsid w:val="00D625AA"/>
    <w:rsid w:val="00D62618"/>
    <w:rsid w:val="00D6300B"/>
    <w:rsid w:val="00D632C1"/>
    <w:rsid w:val="00D6337A"/>
    <w:rsid w:val="00D6431D"/>
    <w:rsid w:val="00D64B44"/>
    <w:rsid w:val="00D6559F"/>
    <w:rsid w:val="00D66616"/>
    <w:rsid w:val="00D66A8C"/>
    <w:rsid w:val="00D66BDE"/>
    <w:rsid w:val="00D67267"/>
    <w:rsid w:val="00D67497"/>
    <w:rsid w:val="00D711B0"/>
    <w:rsid w:val="00D725E0"/>
    <w:rsid w:val="00D747A7"/>
    <w:rsid w:val="00D76357"/>
    <w:rsid w:val="00D76926"/>
    <w:rsid w:val="00D76FFD"/>
    <w:rsid w:val="00D77379"/>
    <w:rsid w:val="00D778CC"/>
    <w:rsid w:val="00D77979"/>
    <w:rsid w:val="00D804FC"/>
    <w:rsid w:val="00D8096A"/>
    <w:rsid w:val="00D80CC2"/>
    <w:rsid w:val="00D81CE6"/>
    <w:rsid w:val="00D81E03"/>
    <w:rsid w:val="00D84851"/>
    <w:rsid w:val="00D858F7"/>
    <w:rsid w:val="00D86309"/>
    <w:rsid w:val="00D87411"/>
    <w:rsid w:val="00D87BC5"/>
    <w:rsid w:val="00D87EAF"/>
    <w:rsid w:val="00D90BBB"/>
    <w:rsid w:val="00D931B9"/>
    <w:rsid w:val="00D949AE"/>
    <w:rsid w:val="00D96C50"/>
    <w:rsid w:val="00D97C78"/>
    <w:rsid w:val="00DA0C11"/>
    <w:rsid w:val="00DA1478"/>
    <w:rsid w:val="00DA1789"/>
    <w:rsid w:val="00DA1B7D"/>
    <w:rsid w:val="00DA1F6C"/>
    <w:rsid w:val="00DA30BE"/>
    <w:rsid w:val="00DA4BCE"/>
    <w:rsid w:val="00DA4DA3"/>
    <w:rsid w:val="00DA708D"/>
    <w:rsid w:val="00DA7411"/>
    <w:rsid w:val="00DA788B"/>
    <w:rsid w:val="00DB02DC"/>
    <w:rsid w:val="00DB07C0"/>
    <w:rsid w:val="00DB0C0A"/>
    <w:rsid w:val="00DB113C"/>
    <w:rsid w:val="00DB2856"/>
    <w:rsid w:val="00DB397F"/>
    <w:rsid w:val="00DB4F92"/>
    <w:rsid w:val="00DB78FB"/>
    <w:rsid w:val="00DC05DB"/>
    <w:rsid w:val="00DC0FCB"/>
    <w:rsid w:val="00DC14C7"/>
    <w:rsid w:val="00DC1AD5"/>
    <w:rsid w:val="00DC3D1D"/>
    <w:rsid w:val="00DC5758"/>
    <w:rsid w:val="00DC64A0"/>
    <w:rsid w:val="00DD0D33"/>
    <w:rsid w:val="00DD149D"/>
    <w:rsid w:val="00DD2D06"/>
    <w:rsid w:val="00DD30A4"/>
    <w:rsid w:val="00DD3AF3"/>
    <w:rsid w:val="00DD3C14"/>
    <w:rsid w:val="00DD3F77"/>
    <w:rsid w:val="00DD4AC3"/>
    <w:rsid w:val="00DE158A"/>
    <w:rsid w:val="00DE1F26"/>
    <w:rsid w:val="00DE2B74"/>
    <w:rsid w:val="00DE4C99"/>
    <w:rsid w:val="00DE5525"/>
    <w:rsid w:val="00DF0A09"/>
    <w:rsid w:val="00DF1701"/>
    <w:rsid w:val="00DF1B8E"/>
    <w:rsid w:val="00DF2C53"/>
    <w:rsid w:val="00DF3FE4"/>
    <w:rsid w:val="00DF45F3"/>
    <w:rsid w:val="00DF464E"/>
    <w:rsid w:val="00DF59F2"/>
    <w:rsid w:val="00E008BF"/>
    <w:rsid w:val="00E02452"/>
    <w:rsid w:val="00E024D9"/>
    <w:rsid w:val="00E0262A"/>
    <w:rsid w:val="00E02718"/>
    <w:rsid w:val="00E04DF4"/>
    <w:rsid w:val="00E0539C"/>
    <w:rsid w:val="00E06B8C"/>
    <w:rsid w:val="00E1017B"/>
    <w:rsid w:val="00E118EC"/>
    <w:rsid w:val="00E12252"/>
    <w:rsid w:val="00E12294"/>
    <w:rsid w:val="00E14E95"/>
    <w:rsid w:val="00E15424"/>
    <w:rsid w:val="00E15584"/>
    <w:rsid w:val="00E16A4A"/>
    <w:rsid w:val="00E16E4F"/>
    <w:rsid w:val="00E208CE"/>
    <w:rsid w:val="00E2423E"/>
    <w:rsid w:val="00E27594"/>
    <w:rsid w:val="00E27B75"/>
    <w:rsid w:val="00E27D39"/>
    <w:rsid w:val="00E3078D"/>
    <w:rsid w:val="00E31F39"/>
    <w:rsid w:val="00E32974"/>
    <w:rsid w:val="00E3506B"/>
    <w:rsid w:val="00E353DE"/>
    <w:rsid w:val="00E363BA"/>
    <w:rsid w:val="00E364E0"/>
    <w:rsid w:val="00E3792A"/>
    <w:rsid w:val="00E400F5"/>
    <w:rsid w:val="00E416CF"/>
    <w:rsid w:val="00E41739"/>
    <w:rsid w:val="00E41CFC"/>
    <w:rsid w:val="00E42214"/>
    <w:rsid w:val="00E42655"/>
    <w:rsid w:val="00E434FC"/>
    <w:rsid w:val="00E45B9A"/>
    <w:rsid w:val="00E45CD6"/>
    <w:rsid w:val="00E4614E"/>
    <w:rsid w:val="00E46CA3"/>
    <w:rsid w:val="00E478F6"/>
    <w:rsid w:val="00E501F0"/>
    <w:rsid w:val="00E5144B"/>
    <w:rsid w:val="00E52A98"/>
    <w:rsid w:val="00E53190"/>
    <w:rsid w:val="00E538C5"/>
    <w:rsid w:val="00E539CC"/>
    <w:rsid w:val="00E541BD"/>
    <w:rsid w:val="00E562EF"/>
    <w:rsid w:val="00E60009"/>
    <w:rsid w:val="00E60A2E"/>
    <w:rsid w:val="00E60ACA"/>
    <w:rsid w:val="00E61B7B"/>
    <w:rsid w:val="00E63E58"/>
    <w:rsid w:val="00E6535A"/>
    <w:rsid w:val="00E66086"/>
    <w:rsid w:val="00E66132"/>
    <w:rsid w:val="00E66A68"/>
    <w:rsid w:val="00E70142"/>
    <w:rsid w:val="00E702A5"/>
    <w:rsid w:val="00E70F18"/>
    <w:rsid w:val="00E710BE"/>
    <w:rsid w:val="00E72858"/>
    <w:rsid w:val="00E74AFD"/>
    <w:rsid w:val="00E755A8"/>
    <w:rsid w:val="00E7667E"/>
    <w:rsid w:val="00E77C40"/>
    <w:rsid w:val="00E80685"/>
    <w:rsid w:val="00E80BD4"/>
    <w:rsid w:val="00E80CE8"/>
    <w:rsid w:val="00E80D4A"/>
    <w:rsid w:val="00E8144D"/>
    <w:rsid w:val="00E82576"/>
    <w:rsid w:val="00E827BA"/>
    <w:rsid w:val="00E83165"/>
    <w:rsid w:val="00E837AD"/>
    <w:rsid w:val="00E85D5B"/>
    <w:rsid w:val="00E85DA7"/>
    <w:rsid w:val="00E85E06"/>
    <w:rsid w:val="00E90CA1"/>
    <w:rsid w:val="00E91118"/>
    <w:rsid w:val="00E939FE"/>
    <w:rsid w:val="00E949B1"/>
    <w:rsid w:val="00E94EFB"/>
    <w:rsid w:val="00E9601F"/>
    <w:rsid w:val="00E96672"/>
    <w:rsid w:val="00E966E2"/>
    <w:rsid w:val="00E97682"/>
    <w:rsid w:val="00E97B97"/>
    <w:rsid w:val="00E97EB4"/>
    <w:rsid w:val="00EA0976"/>
    <w:rsid w:val="00EA0DB9"/>
    <w:rsid w:val="00EA2178"/>
    <w:rsid w:val="00EA5EEF"/>
    <w:rsid w:val="00EA6511"/>
    <w:rsid w:val="00EA7F1A"/>
    <w:rsid w:val="00EB0A39"/>
    <w:rsid w:val="00EB2690"/>
    <w:rsid w:val="00EB2B9A"/>
    <w:rsid w:val="00EB2CC8"/>
    <w:rsid w:val="00EB3C11"/>
    <w:rsid w:val="00EB3D5E"/>
    <w:rsid w:val="00EB77D3"/>
    <w:rsid w:val="00EC1457"/>
    <w:rsid w:val="00EC1C59"/>
    <w:rsid w:val="00EC21A4"/>
    <w:rsid w:val="00EC2AF6"/>
    <w:rsid w:val="00EC3820"/>
    <w:rsid w:val="00EC3C91"/>
    <w:rsid w:val="00EC4166"/>
    <w:rsid w:val="00EC48D5"/>
    <w:rsid w:val="00EC5AA6"/>
    <w:rsid w:val="00EC6A9F"/>
    <w:rsid w:val="00EC6E58"/>
    <w:rsid w:val="00ED00B0"/>
    <w:rsid w:val="00ED19E8"/>
    <w:rsid w:val="00ED270A"/>
    <w:rsid w:val="00ED3D93"/>
    <w:rsid w:val="00ED4CB2"/>
    <w:rsid w:val="00ED580C"/>
    <w:rsid w:val="00ED6354"/>
    <w:rsid w:val="00ED6450"/>
    <w:rsid w:val="00ED740B"/>
    <w:rsid w:val="00ED7A14"/>
    <w:rsid w:val="00ED7D0B"/>
    <w:rsid w:val="00ED7DD6"/>
    <w:rsid w:val="00EE293B"/>
    <w:rsid w:val="00EE315E"/>
    <w:rsid w:val="00EE4E1B"/>
    <w:rsid w:val="00EE4F41"/>
    <w:rsid w:val="00EE66E5"/>
    <w:rsid w:val="00EE67D8"/>
    <w:rsid w:val="00EE7E00"/>
    <w:rsid w:val="00EF0452"/>
    <w:rsid w:val="00EF1566"/>
    <w:rsid w:val="00EF2E77"/>
    <w:rsid w:val="00EF2EC3"/>
    <w:rsid w:val="00EF3A65"/>
    <w:rsid w:val="00EF51D1"/>
    <w:rsid w:val="00EF539F"/>
    <w:rsid w:val="00EF5E78"/>
    <w:rsid w:val="00EF7D16"/>
    <w:rsid w:val="00F00986"/>
    <w:rsid w:val="00F00BFB"/>
    <w:rsid w:val="00F01BFF"/>
    <w:rsid w:val="00F02BDD"/>
    <w:rsid w:val="00F02F88"/>
    <w:rsid w:val="00F04F44"/>
    <w:rsid w:val="00F06C6B"/>
    <w:rsid w:val="00F10E96"/>
    <w:rsid w:val="00F10F38"/>
    <w:rsid w:val="00F137CA"/>
    <w:rsid w:val="00F15210"/>
    <w:rsid w:val="00F158C6"/>
    <w:rsid w:val="00F170B9"/>
    <w:rsid w:val="00F208B3"/>
    <w:rsid w:val="00F2090B"/>
    <w:rsid w:val="00F2123D"/>
    <w:rsid w:val="00F21CCF"/>
    <w:rsid w:val="00F22FCA"/>
    <w:rsid w:val="00F2446D"/>
    <w:rsid w:val="00F24485"/>
    <w:rsid w:val="00F246BF"/>
    <w:rsid w:val="00F24B08"/>
    <w:rsid w:val="00F25776"/>
    <w:rsid w:val="00F2692E"/>
    <w:rsid w:val="00F26D59"/>
    <w:rsid w:val="00F33C1F"/>
    <w:rsid w:val="00F33F67"/>
    <w:rsid w:val="00F34067"/>
    <w:rsid w:val="00F344A2"/>
    <w:rsid w:val="00F352B0"/>
    <w:rsid w:val="00F35BFA"/>
    <w:rsid w:val="00F363CD"/>
    <w:rsid w:val="00F37DE9"/>
    <w:rsid w:val="00F40AC2"/>
    <w:rsid w:val="00F4257B"/>
    <w:rsid w:val="00F4621E"/>
    <w:rsid w:val="00F46467"/>
    <w:rsid w:val="00F467AA"/>
    <w:rsid w:val="00F47548"/>
    <w:rsid w:val="00F47FAC"/>
    <w:rsid w:val="00F504D3"/>
    <w:rsid w:val="00F51F17"/>
    <w:rsid w:val="00F5489B"/>
    <w:rsid w:val="00F55F87"/>
    <w:rsid w:val="00F5659A"/>
    <w:rsid w:val="00F56B06"/>
    <w:rsid w:val="00F575AD"/>
    <w:rsid w:val="00F57C33"/>
    <w:rsid w:val="00F60D66"/>
    <w:rsid w:val="00F61B5C"/>
    <w:rsid w:val="00F61D7C"/>
    <w:rsid w:val="00F62C64"/>
    <w:rsid w:val="00F62DAD"/>
    <w:rsid w:val="00F62EF4"/>
    <w:rsid w:val="00F6321A"/>
    <w:rsid w:val="00F63B7B"/>
    <w:rsid w:val="00F65876"/>
    <w:rsid w:val="00F6589D"/>
    <w:rsid w:val="00F65D22"/>
    <w:rsid w:val="00F65DC1"/>
    <w:rsid w:val="00F6609A"/>
    <w:rsid w:val="00F70192"/>
    <w:rsid w:val="00F70213"/>
    <w:rsid w:val="00F71C56"/>
    <w:rsid w:val="00F72522"/>
    <w:rsid w:val="00F7259C"/>
    <w:rsid w:val="00F72691"/>
    <w:rsid w:val="00F72F0C"/>
    <w:rsid w:val="00F73620"/>
    <w:rsid w:val="00F736FA"/>
    <w:rsid w:val="00F73D26"/>
    <w:rsid w:val="00F74959"/>
    <w:rsid w:val="00F75E14"/>
    <w:rsid w:val="00F762A6"/>
    <w:rsid w:val="00F772E1"/>
    <w:rsid w:val="00F8052E"/>
    <w:rsid w:val="00F8063F"/>
    <w:rsid w:val="00F81535"/>
    <w:rsid w:val="00F82782"/>
    <w:rsid w:val="00F833FE"/>
    <w:rsid w:val="00F83429"/>
    <w:rsid w:val="00F83AD6"/>
    <w:rsid w:val="00F83E70"/>
    <w:rsid w:val="00F83F16"/>
    <w:rsid w:val="00F844E0"/>
    <w:rsid w:val="00F85679"/>
    <w:rsid w:val="00F9002A"/>
    <w:rsid w:val="00F90E2D"/>
    <w:rsid w:val="00F91D0C"/>
    <w:rsid w:val="00F965FC"/>
    <w:rsid w:val="00FA0540"/>
    <w:rsid w:val="00FA17E4"/>
    <w:rsid w:val="00FA3105"/>
    <w:rsid w:val="00FA4131"/>
    <w:rsid w:val="00FA44DA"/>
    <w:rsid w:val="00FA4C93"/>
    <w:rsid w:val="00FA5EC5"/>
    <w:rsid w:val="00FA78C7"/>
    <w:rsid w:val="00FA7977"/>
    <w:rsid w:val="00FB1202"/>
    <w:rsid w:val="00FB1DFC"/>
    <w:rsid w:val="00FB1E6F"/>
    <w:rsid w:val="00FB260B"/>
    <w:rsid w:val="00FB275F"/>
    <w:rsid w:val="00FB31DA"/>
    <w:rsid w:val="00FB3F9A"/>
    <w:rsid w:val="00FB4043"/>
    <w:rsid w:val="00FB4994"/>
    <w:rsid w:val="00FB4FC2"/>
    <w:rsid w:val="00FB51E9"/>
    <w:rsid w:val="00FB72AE"/>
    <w:rsid w:val="00FC1F40"/>
    <w:rsid w:val="00FC2F89"/>
    <w:rsid w:val="00FC2FC1"/>
    <w:rsid w:val="00FC6BC4"/>
    <w:rsid w:val="00FD0B70"/>
    <w:rsid w:val="00FD1632"/>
    <w:rsid w:val="00FD19AB"/>
    <w:rsid w:val="00FD354A"/>
    <w:rsid w:val="00FD4C8B"/>
    <w:rsid w:val="00FD68D5"/>
    <w:rsid w:val="00FD72B7"/>
    <w:rsid w:val="00FD7528"/>
    <w:rsid w:val="00FD7666"/>
    <w:rsid w:val="00FD780F"/>
    <w:rsid w:val="00FD799D"/>
    <w:rsid w:val="00FD7B71"/>
    <w:rsid w:val="00FE1DED"/>
    <w:rsid w:val="00FE281D"/>
    <w:rsid w:val="00FE377A"/>
    <w:rsid w:val="00FE4F7C"/>
    <w:rsid w:val="00FE68C3"/>
    <w:rsid w:val="00FE7030"/>
    <w:rsid w:val="00FF09AE"/>
    <w:rsid w:val="00FF1ABC"/>
    <w:rsid w:val="00FF2493"/>
    <w:rsid w:val="00FF297E"/>
    <w:rsid w:val="00FF3157"/>
    <w:rsid w:val="00FF367E"/>
    <w:rsid w:val="00FF409A"/>
    <w:rsid w:val="00FF50BA"/>
    <w:rsid w:val="00FF5244"/>
    <w:rsid w:val="00FF6EB0"/>
    <w:rsid w:val="00FF6F70"/>
    <w:rsid w:val="00FF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404457C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iPriority="99" w:unhideWhenUsed="1"/>
    <w:lsdException w:name="Note Level 2" w:semiHidden="1" w:uiPriority="1" w:unhideWhenUsed="1" w:qFormat="1"/>
    <w:lsdException w:name="Note Level 3" w:semiHidden="1" w:uiPriority="60" w:unhideWhenUsed="1"/>
    <w:lsdException w:name="Note Level 4" w:semiHidden="1" w:uiPriority="61" w:unhideWhenUsed="1"/>
    <w:lsdException w:name="Note Level 5" w:semiHidden="1" w:uiPriority="62" w:unhideWhenUsed="1"/>
    <w:lsdException w:name="Note Level 6" w:semiHidden="1" w:uiPriority="63" w:unhideWhenUsed="1"/>
    <w:lsdException w:name="Note Level 7" w:semiHidden="1" w:uiPriority="64" w:unhideWhenUsed="1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1D1C73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BD3F0D"/>
    <w:pPr>
      <w:tabs>
        <w:tab w:val="center" w:pos="4536"/>
        <w:tab w:val="right" w:pos="9072"/>
      </w:tabs>
    </w:pPr>
    <w:rPr>
      <w:lang w:val="en-GB"/>
    </w:rPr>
  </w:style>
  <w:style w:type="paragraph" w:styleId="Pieddepage">
    <w:name w:val="footer"/>
    <w:basedOn w:val="Normal"/>
    <w:rsid w:val="00BD3F0D"/>
    <w:pPr>
      <w:tabs>
        <w:tab w:val="center" w:pos="4536"/>
        <w:tab w:val="right" w:pos="9072"/>
      </w:tabs>
    </w:pPr>
    <w:rPr>
      <w:lang w:val="en-GB"/>
    </w:rPr>
  </w:style>
  <w:style w:type="table" w:styleId="Grilledutableau">
    <w:name w:val="Table Grid"/>
    <w:basedOn w:val="TableauNormal"/>
    <w:rsid w:val="001D1C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jdcohen1:Library:Application%20Support:Microsoft:Office:User%20Templates:My%20Templates:Hoche%202014:HP%20i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5D615CC-88EB-9247-9DFF-61B7E5E0E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Macintosh HD:Users:jdcohen1:Library:Application Support:Microsoft:Office:User Templates:My Templates:Hoche 2014:HP int.dotx</Template>
  <TotalTime>2</TotalTime>
  <Pages>1</Pages>
  <Words>30</Words>
  <Characters>170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Hermes Partners</Company>
  <LinksUpToDate>false</LinksUpToDate>
  <CharactersWithSpaces>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JDC</dc:creator>
  <cp:keywords/>
  <cp:lastModifiedBy>REIN Nicolas</cp:lastModifiedBy>
  <cp:revision>2</cp:revision>
  <dcterms:created xsi:type="dcterms:W3CDTF">2016-11-23T16:18:00Z</dcterms:created>
  <dcterms:modified xsi:type="dcterms:W3CDTF">2016-11-23T16:18:00Z</dcterms:modified>
</cp:coreProperties>
</file>