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02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1094"/>
        <w:gridCol w:w="1207"/>
        <w:gridCol w:w="1454"/>
        <w:gridCol w:w="105"/>
        <w:gridCol w:w="444"/>
        <w:gridCol w:w="676"/>
        <w:gridCol w:w="87"/>
        <w:gridCol w:w="869"/>
        <w:gridCol w:w="585"/>
        <w:gridCol w:w="549"/>
        <w:gridCol w:w="122"/>
        <w:gridCol w:w="554"/>
        <w:gridCol w:w="956"/>
        <w:gridCol w:w="886"/>
        <w:gridCol w:w="370"/>
        <w:gridCol w:w="1306"/>
        <w:gridCol w:w="1090"/>
        <w:gridCol w:w="1676"/>
        <w:gridCol w:w="694"/>
        <w:gridCol w:w="2766"/>
      </w:tblGrid>
      <w:tr w:rsidR="00D277EE" w:rsidRPr="00D277EE" w14:paraId="6420BA7F" w14:textId="77777777" w:rsidTr="00D277EE">
        <w:trPr>
          <w:gridAfter w:val="1"/>
          <w:wAfter w:w="2766" w:type="dxa"/>
          <w:trHeight w:val="300"/>
        </w:trPr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EF82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>MINISTERE DE L'EDUCATION NATIONALE</w:t>
            </w: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349E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3603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F47D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FAD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AEDF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8BB42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49D3B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>REPUBLIQUE DE COTE D'IVOIRE</w:t>
            </w:r>
          </w:p>
        </w:tc>
      </w:tr>
      <w:tr w:rsidR="00D277EE" w:rsidRPr="00D277EE" w14:paraId="37C83E48" w14:textId="77777777" w:rsidTr="00D277EE">
        <w:trPr>
          <w:gridAfter w:val="1"/>
          <w:wAfter w:w="2766" w:type="dxa"/>
          <w:trHeight w:val="300"/>
        </w:trPr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F80B6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>DIRECTION REGIONALE D'ABIDJAN SUD</w:t>
            </w: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B982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7F94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11F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A988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598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A15EA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7ABD8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>Union-Discipline-Travail</w:t>
            </w:r>
          </w:p>
        </w:tc>
      </w:tr>
      <w:tr w:rsidR="00D277EE" w:rsidRPr="00D277EE" w14:paraId="2EF784A2" w14:textId="77777777" w:rsidTr="00D277EE">
        <w:trPr>
          <w:gridAfter w:val="1"/>
          <w:wAfter w:w="2766" w:type="dxa"/>
          <w:trHeight w:val="300"/>
        </w:trPr>
        <w:tc>
          <w:tcPr>
            <w:tcW w:w="99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2E92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 xml:space="preserve">INSTITUT D'ENSEIGNEMENT GENERAL ET </w:t>
            </w:r>
            <w:proofErr w:type="gramStart"/>
            <w:r w:rsidRPr="00D277EE">
              <w:rPr>
                <w:rFonts w:ascii="Calibri" w:eastAsia="Times New Roman" w:hAnsi="Calibri" w:cs="Calibri"/>
                <w:lang w:eastAsia="fr-FR"/>
              </w:rPr>
              <w:t>TECHNIQUE  LA</w:t>
            </w:r>
            <w:proofErr w:type="gramEnd"/>
            <w:r w:rsidRPr="00D277EE">
              <w:rPr>
                <w:rFonts w:ascii="Calibri" w:eastAsia="Times New Roman" w:hAnsi="Calibri" w:cs="Calibri"/>
                <w:lang w:eastAsia="fr-FR"/>
              </w:rPr>
              <w:t xml:space="preserve"> GRACE ABIDJAN (IEGTA)</w:t>
            </w: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456B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046B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B61F4" w14:textId="79A6D7AF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63360" behindDoc="0" locked="0" layoutInCell="1" allowOverlap="1" wp14:anchorId="007B59A1" wp14:editId="1A458FB5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</wp:posOffset>
                  </wp:positionV>
                  <wp:extent cx="1085850" cy="885825"/>
                  <wp:effectExtent l="0" t="0" r="0" b="0"/>
                  <wp:wrapNone/>
                  <wp:docPr id="25" name="Image 25" descr="arm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900-00001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4" descr="arm.png">
                            <a:extLst>
                              <a:ext uri="{FF2B5EF4-FFF2-40B4-BE49-F238E27FC236}">
                                <a16:creationId xmlns:a16="http://schemas.microsoft.com/office/drawing/2014/main" id="{00000000-0008-0000-0900-000019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83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0"/>
            </w:tblGrid>
            <w:tr w:rsidR="00D277EE" w:rsidRPr="00D277EE" w14:paraId="204C0B60" w14:textId="77777777">
              <w:trPr>
                <w:trHeight w:val="300"/>
                <w:tblCellSpacing w:w="0" w:type="dxa"/>
              </w:trPr>
              <w:tc>
                <w:tcPr>
                  <w:tcW w:w="3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398265" w14:textId="77777777" w:rsidR="00D277EE" w:rsidRPr="00D277EE" w:rsidRDefault="00D277EE" w:rsidP="00D277E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</w:tc>
            </w:tr>
          </w:tbl>
          <w:p w14:paraId="205D1B92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D277EE" w:rsidRPr="00D277EE" w14:paraId="466A9C1F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1776" w14:textId="6EC850BB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"/>
            </w:tblGrid>
            <w:tr w:rsidR="00D277EE" w:rsidRPr="00D277EE" w14:paraId="6E4FC6CC" w14:textId="77777777">
              <w:trPr>
                <w:trHeight w:val="300"/>
                <w:tblCellSpacing w:w="0" w:type="dxa"/>
              </w:trPr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98F731" w14:textId="77777777" w:rsidR="00D277EE" w:rsidRPr="00D277EE" w:rsidRDefault="00D277EE" w:rsidP="00D277E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</w:p>
              </w:tc>
            </w:tr>
          </w:tbl>
          <w:p w14:paraId="058A8290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F8AE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1A44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80D2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CD4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2DC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5175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D3B9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3200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068A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075E9447" w14:textId="77777777" w:rsidTr="00D277EE">
        <w:trPr>
          <w:gridBefore w:val="1"/>
          <w:wBefore w:w="2766" w:type="dxa"/>
          <w:trHeight w:val="300"/>
        </w:trPr>
        <w:tc>
          <w:tcPr>
            <w:tcW w:w="3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42FC0" w14:textId="34EA87EA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D277EE">
              <w:rPr>
                <w:rFonts w:ascii="Colonna MT" w:eastAsia="Times New Roman" w:hAnsi="Colonna MT" w:cs="Calibri"/>
                <w:sz w:val="52"/>
                <w:szCs w:val="52"/>
                <w:lang w:eastAsia="fr-FR"/>
              </w:rPr>
              <w:t>BULLETIN DE NOTES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88E1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3B83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7E6AF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961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024B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D159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2E40D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3B385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AC543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6088127A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B21B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92C9D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179A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9D7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8EA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1C3E1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5F3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779A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A38B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BD2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5CA8F5ED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AA9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154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4E5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60C24" w14:textId="3A7F6094" w:rsidR="00D277EE" w:rsidRPr="00D277EE" w:rsidRDefault="00D277EE" w:rsidP="00D277EE">
            <w:pPr>
              <w:spacing w:after="0" w:line="240" w:lineRule="auto"/>
              <w:rPr>
                <w:rFonts w:ascii="Colonna MT" w:eastAsia="Times New Roman" w:hAnsi="Colonna MT" w:cs="Calibri"/>
                <w:sz w:val="52"/>
                <w:szCs w:val="52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B06B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Colonna MT" w:eastAsia="Times New Roman" w:hAnsi="Colonna MT" w:cs="Calibri"/>
                <w:sz w:val="52"/>
                <w:szCs w:val="52"/>
                <w:lang w:eastAsia="fr-FR"/>
              </w:rPr>
            </w:pPr>
          </w:p>
        </w:tc>
      </w:tr>
      <w:tr w:rsidR="00D277EE" w:rsidRPr="00D277EE" w14:paraId="475C4696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514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5A440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B325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746F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B3CC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6F16A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82A8D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4DA8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113DF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5D4F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lang w:eastAsia="fr-FR"/>
              </w:rPr>
              <w:t>Année Scolaire 2020-2021</w:t>
            </w:r>
          </w:p>
        </w:tc>
      </w:tr>
      <w:tr w:rsidR="00D277EE" w:rsidRPr="00D277EE" w14:paraId="742E9DB0" w14:textId="77777777" w:rsidTr="00D277EE">
        <w:trPr>
          <w:gridAfter w:val="1"/>
          <w:wAfter w:w="2766" w:type="dxa"/>
          <w:trHeight w:val="300"/>
        </w:trPr>
        <w:tc>
          <w:tcPr>
            <w:tcW w:w="50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CCBF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proofErr w:type="spellStart"/>
            <w:r w:rsidRPr="00D277EE">
              <w:rPr>
                <w:rFonts w:ascii="Calibri" w:eastAsia="Times New Roman" w:hAnsi="Calibri" w:cs="Calibri"/>
                <w:lang w:eastAsia="fr-FR"/>
              </w:rPr>
              <w:t>Bp</w:t>
            </w:r>
            <w:proofErr w:type="spellEnd"/>
            <w:r w:rsidRPr="00D277EE">
              <w:rPr>
                <w:rFonts w:ascii="Calibri" w:eastAsia="Times New Roman" w:hAnsi="Calibri" w:cs="Calibri"/>
                <w:lang w:eastAsia="fr-FR"/>
              </w:rPr>
              <w:t xml:space="preserve"> V102 Abidjan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79694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8616A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DFB71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D277EE">
              <w:rPr>
                <w:rFonts w:ascii="Calibri" w:eastAsia="Times New Roman" w:hAnsi="Calibri" w:cs="Calibri"/>
                <w:b/>
                <w:bCs/>
                <w:lang w:eastAsia="fr-FR"/>
              </w:rPr>
              <w:t>3ème Trimestre</w:t>
            </w: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41962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</w:tr>
      <w:tr w:rsidR="00D277EE" w:rsidRPr="00D277EE" w14:paraId="6C95FFFD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6804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lang w:eastAsia="fr-FR"/>
              </w:rPr>
            </w:pPr>
            <w:r w:rsidRPr="00D277EE">
              <w:rPr>
                <w:rFonts w:ascii="Wingdings" w:eastAsia="Times New Roman" w:hAnsi="Wingdings" w:cs="Calibri"/>
                <w:lang w:eastAsia="fr-FR"/>
              </w:rPr>
              <w:t>(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3DB1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79C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AB644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028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1CFB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4A7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3C7AA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F8CD6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AE3E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1D4F0818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A7C7A" w14:textId="77777777" w:rsidR="00D277EE" w:rsidRPr="00D277EE" w:rsidRDefault="00D277EE" w:rsidP="00D277EE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lang w:eastAsia="fr-FR"/>
              </w:rPr>
            </w:pPr>
            <w:r w:rsidRPr="00D277EE">
              <w:rPr>
                <w:rFonts w:ascii="Wingdings" w:eastAsia="Times New Roman" w:hAnsi="Wingdings" w:cs="Calibri"/>
                <w:lang w:eastAsia="fr-FR"/>
              </w:rPr>
              <w:t>*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63FFE" w14:textId="77777777" w:rsidR="00D277EE" w:rsidRPr="00D277EE" w:rsidRDefault="00C26DF9" w:rsidP="00D277EE">
            <w:pPr>
              <w:spacing w:after="0" w:line="240" w:lineRule="auto"/>
              <w:rPr>
                <w:rFonts w:ascii="Calibri" w:eastAsia="Times New Roman" w:hAnsi="Calibri" w:cs="Calibri"/>
                <w:u w:val="single"/>
                <w:lang w:eastAsia="fr-FR"/>
              </w:rPr>
            </w:pPr>
            <w:hyperlink r:id="rId12" w:tgtFrame="_parent" w:history="1">
              <w:r w:rsidR="00D277EE" w:rsidRPr="00D277EE">
                <w:rPr>
                  <w:rFonts w:ascii="Calibri" w:eastAsia="Times New Roman" w:hAnsi="Calibri" w:cs="Calibri"/>
                  <w:u w:val="single"/>
                  <w:lang w:eastAsia="fr-FR"/>
                </w:rPr>
                <w:t>iegta-grace23@men.edu.ci</w:t>
              </w:r>
            </w:hyperlink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CDC9" w14:textId="77777777" w:rsidR="00D277EE" w:rsidRPr="00D277EE" w:rsidRDefault="00D277EE" w:rsidP="00D277EE">
            <w:pPr>
              <w:spacing w:after="0" w:line="240" w:lineRule="auto"/>
              <w:rPr>
                <w:rFonts w:ascii="Calibri" w:eastAsia="Times New Roman" w:hAnsi="Calibri" w:cs="Calibri"/>
                <w:u w:val="single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0820A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BAA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6F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00B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7F0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3617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4086AAB0" w14:textId="77777777" w:rsidTr="00D277EE">
        <w:trPr>
          <w:gridAfter w:val="1"/>
          <w:wAfter w:w="2766" w:type="dxa"/>
          <w:trHeight w:val="300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64FD7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1E41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913D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BCB4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1E29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BFF8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A917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C671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A34B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15354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D277EE" w:rsidRPr="00D277EE" w14:paraId="7D47385B" w14:textId="77777777" w:rsidTr="00D277EE">
        <w:trPr>
          <w:gridAfter w:val="1"/>
          <w:wAfter w:w="2766" w:type="dxa"/>
          <w:trHeight w:val="642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EEE5E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4A1D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1CB2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8A31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6561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FC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BF309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547F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156C5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A73C0" w14:textId="77777777" w:rsidR="00D277EE" w:rsidRPr="00D277EE" w:rsidRDefault="00D277EE" w:rsidP="00D27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0F0C3208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1E8183F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1FF723B2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7213256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sectPr w:rsidR="000360DB" w:rsidRPr="00477859" w:rsidSect="0090028C">
      <w:headerReference w:type="default" r:id="rId13"/>
      <w:footerReference w:type="default" r:id="rId14"/>
      <w:pgSz w:w="11906" w:h="16838"/>
      <w:pgMar w:top="56" w:right="964" w:bottom="55" w:left="96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52260" w14:textId="77777777" w:rsidR="00C26DF9" w:rsidRDefault="00C26DF9" w:rsidP="00D46EDC">
      <w:pPr>
        <w:spacing w:after="0" w:line="240" w:lineRule="auto"/>
      </w:pPr>
      <w:r>
        <w:separator/>
      </w:r>
    </w:p>
  </w:endnote>
  <w:endnote w:type="continuationSeparator" w:id="0">
    <w:p w14:paraId="41E597E2" w14:textId="77777777" w:rsidR="00C26DF9" w:rsidRDefault="00C26DF9" w:rsidP="00D4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EA1F" w14:textId="77777777" w:rsidR="00F5463D" w:rsidRPr="007D3C26" w:rsidRDefault="00F5463D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989CD" w14:textId="77777777" w:rsidR="00C26DF9" w:rsidRDefault="00C26DF9" w:rsidP="00D46EDC">
      <w:pPr>
        <w:spacing w:after="0" w:line="240" w:lineRule="auto"/>
      </w:pPr>
      <w:r>
        <w:separator/>
      </w:r>
    </w:p>
  </w:footnote>
  <w:footnote w:type="continuationSeparator" w:id="0">
    <w:p w14:paraId="6B2A9B65" w14:textId="77777777" w:rsidR="00C26DF9" w:rsidRDefault="00C26DF9" w:rsidP="00D46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93EC" w14:textId="77777777" w:rsidR="00F5463D" w:rsidRDefault="00F5463D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20951E4"/>
    <w:multiLevelType w:val="multilevel"/>
    <w:tmpl w:val="49327364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1">
    <w:nsid w:val="09CB74E8"/>
    <w:multiLevelType w:val="hybridMultilevel"/>
    <w:tmpl w:val="E65A9350"/>
    <w:lvl w:ilvl="0" w:tplc="1D56D04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A60044"/>
    <w:multiLevelType w:val="hybridMultilevel"/>
    <w:tmpl w:val="A46C61E2"/>
    <w:lvl w:ilvl="0" w:tplc="8110D15E">
      <w:start w:val="1"/>
      <w:numFmt w:val="bullet"/>
      <w:pStyle w:val="PN2"/>
      <w:lvlText w:val=""/>
      <w:lvlJc w:val="left"/>
      <w:pPr>
        <w:tabs>
          <w:tab w:val="num" w:pos="992"/>
        </w:tabs>
        <w:ind w:left="992" w:hanging="425"/>
      </w:pPr>
      <w:rPr>
        <w:rFonts w:ascii="Symbol" w:hAnsi="Symbol" w:hint="default"/>
      </w:rPr>
    </w:lvl>
    <w:lvl w:ilvl="1" w:tplc="85CED21E">
      <w:start w:val="1"/>
      <w:numFmt w:val="bullet"/>
      <w:pStyle w:val="PN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2853351"/>
    <w:multiLevelType w:val="hybridMultilevel"/>
    <w:tmpl w:val="A11C2DFA"/>
    <w:lvl w:ilvl="0" w:tplc="8DA6C5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B050D81"/>
    <w:multiLevelType w:val="hybridMultilevel"/>
    <w:tmpl w:val="9502D5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2D640D39"/>
    <w:multiLevelType w:val="hybridMultilevel"/>
    <w:tmpl w:val="106A22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2685838"/>
    <w:multiLevelType w:val="multilevel"/>
    <w:tmpl w:val="80CA6516"/>
    <w:lvl w:ilvl="0">
      <w:start w:val="1"/>
      <w:numFmt w:val="decimal"/>
      <w:lvlText w:val="%1."/>
      <w:lvlJc w:val="left"/>
      <w:pPr>
        <w:ind w:left="76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444372C9"/>
    <w:multiLevelType w:val="multilevel"/>
    <w:tmpl w:val="428A1E2C"/>
    <w:lvl w:ilvl="0">
      <w:start w:val="1"/>
      <w:numFmt w:val="decimal"/>
      <w:pStyle w:val="Titre1"/>
      <w:lvlText w:val="%1."/>
      <w:lvlJc w:val="left"/>
      <w:pPr>
        <w:tabs>
          <w:tab w:val="num" w:pos="28"/>
        </w:tabs>
        <w:ind w:left="2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79"/>
        </w:tabs>
        <w:ind w:left="604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19"/>
        </w:tabs>
        <w:ind w:left="1288" w:hanging="720"/>
      </w:pPr>
      <w:rPr>
        <w:b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1162"/>
        </w:tabs>
        <w:ind w:left="892" w:hanging="864"/>
      </w:pPr>
      <w:rPr>
        <w:b w:val="0"/>
        <w:b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036"/>
        </w:tabs>
        <w:ind w:left="1036" w:hanging="1008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152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324"/>
        </w:tabs>
        <w:ind w:left="1324" w:hanging="1296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"/>
      <w:lvlJc w:val="left"/>
      <w:pPr>
        <w:tabs>
          <w:tab w:val="num" w:pos="1468"/>
        </w:tabs>
        <w:ind w:left="1468" w:hanging="144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"/>
      <w:lvlJc w:val="left"/>
      <w:pPr>
        <w:tabs>
          <w:tab w:val="num" w:pos="1612"/>
        </w:tabs>
        <w:ind w:left="1612" w:hanging="1584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1">
    <w:nsid w:val="56EB45C8"/>
    <w:multiLevelType w:val="multilevel"/>
    <w:tmpl w:val="B350AD00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49" w:hanging="1800"/>
      </w:pPr>
      <w:rPr>
        <w:rFonts w:hint="default"/>
      </w:rPr>
    </w:lvl>
  </w:abstractNum>
  <w:abstractNum w:abstractNumId="9" w15:restartNumberingAfterBreak="1">
    <w:nsid w:val="6F6F3AF8"/>
    <w:multiLevelType w:val="multilevel"/>
    <w:tmpl w:val="574EC0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1">
    <w:nsid w:val="76EF08ED"/>
    <w:multiLevelType w:val="hybridMultilevel"/>
    <w:tmpl w:val="A4BA1C70"/>
    <w:lvl w:ilvl="0" w:tplc="3C3051EA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C79755D"/>
    <w:multiLevelType w:val="hybridMultilevel"/>
    <w:tmpl w:val="B5C82FDC"/>
    <w:lvl w:ilvl="0" w:tplc="6B4CCEA6">
      <w:start w:val="1"/>
      <w:numFmt w:val="bullet"/>
      <w:pStyle w:val="PN1"/>
      <w:lvlText w:val="-"/>
      <w:lvlJc w:val="left"/>
      <w:pPr>
        <w:tabs>
          <w:tab w:val="num" w:pos="680"/>
        </w:tabs>
        <w:ind w:left="680" w:hanging="340"/>
      </w:pPr>
      <w:rPr>
        <w:rFonts w:ascii="Palatino" w:hAnsi="Palatino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8441068">
    <w:abstractNumId w:val="5"/>
  </w:num>
  <w:num w:numId="2" w16cid:durableId="707147497">
    <w:abstractNumId w:val="6"/>
  </w:num>
  <w:num w:numId="3" w16cid:durableId="779421255">
    <w:abstractNumId w:val="10"/>
  </w:num>
  <w:num w:numId="4" w16cid:durableId="1975333006">
    <w:abstractNumId w:val="0"/>
  </w:num>
  <w:num w:numId="5" w16cid:durableId="1474953973">
    <w:abstractNumId w:val="7"/>
  </w:num>
  <w:num w:numId="6" w16cid:durableId="279991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6490521">
    <w:abstractNumId w:val="2"/>
  </w:num>
  <w:num w:numId="8" w16cid:durableId="658726894">
    <w:abstractNumId w:val="11"/>
  </w:num>
  <w:num w:numId="9" w16cid:durableId="12582490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3935790">
    <w:abstractNumId w:val="8"/>
  </w:num>
  <w:num w:numId="11" w16cid:durableId="367728088">
    <w:abstractNumId w:val="3"/>
  </w:num>
  <w:num w:numId="12" w16cid:durableId="1248688921">
    <w:abstractNumId w:val="4"/>
  </w:num>
  <w:num w:numId="13" w16cid:durableId="141584885">
    <w:abstractNumId w:val="0"/>
  </w:num>
  <w:num w:numId="14" w16cid:durableId="1614358562">
    <w:abstractNumId w:val="1"/>
  </w:num>
  <w:num w:numId="15" w16cid:durableId="16816204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EE"/>
    <w:rsid w:val="00004F69"/>
    <w:rsid w:val="000108B4"/>
    <w:rsid w:val="00010EEE"/>
    <w:rsid w:val="00013995"/>
    <w:rsid w:val="0002051B"/>
    <w:rsid w:val="0002213E"/>
    <w:rsid w:val="0003499D"/>
    <w:rsid w:val="000360DB"/>
    <w:rsid w:val="000554BA"/>
    <w:rsid w:val="00076F52"/>
    <w:rsid w:val="000809FE"/>
    <w:rsid w:val="00081E3F"/>
    <w:rsid w:val="000910FA"/>
    <w:rsid w:val="000A5E05"/>
    <w:rsid w:val="000B1FB1"/>
    <w:rsid w:val="000B56D4"/>
    <w:rsid w:val="000D13F6"/>
    <w:rsid w:val="000D4458"/>
    <w:rsid w:val="000D6046"/>
    <w:rsid w:val="000F1344"/>
    <w:rsid w:val="000F13A6"/>
    <w:rsid w:val="000F4413"/>
    <w:rsid w:val="000F6EE5"/>
    <w:rsid w:val="00104E2E"/>
    <w:rsid w:val="001116D7"/>
    <w:rsid w:val="00116AF9"/>
    <w:rsid w:val="00142303"/>
    <w:rsid w:val="00153139"/>
    <w:rsid w:val="00181301"/>
    <w:rsid w:val="00183450"/>
    <w:rsid w:val="00185C08"/>
    <w:rsid w:val="00194B29"/>
    <w:rsid w:val="001A055B"/>
    <w:rsid w:val="001A492A"/>
    <w:rsid w:val="001B119B"/>
    <w:rsid w:val="001C0EB1"/>
    <w:rsid w:val="001C34E8"/>
    <w:rsid w:val="001C443B"/>
    <w:rsid w:val="001D140B"/>
    <w:rsid w:val="001D2C41"/>
    <w:rsid w:val="001D31C5"/>
    <w:rsid w:val="001D4F4D"/>
    <w:rsid w:val="001D77E4"/>
    <w:rsid w:val="001E1122"/>
    <w:rsid w:val="001E384C"/>
    <w:rsid w:val="001F44F5"/>
    <w:rsid w:val="001F7C75"/>
    <w:rsid w:val="00207B96"/>
    <w:rsid w:val="00212A75"/>
    <w:rsid w:val="002134DC"/>
    <w:rsid w:val="00217929"/>
    <w:rsid w:val="00220233"/>
    <w:rsid w:val="002222D1"/>
    <w:rsid w:val="00224B2D"/>
    <w:rsid w:val="00230AD4"/>
    <w:rsid w:val="00230EA3"/>
    <w:rsid w:val="00231ADE"/>
    <w:rsid w:val="00233D9C"/>
    <w:rsid w:val="00237FB0"/>
    <w:rsid w:val="00245439"/>
    <w:rsid w:val="0024672A"/>
    <w:rsid w:val="0025716F"/>
    <w:rsid w:val="00264B70"/>
    <w:rsid w:val="00265F8E"/>
    <w:rsid w:val="00274133"/>
    <w:rsid w:val="00283E57"/>
    <w:rsid w:val="00290E3A"/>
    <w:rsid w:val="00296E0E"/>
    <w:rsid w:val="002A0C26"/>
    <w:rsid w:val="002A487E"/>
    <w:rsid w:val="002A675C"/>
    <w:rsid w:val="002B61DF"/>
    <w:rsid w:val="002B7859"/>
    <w:rsid w:val="002C3371"/>
    <w:rsid w:val="002D2F0E"/>
    <w:rsid w:val="002E3510"/>
    <w:rsid w:val="002F1D62"/>
    <w:rsid w:val="003038C9"/>
    <w:rsid w:val="003079DA"/>
    <w:rsid w:val="003105ED"/>
    <w:rsid w:val="00313E1A"/>
    <w:rsid w:val="00330066"/>
    <w:rsid w:val="00330EB1"/>
    <w:rsid w:val="0034096C"/>
    <w:rsid w:val="00344DD1"/>
    <w:rsid w:val="00351A6A"/>
    <w:rsid w:val="00351ED0"/>
    <w:rsid w:val="00360714"/>
    <w:rsid w:val="003651C7"/>
    <w:rsid w:val="003656A2"/>
    <w:rsid w:val="00381F5B"/>
    <w:rsid w:val="003831DE"/>
    <w:rsid w:val="00393380"/>
    <w:rsid w:val="003A1270"/>
    <w:rsid w:val="003A3B83"/>
    <w:rsid w:val="003B2F51"/>
    <w:rsid w:val="003B30D4"/>
    <w:rsid w:val="003B67E3"/>
    <w:rsid w:val="003D1507"/>
    <w:rsid w:val="003D3F34"/>
    <w:rsid w:val="003D4158"/>
    <w:rsid w:val="003E2954"/>
    <w:rsid w:val="003E378F"/>
    <w:rsid w:val="003F2523"/>
    <w:rsid w:val="003F6DCC"/>
    <w:rsid w:val="004100E6"/>
    <w:rsid w:val="0041425F"/>
    <w:rsid w:val="00424C29"/>
    <w:rsid w:val="00433C57"/>
    <w:rsid w:val="0044300F"/>
    <w:rsid w:val="00446FFC"/>
    <w:rsid w:val="0044705E"/>
    <w:rsid w:val="004564FC"/>
    <w:rsid w:val="004702DD"/>
    <w:rsid w:val="004720E5"/>
    <w:rsid w:val="004724F4"/>
    <w:rsid w:val="00475228"/>
    <w:rsid w:val="00475422"/>
    <w:rsid w:val="00477859"/>
    <w:rsid w:val="004804D0"/>
    <w:rsid w:val="00483B6B"/>
    <w:rsid w:val="004937C4"/>
    <w:rsid w:val="00495377"/>
    <w:rsid w:val="004A02D9"/>
    <w:rsid w:val="004A27EE"/>
    <w:rsid w:val="004A4587"/>
    <w:rsid w:val="004B4FD0"/>
    <w:rsid w:val="004C1B89"/>
    <w:rsid w:val="004D29A5"/>
    <w:rsid w:val="004D597E"/>
    <w:rsid w:val="004E55E7"/>
    <w:rsid w:val="004F15B7"/>
    <w:rsid w:val="00501195"/>
    <w:rsid w:val="0050318D"/>
    <w:rsid w:val="0052271D"/>
    <w:rsid w:val="00523E22"/>
    <w:rsid w:val="005464A2"/>
    <w:rsid w:val="00555810"/>
    <w:rsid w:val="00556410"/>
    <w:rsid w:val="00567C6D"/>
    <w:rsid w:val="00574877"/>
    <w:rsid w:val="00580AB6"/>
    <w:rsid w:val="00580B55"/>
    <w:rsid w:val="00585BD0"/>
    <w:rsid w:val="00590EFF"/>
    <w:rsid w:val="005A5BD7"/>
    <w:rsid w:val="005A5C10"/>
    <w:rsid w:val="005B543C"/>
    <w:rsid w:val="005C17DD"/>
    <w:rsid w:val="005C30F9"/>
    <w:rsid w:val="005D06C3"/>
    <w:rsid w:val="005D258F"/>
    <w:rsid w:val="005E22BA"/>
    <w:rsid w:val="005E49C7"/>
    <w:rsid w:val="005E6F26"/>
    <w:rsid w:val="005E7FB3"/>
    <w:rsid w:val="005F1DB5"/>
    <w:rsid w:val="005F23CA"/>
    <w:rsid w:val="005F2820"/>
    <w:rsid w:val="00603870"/>
    <w:rsid w:val="00605626"/>
    <w:rsid w:val="00606D97"/>
    <w:rsid w:val="00606F5B"/>
    <w:rsid w:val="00612820"/>
    <w:rsid w:val="00613158"/>
    <w:rsid w:val="006245F1"/>
    <w:rsid w:val="00625625"/>
    <w:rsid w:val="006301F5"/>
    <w:rsid w:val="006404E2"/>
    <w:rsid w:val="00647E9D"/>
    <w:rsid w:val="00673331"/>
    <w:rsid w:val="0068179B"/>
    <w:rsid w:val="006967D3"/>
    <w:rsid w:val="006B07DD"/>
    <w:rsid w:val="006B1668"/>
    <w:rsid w:val="006E086D"/>
    <w:rsid w:val="006E1118"/>
    <w:rsid w:val="006E5335"/>
    <w:rsid w:val="006F67D7"/>
    <w:rsid w:val="00702979"/>
    <w:rsid w:val="00723FA6"/>
    <w:rsid w:val="00734BF3"/>
    <w:rsid w:val="0075716F"/>
    <w:rsid w:val="0078474E"/>
    <w:rsid w:val="00791778"/>
    <w:rsid w:val="00794C8C"/>
    <w:rsid w:val="007976A6"/>
    <w:rsid w:val="007B02EF"/>
    <w:rsid w:val="007D1DF3"/>
    <w:rsid w:val="007D3C26"/>
    <w:rsid w:val="007E63D5"/>
    <w:rsid w:val="007F3A7C"/>
    <w:rsid w:val="007F76D5"/>
    <w:rsid w:val="00804B46"/>
    <w:rsid w:val="0081029B"/>
    <w:rsid w:val="00812C79"/>
    <w:rsid w:val="00813AD0"/>
    <w:rsid w:val="00814139"/>
    <w:rsid w:val="008232D4"/>
    <w:rsid w:val="00836922"/>
    <w:rsid w:val="008375E9"/>
    <w:rsid w:val="00840CD0"/>
    <w:rsid w:val="00841358"/>
    <w:rsid w:val="0084258D"/>
    <w:rsid w:val="00843B7B"/>
    <w:rsid w:val="00852190"/>
    <w:rsid w:val="008566C7"/>
    <w:rsid w:val="00860A19"/>
    <w:rsid w:val="00863DBF"/>
    <w:rsid w:val="00864A72"/>
    <w:rsid w:val="00865402"/>
    <w:rsid w:val="00866449"/>
    <w:rsid w:val="00871888"/>
    <w:rsid w:val="00871DEA"/>
    <w:rsid w:val="008724C9"/>
    <w:rsid w:val="00875ADD"/>
    <w:rsid w:val="008826FE"/>
    <w:rsid w:val="00886703"/>
    <w:rsid w:val="0088693D"/>
    <w:rsid w:val="008B2BF7"/>
    <w:rsid w:val="008B33D7"/>
    <w:rsid w:val="008E0901"/>
    <w:rsid w:val="008E57E6"/>
    <w:rsid w:val="008F1D7D"/>
    <w:rsid w:val="008F7773"/>
    <w:rsid w:val="0090028C"/>
    <w:rsid w:val="009157A9"/>
    <w:rsid w:val="009166D0"/>
    <w:rsid w:val="00932CF9"/>
    <w:rsid w:val="00947B03"/>
    <w:rsid w:val="00951829"/>
    <w:rsid w:val="00955BC6"/>
    <w:rsid w:val="00955ED4"/>
    <w:rsid w:val="0097041C"/>
    <w:rsid w:val="00971275"/>
    <w:rsid w:val="009730BD"/>
    <w:rsid w:val="00973165"/>
    <w:rsid w:val="0097342C"/>
    <w:rsid w:val="00986D58"/>
    <w:rsid w:val="00992469"/>
    <w:rsid w:val="009A1059"/>
    <w:rsid w:val="009A3898"/>
    <w:rsid w:val="009B433E"/>
    <w:rsid w:val="009D0772"/>
    <w:rsid w:val="009D09E7"/>
    <w:rsid w:val="009D3378"/>
    <w:rsid w:val="009F29A8"/>
    <w:rsid w:val="00A01E25"/>
    <w:rsid w:val="00A04B6D"/>
    <w:rsid w:val="00A1704E"/>
    <w:rsid w:val="00A249B4"/>
    <w:rsid w:val="00A276EC"/>
    <w:rsid w:val="00A301C3"/>
    <w:rsid w:val="00A308FA"/>
    <w:rsid w:val="00A33430"/>
    <w:rsid w:val="00A54195"/>
    <w:rsid w:val="00A549BD"/>
    <w:rsid w:val="00A5798D"/>
    <w:rsid w:val="00A603F2"/>
    <w:rsid w:val="00A66405"/>
    <w:rsid w:val="00A7514D"/>
    <w:rsid w:val="00A76217"/>
    <w:rsid w:val="00A93572"/>
    <w:rsid w:val="00A95CE5"/>
    <w:rsid w:val="00AA73AA"/>
    <w:rsid w:val="00AB5C7C"/>
    <w:rsid w:val="00AD5641"/>
    <w:rsid w:val="00AD6042"/>
    <w:rsid w:val="00AD6F42"/>
    <w:rsid w:val="00AE4A89"/>
    <w:rsid w:val="00AE514B"/>
    <w:rsid w:val="00AE59DE"/>
    <w:rsid w:val="00AE7B6A"/>
    <w:rsid w:val="00AF4E79"/>
    <w:rsid w:val="00B00F31"/>
    <w:rsid w:val="00B21EDD"/>
    <w:rsid w:val="00B2327A"/>
    <w:rsid w:val="00B2764E"/>
    <w:rsid w:val="00B31981"/>
    <w:rsid w:val="00B3205B"/>
    <w:rsid w:val="00B52F39"/>
    <w:rsid w:val="00B56EBE"/>
    <w:rsid w:val="00B667E9"/>
    <w:rsid w:val="00B81C7D"/>
    <w:rsid w:val="00B878B6"/>
    <w:rsid w:val="00B902EF"/>
    <w:rsid w:val="00B90583"/>
    <w:rsid w:val="00B91143"/>
    <w:rsid w:val="00B9288F"/>
    <w:rsid w:val="00B93DBC"/>
    <w:rsid w:val="00B9573E"/>
    <w:rsid w:val="00BC4F6E"/>
    <w:rsid w:val="00BE13E2"/>
    <w:rsid w:val="00BE4B6F"/>
    <w:rsid w:val="00BF7168"/>
    <w:rsid w:val="00C23CF6"/>
    <w:rsid w:val="00C26DF9"/>
    <w:rsid w:val="00C44224"/>
    <w:rsid w:val="00C529CF"/>
    <w:rsid w:val="00C54134"/>
    <w:rsid w:val="00C5504F"/>
    <w:rsid w:val="00C5597A"/>
    <w:rsid w:val="00C644BE"/>
    <w:rsid w:val="00C772A8"/>
    <w:rsid w:val="00C968D0"/>
    <w:rsid w:val="00CA56FD"/>
    <w:rsid w:val="00CA6646"/>
    <w:rsid w:val="00CB0BBE"/>
    <w:rsid w:val="00CB1F8A"/>
    <w:rsid w:val="00CB232F"/>
    <w:rsid w:val="00CC4C39"/>
    <w:rsid w:val="00CC76F6"/>
    <w:rsid w:val="00CD23A5"/>
    <w:rsid w:val="00CD3EAE"/>
    <w:rsid w:val="00CD4260"/>
    <w:rsid w:val="00CE4D05"/>
    <w:rsid w:val="00CE6219"/>
    <w:rsid w:val="00CE6D3B"/>
    <w:rsid w:val="00D026F2"/>
    <w:rsid w:val="00D128D7"/>
    <w:rsid w:val="00D24C33"/>
    <w:rsid w:val="00D2750B"/>
    <w:rsid w:val="00D277EE"/>
    <w:rsid w:val="00D27AE0"/>
    <w:rsid w:val="00D27C08"/>
    <w:rsid w:val="00D3269E"/>
    <w:rsid w:val="00D4027F"/>
    <w:rsid w:val="00D43C63"/>
    <w:rsid w:val="00D44AD1"/>
    <w:rsid w:val="00D46EDC"/>
    <w:rsid w:val="00D53965"/>
    <w:rsid w:val="00D67C8A"/>
    <w:rsid w:val="00D715C4"/>
    <w:rsid w:val="00D73447"/>
    <w:rsid w:val="00D73B08"/>
    <w:rsid w:val="00D77149"/>
    <w:rsid w:val="00D77239"/>
    <w:rsid w:val="00D83451"/>
    <w:rsid w:val="00D84B5F"/>
    <w:rsid w:val="00D84DC5"/>
    <w:rsid w:val="00D85BD9"/>
    <w:rsid w:val="00D922A7"/>
    <w:rsid w:val="00D9231E"/>
    <w:rsid w:val="00D946C4"/>
    <w:rsid w:val="00DA553B"/>
    <w:rsid w:val="00DA56C6"/>
    <w:rsid w:val="00DB5291"/>
    <w:rsid w:val="00DD337F"/>
    <w:rsid w:val="00DE7BA7"/>
    <w:rsid w:val="00DF206E"/>
    <w:rsid w:val="00E02D48"/>
    <w:rsid w:val="00E11E6A"/>
    <w:rsid w:val="00E20537"/>
    <w:rsid w:val="00E325AA"/>
    <w:rsid w:val="00E35109"/>
    <w:rsid w:val="00E41887"/>
    <w:rsid w:val="00E439B9"/>
    <w:rsid w:val="00E4550E"/>
    <w:rsid w:val="00E458B5"/>
    <w:rsid w:val="00E50EE7"/>
    <w:rsid w:val="00E54058"/>
    <w:rsid w:val="00E60B97"/>
    <w:rsid w:val="00E65317"/>
    <w:rsid w:val="00E6556C"/>
    <w:rsid w:val="00E66F39"/>
    <w:rsid w:val="00E70347"/>
    <w:rsid w:val="00E72E4E"/>
    <w:rsid w:val="00E93905"/>
    <w:rsid w:val="00E94662"/>
    <w:rsid w:val="00EA0433"/>
    <w:rsid w:val="00EA07EC"/>
    <w:rsid w:val="00EB4FE5"/>
    <w:rsid w:val="00ED1112"/>
    <w:rsid w:val="00ED4E4D"/>
    <w:rsid w:val="00ED743E"/>
    <w:rsid w:val="00EE4525"/>
    <w:rsid w:val="00EE6F45"/>
    <w:rsid w:val="00EE7DD6"/>
    <w:rsid w:val="00EF02A8"/>
    <w:rsid w:val="00EF177F"/>
    <w:rsid w:val="00EF1D26"/>
    <w:rsid w:val="00EF3A98"/>
    <w:rsid w:val="00EF6AD4"/>
    <w:rsid w:val="00F05A02"/>
    <w:rsid w:val="00F11625"/>
    <w:rsid w:val="00F13B93"/>
    <w:rsid w:val="00F14956"/>
    <w:rsid w:val="00F52DED"/>
    <w:rsid w:val="00F5463D"/>
    <w:rsid w:val="00F56915"/>
    <w:rsid w:val="00F73A6C"/>
    <w:rsid w:val="00F73BA8"/>
    <w:rsid w:val="00F73CF3"/>
    <w:rsid w:val="00F81C3F"/>
    <w:rsid w:val="00F8748C"/>
    <w:rsid w:val="00FA02E0"/>
    <w:rsid w:val="00FA07F6"/>
    <w:rsid w:val="00FB3E36"/>
    <w:rsid w:val="00FC6B0C"/>
    <w:rsid w:val="00FD16B0"/>
    <w:rsid w:val="00FD43A3"/>
    <w:rsid w:val="00FD7ECC"/>
    <w:rsid w:val="00FF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00DF1"/>
  <w15:docId w15:val="{4A0C3DBC-FF9E-4D77-A277-4DF919AB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*TN1"/>
    <w:basedOn w:val="Normal"/>
    <w:next w:val="Normal"/>
    <w:link w:val="Titre1Car"/>
    <w:qFormat/>
    <w:rsid w:val="00CC76F6"/>
    <w:pPr>
      <w:numPr>
        <w:numId w:val="5"/>
      </w:numPr>
      <w:tabs>
        <w:tab w:val="clear" w:pos="28"/>
        <w:tab w:val="left" w:pos="879"/>
      </w:tabs>
      <w:spacing w:before="360" w:after="0" w:line="240" w:lineRule="auto"/>
      <w:ind w:left="606" w:hanging="578"/>
      <w:jc w:val="both"/>
      <w:outlineLvl w:val="0"/>
    </w:pPr>
    <w:rPr>
      <w:rFonts w:ascii="Marianne" w:eastAsiaTheme="majorEastAsia" w:hAnsi="Marianne" w:cstheme="majorBidi"/>
      <w:caps/>
      <w:color w:val="000000"/>
      <w:lang w:eastAsia="fr-FR"/>
    </w:rPr>
  </w:style>
  <w:style w:type="paragraph" w:styleId="Titre2">
    <w:name w:val="heading 2"/>
    <w:aliases w:val="*TN2"/>
    <w:basedOn w:val="Normal"/>
    <w:next w:val="Normal"/>
    <w:link w:val="Titre2Car"/>
    <w:unhideWhenUsed/>
    <w:qFormat/>
    <w:rsid w:val="00F8748C"/>
    <w:pPr>
      <w:numPr>
        <w:ilvl w:val="1"/>
        <w:numId w:val="5"/>
      </w:numPr>
      <w:tabs>
        <w:tab w:val="clear" w:pos="879"/>
      </w:tabs>
      <w:spacing w:before="240" w:after="0" w:line="240" w:lineRule="auto"/>
      <w:ind w:left="567" w:hanging="567"/>
      <w:jc w:val="both"/>
      <w:outlineLvl w:val="1"/>
    </w:pPr>
    <w:rPr>
      <w:rFonts w:ascii="Marianne" w:eastAsiaTheme="majorEastAsia" w:hAnsi="Marianne" w:cstheme="majorBidi"/>
      <w:b/>
    </w:rPr>
  </w:style>
  <w:style w:type="paragraph" w:styleId="Titre3">
    <w:name w:val="heading 3"/>
    <w:aliases w:val="*TN3"/>
    <w:basedOn w:val="Normal"/>
    <w:next w:val="Normal"/>
    <w:link w:val="Titre3Car"/>
    <w:unhideWhenUsed/>
    <w:qFormat/>
    <w:rsid w:val="00F8748C"/>
    <w:pPr>
      <w:keepNext/>
      <w:numPr>
        <w:ilvl w:val="2"/>
        <w:numId w:val="5"/>
      </w:numPr>
      <w:tabs>
        <w:tab w:val="clear" w:pos="1419"/>
      </w:tabs>
      <w:spacing w:before="240" w:after="0" w:line="240" w:lineRule="auto"/>
      <w:ind w:left="851" w:hanging="851"/>
      <w:jc w:val="both"/>
      <w:outlineLvl w:val="2"/>
    </w:pPr>
    <w:rPr>
      <w:rFonts w:ascii="Marianne" w:eastAsiaTheme="majorEastAsia" w:hAnsi="Marianne" w:cstheme="majorBidi"/>
      <w:b/>
      <w:i/>
    </w:rPr>
  </w:style>
  <w:style w:type="paragraph" w:styleId="Titre4">
    <w:name w:val="heading 4"/>
    <w:aliases w:val="*TN4"/>
    <w:basedOn w:val="Normal"/>
    <w:next w:val="Normal"/>
    <w:link w:val="Titre4Car"/>
    <w:unhideWhenUsed/>
    <w:qFormat/>
    <w:rsid w:val="00F8748C"/>
    <w:pPr>
      <w:keepNext/>
      <w:keepLines/>
      <w:numPr>
        <w:ilvl w:val="3"/>
        <w:numId w:val="5"/>
      </w:numPr>
      <w:tabs>
        <w:tab w:val="clear" w:pos="1162"/>
        <w:tab w:val="num" w:pos="1134"/>
      </w:tabs>
      <w:spacing w:before="240" w:after="0" w:line="240" w:lineRule="auto"/>
      <w:ind w:left="1134" w:hanging="1134"/>
      <w:outlineLvl w:val="3"/>
    </w:pPr>
    <w:rPr>
      <w:rFonts w:ascii="Marianne" w:eastAsiaTheme="majorEastAsia" w:hAnsi="Marianne" w:cstheme="majorBidi"/>
      <w:i/>
      <w:iC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8693D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8693D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8693D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8693D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8693D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5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5810"/>
  </w:style>
  <w:style w:type="paragraph" w:styleId="En-tte">
    <w:name w:val="header"/>
    <w:basedOn w:val="Normal"/>
    <w:link w:val="En-tteCar"/>
    <w:uiPriority w:val="99"/>
    <w:unhideWhenUsed/>
    <w:rsid w:val="00D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6EDC"/>
  </w:style>
  <w:style w:type="paragraph" w:styleId="Textedebulles">
    <w:name w:val="Balloon Text"/>
    <w:basedOn w:val="Normal"/>
    <w:link w:val="TextedebullesCar"/>
    <w:uiPriority w:val="99"/>
    <w:semiHidden/>
    <w:unhideWhenUsed/>
    <w:rsid w:val="0094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B03"/>
    <w:rPr>
      <w:rFonts w:ascii="Tahoma" w:hAnsi="Tahoma" w:cs="Tahoma"/>
      <w:sz w:val="16"/>
      <w:szCs w:val="16"/>
    </w:rPr>
  </w:style>
  <w:style w:type="paragraph" w:styleId="Corpsdetexte">
    <w:name w:val="Body Text"/>
    <w:aliases w:val="*C2Texte"/>
    <w:basedOn w:val="Normal"/>
    <w:link w:val="CorpsdetexteCar"/>
    <w:qFormat/>
    <w:rsid w:val="00F8748C"/>
    <w:pPr>
      <w:spacing w:before="120" w:after="0" w:line="240" w:lineRule="auto"/>
      <w:jc w:val="both"/>
    </w:pPr>
    <w:rPr>
      <w:rFonts w:ascii="Marianne" w:eastAsia="Times New Roman" w:hAnsi="Marianne" w:cs="Times New Roman"/>
      <w:noProof/>
      <w:lang w:eastAsia="fr-FR"/>
    </w:rPr>
  </w:style>
  <w:style w:type="character" w:customStyle="1" w:styleId="CorpsdetexteCar">
    <w:name w:val="Corps de texte Car"/>
    <w:aliases w:val="*C2Texte Car"/>
    <w:basedOn w:val="Policepardfaut"/>
    <w:link w:val="Corpsdetexte"/>
    <w:rsid w:val="00F8748C"/>
    <w:rPr>
      <w:rFonts w:ascii="Marianne" w:eastAsia="Times New Roman" w:hAnsi="Marianne" w:cs="Times New Roman"/>
      <w:noProof/>
      <w:lang w:eastAsia="fr-FR"/>
    </w:rPr>
  </w:style>
  <w:style w:type="character" w:customStyle="1" w:styleId="Titre1Car">
    <w:name w:val="Titre 1 Car"/>
    <w:aliases w:val="*TN1 Car"/>
    <w:basedOn w:val="Policepardfaut"/>
    <w:link w:val="Titre1"/>
    <w:rsid w:val="00CC76F6"/>
    <w:rPr>
      <w:rFonts w:ascii="Marianne" w:eastAsiaTheme="majorEastAsia" w:hAnsi="Marianne" w:cstheme="majorBidi"/>
      <w:caps/>
      <w:color w:val="000000"/>
      <w:lang w:eastAsia="fr-FR"/>
    </w:rPr>
  </w:style>
  <w:style w:type="character" w:customStyle="1" w:styleId="Titre2Car">
    <w:name w:val="Titre 2 Car"/>
    <w:aliases w:val="*TN2 Car"/>
    <w:basedOn w:val="Policepardfaut"/>
    <w:link w:val="Titre2"/>
    <w:rsid w:val="00F8748C"/>
    <w:rPr>
      <w:rFonts w:ascii="Marianne" w:eastAsiaTheme="majorEastAsia" w:hAnsi="Marianne" w:cstheme="majorBidi"/>
      <w:b/>
    </w:rPr>
  </w:style>
  <w:style w:type="character" w:customStyle="1" w:styleId="Titre3Car">
    <w:name w:val="Titre 3 Car"/>
    <w:aliases w:val="*TN3 Car"/>
    <w:basedOn w:val="Policepardfaut"/>
    <w:link w:val="Titre3"/>
    <w:rsid w:val="00F8748C"/>
    <w:rPr>
      <w:rFonts w:ascii="Marianne" w:eastAsiaTheme="majorEastAsia" w:hAnsi="Marianne" w:cstheme="majorBidi"/>
      <w:b/>
      <w:i/>
    </w:rPr>
  </w:style>
  <w:style w:type="character" w:customStyle="1" w:styleId="Titre4Car">
    <w:name w:val="Titre 4 Car"/>
    <w:aliases w:val="*TN4 Car"/>
    <w:basedOn w:val="Policepardfaut"/>
    <w:link w:val="Titre4"/>
    <w:rsid w:val="00F8748C"/>
    <w:rPr>
      <w:rFonts w:ascii="Marianne" w:eastAsiaTheme="majorEastAsia" w:hAnsi="Marianne" w:cstheme="majorBidi"/>
      <w:i/>
      <w:iCs/>
    </w:rPr>
  </w:style>
  <w:style w:type="character" w:customStyle="1" w:styleId="Titre5Car">
    <w:name w:val="Titre 5 Car"/>
    <w:basedOn w:val="Policepardfaut"/>
    <w:link w:val="Titre5"/>
    <w:uiPriority w:val="9"/>
    <w:semiHidden/>
    <w:rsid w:val="0088693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8693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88693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8869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8869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N1">
    <w:name w:val="*PN1"/>
    <w:basedOn w:val="Corpsdetexte"/>
    <w:link w:val="PN1Car"/>
    <w:qFormat/>
    <w:rsid w:val="00606D97"/>
    <w:pPr>
      <w:numPr>
        <w:numId w:val="8"/>
      </w:numPr>
      <w:tabs>
        <w:tab w:val="clear" w:pos="680"/>
      </w:tabs>
      <w:spacing w:before="60"/>
      <w:ind w:left="284" w:hanging="284"/>
    </w:pPr>
  </w:style>
  <w:style w:type="character" w:customStyle="1" w:styleId="PN1Car">
    <w:name w:val="*PN1 Car"/>
    <w:link w:val="PN1"/>
    <w:rsid w:val="00606D97"/>
    <w:rPr>
      <w:rFonts w:ascii="Times New Roman" w:eastAsia="Times New Roman" w:hAnsi="Times New Roman" w:cs="Times New Roman"/>
      <w:noProof/>
      <w:szCs w:val="24"/>
      <w:lang w:eastAsia="fr-FR"/>
    </w:rPr>
  </w:style>
  <w:style w:type="paragraph" w:customStyle="1" w:styleId="PN2">
    <w:name w:val="*PN2"/>
    <w:basedOn w:val="Normal"/>
    <w:qFormat/>
    <w:rsid w:val="00606D97"/>
    <w:pPr>
      <w:numPr>
        <w:numId w:val="7"/>
      </w:numPr>
      <w:tabs>
        <w:tab w:val="clear" w:pos="992"/>
      </w:tabs>
      <w:spacing w:before="60" w:after="0" w:line="240" w:lineRule="auto"/>
      <w:ind w:left="567" w:hanging="283"/>
      <w:jc w:val="both"/>
    </w:pPr>
    <w:rPr>
      <w:rFonts w:ascii="Times New Roman" w:eastAsia="Times New Roman" w:hAnsi="Times New Roman" w:cs="Times New Roman"/>
      <w:noProof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06D97"/>
    <w:pPr>
      <w:ind w:left="720"/>
      <w:contextualSpacing/>
    </w:pPr>
  </w:style>
  <w:style w:type="paragraph" w:customStyle="1" w:styleId="Prambule">
    <w:name w:val="*Préambule"/>
    <w:basedOn w:val="Corpsdetexte"/>
    <w:qFormat/>
    <w:rsid w:val="00F8748C"/>
    <w:pPr>
      <w:spacing w:before="960"/>
    </w:pPr>
  </w:style>
  <w:style w:type="paragraph" w:customStyle="1" w:styleId="ZRdac">
    <w:name w:val="*ZRédac"/>
    <w:basedOn w:val="Corpsdetexte"/>
    <w:link w:val="ZRdacCar"/>
    <w:qFormat/>
    <w:rsid w:val="00D83451"/>
    <w:pPr>
      <w:pBdr>
        <w:top w:val="single" w:sz="4" w:space="1" w:color="auto"/>
      </w:pBdr>
    </w:pPr>
    <w:rPr>
      <w:sz w:val="17"/>
      <w:szCs w:val="17"/>
    </w:rPr>
  </w:style>
  <w:style w:type="character" w:customStyle="1" w:styleId="ZRdacCar">
    <w:name w:val="*ZRédac Car"/>
    <w:basedOn w:val="CorpsdetexteCar"/>
    <w:link w:val="ZRdac"/>
    <w:rsid w:val="00D83451"/>
    <w:rPr>
      <w:rFonts w:ascii="Marianne" w:eastAsia="Times New Roman" w:hAnsi="Marianne" w:cs="Times New Roman"/>
      <w:noProof/>
      <w:sz w:val="17"/>
      <w:szCs w:val="17"/>
      <w:lang w:eastAsia="fr-FR"/>
    </w:rPr>
  </w:style>
  <w:style w:type="table" w:styleId="Grilledutableau">
    <w:name w:val="Table Grid"/>
    <w:basedOn w:val="TableauNormal"/>
    <w:uiPriority w:val="39"/>
    <w:rsid w:val="00970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N3">
    <w:name w:val="*PN3"/>
    <w:basedOn w:val="PN2"/>
    <w:qFormat/>
    <w:rsid w:val="00076F52"/>
    <w:pPr>
      <w:numPr>
        <w:ilvl w:val="1"/>
      </w:numPr>
      <w:tabs>
        <w:tab w:val="clear" w:pos="1440"/>
      </w:tabs>
      <w:ind w:left="851" w:hanging="284"/>
    </w:pPr>
    <w:rPr>
      <w:rFonts w:ascii="Marianne" w:hAnsi="Marianne"/>
      <w:sz w:val="20"/>
      <w:szCs w:val="20"/>
    </w:rPr>
  </w:style>
  <w:style w:type="paragraph" w:customStyle="1" w:styleId="ZEmetteur">
    <w:name w:val="*ZEmetteur"/>
    <w:basedOn w:val="Normal"/>
    <w:qFormat/>
    <w:rsid w:val="00B878B6"/>
    <w:pPr>
      <w:spacing w:after="0" w:line="240" w:lineRule="auto"/>
      <w:jc w:val="right"/>
    </w:pPr>
    <w:rPr>
      <w:rFonts w:ascii="Marianne" w:hAnsi="Marianne" w:cs="Arial"/>
      <w:b/>
      <w:noProof/>
      <w:sz w:val="24"/>
      <w:szCs w:val="24"/>
      <w:lang w:eastAsia="fr-FR"/>
    </w:rPr>
  </w:style>
  <w:style w:type="paragraph" w:customStyle="1" w:styleId="ZTimbre">
    <w:name w:val="*ZTimbre"/>
    <w:basedOn w:val="Normal"/>
    <w:qFormat/>
    <w:rsid w:val="00FD43A3"/>
    <w:pPr>
      <w:tabs>
        <w:tab w:val="left" w:pos="7230"/>
      </w:tabs>
      <w:spacing w:before="480" w:after="480" w:line="240" w:lineRule="auto"/>
    </w:pPr>
    <w:rPr>
      <w:rFonts w:ascii="Marianne" w:hAnsi="Marianne" w:cs="Arial"/>
      <w:lang w:eastAsia="fr-FR"/>
    </w:rPr>
  </w:style>
  <w:style w:type="paragraph" w:customStyle="1" w:styleId="TitreDoc">
    <w:name w:val="*TitreDoc"/>
    <w:basedOn w:val="Normal"/>
    <w:qFormat/>
    <w:rsid w:val="00FD43A3"/>
    <w:pPr>
      <w:spacing w:before="480" w:after="840" w:line="240" w:lineRule="auto"/>
      <w:jc w:val="center"/>
    </w:pPr>
    <w:rPr>
      <w:rFonts w:ascii="Marianne" w:hAnsi="Marianne" w:cs="Arial"/>
      <w:b/>
      <w:lang w:eastAsia="fr-FR"/>
    </w:rPr>
  </w:style>
  <w:style w:type="paragraph" w:customStyle="1" w:styleId="ZEts">
    <w:name w:val="*ZEts"/>
    <w:basedOn w:val="Normal"/>
    <w:qFormat/>
    <w:rsid w:val="00FD43A3"/>
    <w:pPr>
      <w:tabs>
        <w:tab w:val="left" w:pos="1701"/>
        <w:tab w:val="left" w:pos="1843"/>
      </w:tabs>
      <w:spacing w:before="120" w:after="0" w:line="240" w:lineRule="auto"/>
      <w:jc w:val="both"/>
    </w:pPr>
    <w:rPr>
      <w:rFonts w:ascii="Marianne" w:hAnsi="Marianne" w:cs="Arial"/>
      <w:lang w:eastAsia="fr-FR"/>
    </w:rPr>
  </w:style>
  <w:style w:type="paragraph" w:customStyle="1" w:styleId="AttSignature">
    <w:name w:val="*AttSignature"/>
    <w:basedOn w:val="Normal"/>
    <w:qFormat/>
    <w:rsid w:val="00955BC6"/>
    <w:pPr>
      <w:tabs>
        <w:tab w:val="center" w:pos="8222"/>
      </w:tabs>
      <w:spacing w:before="360" w:after="2160" w:line="240" w:lineRule="auto"/>
      <w:jc w:val="both"/>
    </w:pPr>
    <w:rPr>
      <w:rFonts w:ascii="Marianne" w:hAnsi="Marianne" w:cs="Arial"/>
      <w:noProof/>
      <w:lang w:eastAsia="fr-FR"/>
    </w:rPr>
  </w:style>
  <w:style w:type="paragraph" w:customStyle="1" w:styleId="TitreAnnexe">
    <w:name w:val="*TitreAnnexe"/>
    <w:basedOn w:val="Normal"/>
    <w:qFormat/>
    <w:rsid w:val="00183450"/>
    <w:pPr>
      <w:spacing w:before="120" w:after="240" w:line="240" w:lineRule="auto"/>
      <w:jc w:val="center"/>
    </w:pPr>
    <w:rPr>
      <w:rFonts w:ascii="Marianne" w:hAnsi="Marianne" w:cs="Arial"/>
      <w:b/>
      <w:noProof/>
      <w:lang w:eastAsia="fr-FR"/>
    </w:rPr>
  </w:style>
  <w:style w:type="paragraph" w:customStyle="1" w:styleId="LDiffusion">
    <w:name w:val="*LDiffusion"/>
    <w:basedOn w:val="Normal"/>
    <w:link w:val="LDiffusionCar"/>
    <w:qFormat/>
    <w:rsid w:val="00183450"/>
    <w:pPr>
      <w:tabs>
        <w:tab w:val="left" w:pos="2268"/>
      </w:tabs>
      <w:spacing w:before="240" w:after="0" w:line="240" w:lineRule="auto"/>
      <w:jc w:val="both"/>
    </w:pPr>
    <w:rPr>
      <w:rFonts w:ascii="Marianne" w:hAnsi="Marianne" w:cs="Arial"/>
      <w:noProof/>
      <w:lang w:eastAsia="fr-FR"/>
    </w:rPr>
  </w:style>
  <w:style w:type="character" w:customStyle="1" w:styleId="LDiffusionCar">
    <w:name w:val="*LDiffusion Car"/>
    <w:basedOn w:val="Policepardfaut"/>
    <w:link w:val="LDiffusion"/>
    <w:rsid w:val="00183450"/>
    <w:rPr>
      <w:rFonts w:ascii="Marianne" w:hAnsi="Marianne" w:cs="Arial"/>
      <w:noProof/>
      <w:lang w:eastAsia="fr-FR"/>
    </w:rPr>
  </w:style>
  <w:style w:type="character" w:styleId="Lienhypertexte">
    <w:name w:val="Hyperlink"/>
    <w:basedOn w:val="Policepardfaut"/>
    <w:uiPriority w:val="99"/>
    <w:unhideWhenUsed/>
    <w:rsid w:val="00843B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4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Pairaud\Desktop\excel%20temporaire\iegta-grace23@men.edu.ci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.giacovelli\Downloads\EMAT_Base_DR_LNACRE_V1%20(1)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0FA116A8DE946ACA4CCD8A086B998" ma:contentTypeVersion="2" ma:contentTypeDescription="Crée un document." ma:contentTypeScope="" ma:versionID="8727d595edf5732d3bff04e067703338">
  <xsd:schema xmlns:xsd="http://www.w3.org/2001/XMLSchema" xmlns:xs="http://www.w3.org/2001/XMLSchema" xmlns:p="http://schemas.microsoft.com/office/2006/metadata/properties" xmlns:ns2="63296317-c02c-416e-81cf-7cce8f16e329" xmlns:ns3="f50f64e9-61db-4935-af39-c67c3df1b43d" targetNamespace="http://schemas.microsoft.com/office/2006/metadata/properties" ma:root="true" ma:fieldsID="8933834c2d5d51ae9032632b749dc105" ns2:_="" ns3:_="">
    <xsd:import namespace="63296317-c02c-416e-81cf-7cce8f16e329"/>
    <xsd:import namespace="f50f64e9-61db-4935-af39-c67c3df1b43d"/>
    <xsd:element name="properties">
      <xsd:complexType>
        <xsd:sequence>
          <xsd:element name="documentManagement">
            <xsd:complexType>
              <xsd:all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96317-c02c-416e-81cf-7cce8f16e329" elementFormDefault="qualified">
    <xsd:import namespace="http://schemas.microsoft.com/office/2006/documentManagement/types"/>
    <xsd:import namespace="http://schemas.microsoft.com/office/infopath/2007/PartnerControls"/>
    <xsd:element name="Commentaires" ma:index="8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f64e9-61db-4935-af39-c67c3df1b43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63296317-c02c-416e-81cf-7cce8f16e329" xsi:nil="true"/>
  </documentManagement>
</p:properties>
</file>

<file path=customXml/itemProps1.xml><?xml version="1.0" encoding="utf-8"?>
<ds:datastoreItem xmlns:ds="http://schemas.openxmlformats.org/officeDocument/2006/customXml" ds:itemID="{231F96D6-AEAD-4843-A890-BDF2D79E2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296317-c02c-416e-81cf-7cce8f16e329"/>
    <ds:schemaRef ds:uri="f50f64e9-61db-4935-af39-c67c3df1b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D5762-6CBC-421E-8003-576DFFC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555E8-B9E3-4CB7-B247-CAF9DB9893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A9A763-BA49-41BB-85AB-7AEC2EBE7E81}">
  <ds:schemaRefs>
    <ds:schemaRef ds:uri="http://schemas.microsoft.com/office/2006/metadata/properties"/>
    <ds:schemaRef ds:uri="http://schemas.microsoft.com/office/infopath/2007/PartnerControls"/>
    <ds:schemaRef ds:uri="63296317-c02c-416e-81cf-7cce8f16e3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EMAT_Base_DR_LNACRE_V1 (1).dotx</Template>
  <TotalTime>5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- CR - Fiche - Rapport -- DR</vt:lpstr>
    </vt:vector>
  </TitlesOfParts>
  <Company>DC DIRISI SCOE DIV-OPS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- CR - Fiche - Rapport -- DR</dc:title>
  <dc:creator>GIACOVELLI Frédéric ADC</dc:creator>
  <cp:lastModifiedBy>franck pairaud</cp:lastModifiedBy>
  <cp:revision>3</cp:revision>
  <cp:lastPrinted>2021-12-17T07:37:00Z</cp:lastPrinted>
  <dcterms:created xsi:type="dcterms:W3CDTF">2022-04-22T17:56:00Z</dcterms:created>
  <dcterms:modified xsi:type="dcterms:W3CDTF">2022-04-23T17:47:00Z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0x010100EAA0FA116A8DE946ACA4CCD8A086B998</vt:lpwstr>
  </property>
  <property fmtid="{D5CDD505-2E9C-101B-9397-08002B2CF9AE}" pid="3" name="poKeywords">
    <vt:lpwstr/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Macro1_1" visible="true" label="Editerattestation" imageMso="HappyFace" onAction="Macro1"/>
      </mso:documentControls>
    </mso:qat>
  </mso:ribbon>
</mso:customUI>
</file>