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A92" w:rsidRDefault="004D4A92">
      <w:r>
        <w:t>Bonjour</w:t>
      </w:r>
    </w:p>
    <w:p w:rsidR="004D4A92" w:rsidRDefault="004D4A92" w:rsidP="003214A1">
      <w:pPr>
        <w:spacing w:line="240" w:lineRule="auto"/>
      </w:pPr>
      <w:r>
        <w:t>Mon tableur a pour objet de choisir d’une liste les noms des chauffeurs qui peuvent réaliser le voyage prochain selon leurs disponibilités et leurs compétences.</w:t>
      </w:r>
    </w:p>
    <w:p w:rsidR="004D4A92" w:rsidRDefault="004D4A92" w:rsidP="001B4FFA">
      <w:pPr>
        <w:pBdr>
          <w:bottom w:val="single" w:sz="6" w:space="1" w:color="auto"/>
        </w:pBdr>
      </w:pPr>
      <w:r>
        <w:t xml:space="preserve">Nous avons une liste des chauffeurs officielle et une liste provisoire </w:t>
      </w:r>
    </w:p>
    <w:p w:rsidR="004D4A92" w:rsidRDefault="004D4A92" w:rsidP="001B4FFA">
      <w:pPr>
        <w:pBdr>
          <w:bottom w:val="single" w:sz="6" w:space="1" w:color="auto"/>
        </w:pBdr>
      </w:pPr>
      <w:r>
        <w:t>La liste des chauffeurs contient un certain nombre de critères  et savoir-faire pour réaliser un parcours bien déterminé</w:t>
      </w:r>
    </w:p>
    <w:p w:rsidR="004D4A92" w:rsidRDefault="004D4A92" w:rsidP="000B1B8E">
      <w:pPr>
        <w:spacing w:line="240" w:lineRule="auto"/>
        <w:jc w:val="both"/>
      </w:pPr>
      <w:r>
        <w:t>Chaque véhicule conduit par 2 chauffeurs</w:t>
      </w:r>
      <w:r w:rsidRPr="00915D2E">
        <w:rPr>
          <w:u w:val="single"/>
        </w:rPr>
        <w:t>, l’un des deux</w:t>
      </w:r>
      <w:r>
        <w:t xml:space="preserve"> chauffeurs doit connaître parfaitement le chemin au moins ( Bon ),  avoir une longue expérience d’au mois ( 10 années), un niveau scolaire au moins      ( Pas mal ), une conduite au moins (Bon ), doit avoir au moins 1 jour de repos après son dernier  voyage ( Date Retour )    . </w:t>
      </w:r>
    </w:p>
    <w:p w:rsidR="004D4A92" w:rsidRDefault="004D4A92" w:rsidP="000B1B8E">
      <w:pPr>
        <w:spacing w:line="240" w:lineRule="auto"/>
        <w:jc w:val="both"/>
      </w:pPr>
      <w:r>
        <w:t xml:space="preserve">En plus de la conduite, chaque chauffeur est responsable soit des bagages ou bien des passagers : le chauffeur responsable des passagers doit compter le nombre de passagers débarqués ou embarqués à chaque localité et le chauffeur responsable des bagages doit s’occuper des bagages entrant ou sortant du véhicule à chaque localité. </w:t>
      </w:r>
    </w:p>
    <w:p w:rsidR="004D4A92" w:rsidRDefault="004D4A92" w:rsidP="000B1B8E">
      <w:pPr>
        <w:spacing w:line="240" w:lineRule="auto"/>
        <w:jc w:val="both"/>
      </w:pPr>
      <w:r>
        <w:t>La responsabilité d’une activité (Bagages ou Passagers) du chauffeur doit  changer à chaque départ. (Si cette semaine il est responsable des bagages la semaine prochaine il doit être responsable des passagers).</w:t>
      </w:r>
    </w:p>
    <w:p w:rsidR="004D4A92" w:rsidRDefault="004D4A92" w:rsidP="00D52956">
      <w:pPr>
        <w:spacing w:line="240" w:lineRule="auto"/>
      </w:pPr>
      <w:r>
        <w:t xml:space="preserve">Excel choisit dans la liste des chauffeurs officielle (disponible)  2 noms pour chaque véhicule pour faire les voyages suivants </w:t>
      </w:r>
      <w:r w:rsidRPr="00D52956">
        <w:rPr>
          <w:u w:val="single"/>
        </w:rPr>
        <w:t xml:space="preserve">SANS ME LAISSER </w:t>
      </w:r>
      <w:smartTag w:uri="urn:schemas-microsoft-com:office:smarttags" w:element="PersonName">
        <w:smartTagPr>
          <w:attr w:name="ProductID" w:val="LA LISTE VIDE"/>
        </w:smartTagPr>
        <w:r w:rsidRPr="00D52956">
          <w:rPr>
            <w:u w:val="single"/>
          </w:rPr>
          <w:t>LA LISTE VIDE</w:t>
        </w:r>
      </w:smartTag>
      <w:r>
        <w:t xml:space="preserve">  (Il faut garder les chauffeurs qui ont </w:t>
      </w:r>
      <w:bookmarkStart w:id="0" w:name="_GoBack"/>
      <w:bookmarkEnd w:id="0"/>
      <w:r>
        <w:t>l’expérience suffisante pour réaliser le prochain voyage)</w:t>
      </w:r>
    </w:p>
    <w:p w:rsidR="004D4A92" w:rsidRDefault="004D4A92" w:rsidP="00657F0B">
      <w:pPr>
        <w:spacing w:line="240" w:lineRule="auto"/>
      </w:pPr>
    </w:p>
    <w:p w:rsidR="004D4A92" w:rsidRDefault="004D4A92" w:rsidP="00657F0B">
      <w:pPr>
        <w:spacing w:line="240" w:lineRule="auto"/>
      </w:pPr>
      <w:r>
        <w:t xml:space="preserve">Bonne chance </w:t>
      </w:r>
    </w:p>
    <w:p w:rsidR="004D4A92" w:rsidRDefault="004D4A92" w:rsidP="00657F0B">
      <w:pPr>
        <w:spacing w:line="240" w:lineRule="auto"/>
      </w:pPr>
      <w:r>
        <w:t>Et Merci d’avance</w:t>
      </w:r>
    </w:p>
    <w:p w:rsidR="004D4A92" w:rsidRDefault="004D4A92" w:rsidP="00657F0B">
      <w:pPr>
        <w:spacing w:line="240" w:lineRule="auto"/>
      </w:pPr>
      <w:r>
        <w:t>Slts</w:t>
      </w:r>
    </w:p>
    <w:p w:rsidR="004D4A92" w:rsidRDefault="004D4A92" w:rsidP="00657F0B">
      <w:pPr>
        <w:spacing w:line="240" w:lineRule="auto"/>
      </w:pPr>
      <w:r>
        <w:t xml:space="preserve">Hassan </w:t>
      </w:r>
    </w:p>
    <w:p w:rsidR="004D4A92" w:rsidRDefault="004D4A92" w:rsidP="00657F0B">
      <w:pPr>
        <w:spacing w:line="240" w:lineRule="auto"/>
      </w:pPr>
    </w:p>
    <w:p w:rsidR="004D4A92" w:rsidRDefault="004D4A92" w:rsidP="00657F0B">
      <w:pPr>
        <w:spacing w:line="240" w:lineRule="auto"/>
      </w:pPr>
    </w:p>
    <w:sectPr w:rsidR="004D4A92" w:rsidSect="006A4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0BFD"/>
    <w:rsid w:val="00097A2C"/>
    <w:rsid w:val="000B1B8E"/>
    <w:rsid w:val="000E5B96"/>
    <w:rsid w:val="001B4FFA"/>
    <w:rsid w:val="002B228C"/>
    <w:rsid w:val="002B4FBF"/>
    <w:rsid w:val="003214A1"/>
    <w:rsid w:val="004403A4"/>
    <w:rsid w:val="004D4A92"/>
    <w:rsid w:val="005340FC"/>
    <w:rsid w:val="00586077"/>
    <w:rsid w:val="00657F0B"/>
    <w:rsid w:val="006A46F2"/>
    <w:rsid w:val="00915D2E"/>
    <w:rsid w:val="00963428"/>
    <w:rsid w:val="00B52D31"/>
    <w:rsid w:val="00B621FC"/>
    <w:rsid w:val="00D3764F"/>
    <w:rsid w:val="00D52956"/>
    <w:rsid w:val="00E20BFD"/>
    <w:rsid w:val="00F628CA"/>
    <w:rsid w:val="00F74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6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487</TotalTime>
  <Pages>1</Pages>
  <Words>237</Words>
  <Characters>1308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</dc:creator>
  <cp:keywords/>
  <dc:description/>
  <cp:lastModifiedBy>Amadéus</cp:lastModifiedBy>
  <cp:revision>6</cp:revision>
  <dcterms:created xsi:type="dcterms:W3CDTF">2012-04-08T17:42:00Z</dcterms:created>
  <dcterms:modified xsi:type="dcterms:W3CDTF">2012-04-10T09:35:00Z</dcterms:modified>
</cp:coreProperties>
</file>