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CCF" w:rsidRDefault="004B2CCF">
      <w:bookmarkStart w:id="0" w:name="_GoBack"/>
      <w:bookmarkEnd w:id="0"/>
    </w:p>
    <w:p w:rsidR="004B2CCF" w:rsidRDefault="004B2CCF">
      <w:pPr>
        <w:ind w:firstLine="708"/>
      </w:pPr>
    </w:p>
    <w:p w:rsidR="004B2CCF" w:rsidRDefault="00363DF7">
      <w:pPr>
        <w:ind w:firstLine="708"/>
      </w:pPr>
      <w:r>
        <w:tab/>
      </w:r>
      <w:r>
        <w:tab/>
      </w:r>
      <w:r>
        <w:tab/>
      </w:r>
      <w:r>
        <w:tab/>
      </w:r>
      <w:r>
        <w:tab/>
        <w:t>Paris, le XX XXXXX 20XX</w:t>
      </w:r>
    </w:p>
    <w:p w:rsidR="004B2CCF" w:rsidRDefault="00363DF7">
      <w:pPr>
        <w:spacing w:after="0"/>
        <w:ind w:firstLine="708"/>
      </w:pPr>
      <w:r>
        <w:tab/>
      </w:r>
      <w:r>
        <w:tab/>
      </w:r>
      <w:r>
        <w:tab/>
      </w:r>
      <w:r>
        <w:tab/>
      </w:r>
      <w:r>
        <w:tab/>
        <w:t>Société XXXXXXXX</w:t>
      </w:r>
    </w:p>
    <w:p w:rsidR="004B2CCF" w:rsidRDefault="00363DF7">
      <w:pPr>
        <w:spacing w:after="0"/>
        <w:ind w:firstLine="708"/>
      </w:pPr>
      <w:r>
        <w:tab/>
      </w:r>
      <w:r>
        <w:tab/>
      </w:r>
      <w:r>
        <w:tab/>
      </w:r>
      <w:r>
        <w:tab/>
      </w:r>
      <w:r>
        <w:tab/>
        <w:t>Adresse1</w:t>
      </w:r>
    </w:p>
    <w:p w:rsidR="004B2CCF" w:rsidRDefault="00363DF7">
      <w:pPr>
        <w:spacing w:after="0"/>
        <w:ind w:firstLine="708"/>
      </w:pPr>
      <w:r>
        <w:tab/>
      </w:r>
      <w:r>
        <w:tab/>
      </w:r>
      <w:r>
        <w:tab/>
      </w:r>
      <w:r>
        <w:tab/>
      </w:r>
      <w:r>
        <w:tab/>
        <w:t>Adresse2</w:t>
      </w:r>
    </w:p>
    <w:p w:rsidR="004B2CCF" w:rsidRDefault="00363DF7">
      <w:pPr>
        <w:spacing w:after="0"/>
        <w:ind w:firstLine="708"/>
      </w:pPr>
      <w:r>
        <w:tab/>
      </w:r>
      <w:r>
        <w:tab/>
      </w:r>
      <w:r>
        <w:tab/>
      </w:r>
      <w:r>
        <w:tab/>
      </w:r>
      <w:r>
        <w:tab/>
        <w:t>Code Postal Ville</w:t>
      </w:r>
    </w:p>
    <w:p w:rsidR="004B2CCF" w:rsidRDefault="004B2CCF">
      <w:pPr>
        <w:spacing w:after="0"/>
        <w:ind w:firstLine="708"/>
      </w:pPr>
    </w:p>
    <w:p w:rsidR="004B2CCF" w:rsidRDefault="00363DF7">
      <w:pPr>
        <w:spacing w:after="0"/>
        <w:ind w:firstLine="708"/>
      </w:pPr>
      <w:r>
        <w:tab/>
      </w:r>
      <w:r>
        <w:tab/>
      </w:r>
      <w:r>
        <w:tab/>
      </w:r>
      <w:r>
        <w:tab/>
      </w:r>
      <w:r>
        <w:tab/>
        <w:t xml:space="preserve">A l’attention  de M. </w:t>
      </w:r>
    </w:p>
    <w:p w:rsidR="004B2CCF" w:rsidRDefault="004B2CCF">
      <w:pPr>
        <w:spacing w:after="0"/>
      </w:pPr>
    </w:p>
    <w:p w:rsidR="004B2CCF" w:rsidRDefault="00363DF7">
      <w:pPr>
        <w:spacing w:after="0"/>
        <w:ind w:firstLine="708"/>
      </w:pPr>
      <w:r>
        <w:t>Monsieur, Madame,</w:t>
      </w:r>
    </w:p>
    <w:p w:rsidR="004B2CCF" w:rsidRDefault="004B2CCF">
      <w:pPr>
        <w:spacing w:after="0"/>
        <w:ind w:firstLine="708"/>
      </w:pPr>
    </w:p>
    <w:p w:rsidR="004B2CCF" w:rsidRDefault="00363DF7">
      <w:pPr>
        <w:spacing w:after="0"/>
        <w:ind w:firstLine="708"/>
        <w:jc w:val="both"/>
      </w:pPr>
      <w:r>
        <w:t xml:space="preserve">L’analyse du compte de votre </w:t>
      </w:r>
      <w:r>
        <w:t xml:space="preserve">société dans nos livres comptables fait apparaître un solde débiteur restant de </w:t>
      </w:r>
      <w:r>
        <w:rPr>
          <w:b/>
        </w:rPr>
        <w:t>2 033.20€</w:t>
      </w:r>
      <w:r>
        <w:t xml:space="preserve">, et ce malgré nos relances. Nous vous joignons ci-après le détail. </w:t>
      </w:r>
    </w:p>
    <w:p w:rsidR="004B2CCF" w:rsidRDefault="004B2CCF">
      <w:pPr>
        <w:spacing w:after="0"/>
        <w:jc w:val="both"/>
      </w:pPr>
    </w:p>
    <w:p w:rsidR="004B2CCF" w:rsidRDefault="00363DF7">
      <w:pPr>
        <w:spacing w:after="0"/>
        <w:ind w:firstLine="708"/>
        <w:jc w:val="both"/>
      </w:pPr>
      <w:r>
        <w:t>Sauf erreur de notre part, aucun litige ne nous a été signalé concernant ces factures. Si vous so</w:t>
      </w:r>
      <w:r>
        <w:t xml:space="preserve">uhaitez plus de détails, n’hésitez pas à contacter Monsieur AUBERGER Didier par téléphone au </w:t>
      </w:r>
    </w:p>
    <w:p w:rsidR="004B2CCF" w:rsidRDefault="004B2CCF">
      <w:pPr>
        <w:spacing w:after="0"/>
        <w:ind w:firstLine="708"/>
        <w:jc w:val="both"/>
      </w:pPr>
    </w:p>
    <w:p w:rsidR="004B2CCF" w:rsidRDefault="004B2CCF">
      <w:pPr>
        <w:spacing w:after="0"/>
        <w:ind w:firstLine="708"/>
        <w:jc w:val="both"/>
      </w:pPr>
    </w:p>
    <w:p w:rsidR="004B2CCF" w:rsidRDefault="004B2CCF">
      <w:pPr>
        <w:spacing w:after="0"/>
        <w:ind w:firstLine="708"/>
        <w:jc w:val="both"/>
      </w:pPr>
    </w:p>
    <w:p w:rsidR="004B2CCF" w:rsidRDefault="004B2CCF">
      <w:pPr>
        <w:spacing w:after="0"/>
        <w:ind w:firstLine="708"/>
        <w:jc w:val="both"/>
      </w:pPr>
    </w:p>
    <w:p w:rsidR="004B2CCF" w:rsidRDefault="004B2CCF">
      <w:pPr>
        <w:spacing w:after="0"/>
        <w:ind w:firstLine="708"/>
        <w:jc w:val="both"/>
      </w:pPr>
    </w:p>
    <w:p w:rsidR="004B2CCF" w:rsidRDefault="004B2CCF">
      <w:pPr>
        <w:spacing w:after="0"/>
        <w:ind w:firstLine="708"/>
        <w:jc w:val="both"/>
      </w:pPr>
    </w:p>
    <w:p w:rsidR="004B2CCF" w:rsidRDefault="00363DF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Le service recouvrement</w:t>
      </w:r>
    </w:p>
    <w:p w:rsidR="004B2CCF" w:rsidRDefault="004B2CCF">
      <w:pPr>
        <w:pageBreakBefore/>
      </w:pPr>
    </w:p>
    <w:p w:rsidR="004B2CCF" w:rsidRDefault="00363DF7">
      <w:pPr>
        <w:rPr>
          <w:b/>
        </w:rPr>
      </w:pPr>
      <w:r>
        <w:rPr>
          <w:b/>
        </w:rPr>
        <w:t>Factures échues</w:t>
      </w:r>
    </w:p>
    <w:p w:rsidR="004B2CCF" w:rsidRDefault="004B2CCF"/>
    <w:p w:rsidR="004B2CCF" w:rsidRDefault="004B2CCF"/>
    <w:tbl>
      <w:tblPr>
        <w:tblW w:w="96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1843"/>
        <w:gridCol w:w="1417"/>
        <w:gridCol w:w="1418"/>
        <w:gridCol w:w="1417"/>
      </w:tblGrid>
      <w:tr w:rsidR="004B2CCF">
        <w:tblPrEx>
          <w:tblCellMar>
            <w:top w:w="0" w:type="dxa"/>
            <w:bottom w:w="0" w:type="dxa"/>
          </w:tblCellMar>
        </w:tblPrEx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2CCF" w:rsidRDefault="00363DF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N° Commande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2CCF" w:rsidRDefault="00363DF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N° Facture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2CCF" w:rsidRDefault="00363DF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Date Facture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2CCF" w:rsidRDefault="00363DF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Echéance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2CCF" w:rsidRDefault="00363DF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Montant</w:t>
            </w:r>
          </w:p>
        </w:tc>
      </w:tr>
      <w:tr w:rsidR="004B2CCF">
        <w:tblPrEx>
          <w:tblCellMar>
            <w:top w:w="0" w:type="dxa"/>
            <w:bottom w:w="0" w:type="dxa"/>
          </w:tblCellMar>
        </w:tblPrEx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2CCF" w:rsidRDefault="00363DF7">
            <w:pPr>
              <w:spacing w:after="0" w:line="240" w:lineRule="auto"/>
            </w:pPr>
            <w:r>
              <w:rPr>
                <w:color w:val="000000"/>
              </w:rPr>
              <w:t>5244366491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2CCF" w:rsidRDefault="00363DF7">
            <w:pPr>
              <w:spacing w:after="0" w:line="240" w:lineRule="auto"/>
            </w:pPr>
            <w:r>
              <w:rPr>
                <w:color w:val="000000"/>
              </w:rPr>
              <w:t>NT-212-12-P6274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2CCF" w:rsidRDefault="00363DF7">
            <w:pPr>
              <w:spacing w:after="0" w:line="240" w:lineRule="auto"/>
            </w:pPr>
            <w:r>
              <w:rPr>
                <w:color w:val="000000"/>
              </w:rPr>
              <w:t>31/12/2012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2CCF" w:rsidRDefault="00363DF7">
            <w:pPr>
              <w:spacing w:after="0" w:line="240" w:lineRule="auto"/>
            </w:pPr>
            <w:r>
              <w:rPr>
                <w:color w:val="000000"/>
              </w:rPr>
              <w:t>28/02/2013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2CCF" w:rsidRDefault="00363DF7">
            <w:pPr>
              <w:spacing w:after="0" w:line="240" w:lineRule="auto"/>
            </w:pPr>
            <w:r>
              <w:rPr>
                <w:color w:val="000000"/>
              </w:rPr>
              <w:t xml:space="preserve">2 </w:t>
            </w:r>
            <w:r>
              <w:rPr>
                <w:color w:val="000000"/>
              </w:rPr>
              <w:t>033,20 €</w:t>
            </w:r>
          </w:p>
        </w:tc>
      </w:tr>
      <w:tr w:rsidR="004B2CCF">
        <w:tblPrEx>
          <w:tblCellMar>
            <w:top w:w="0" w:type="dxa"/>
            <w:bottom w:w="0" w:type="dxa"/>
          </w:tblCellMar>
        </w:tblPrEx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2CCF" w:rsidRDefault="00363DF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2CCF" w:rsidRDefault="004B2CC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2CCF" w:rsidRDefault="004B2CCF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2CCF" w:rsidRDefault="004B2CC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2CCF" w:rsidRDefault="00363DF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2 033.20€</w:t>
            </w:r>
          </w:p>
        </w:tc>
      </w:tr>
    </w:tbl>
    <w:p w:rsidR="004B2CCF" w:rsidRDefault="004B2CCF"/>
    <w:sectPr w:rsidR="004B2CCF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DF7" w:rsidRDefault="00363DF7">
      <w:pPr>
        <w:spacing w:after="0" w:line="240" w:lineRule="auto"/>
      </w:pPr>
      <w:r>
        <w:separator/>
      </w:r>
    </w:p>
  </w:endnote>
  <w:endnote w:type="continuationSeparator" w:id="0">
    <w:p w:rsidR="00363DF7" w:rsidRDefault="00363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DF7" w:rsidRDefault="00363DF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63DF7" w:rsidRDefault="00363D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B2CCF"/>
    <w:rsid w:val="00005BDB"/>
    <w:rsid w:val="00363DF7"/>
    <w:rsid w:val="003D0FC0"/>
    <w:rsid w:val="004B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78D9B5-31C5-4A6B-91F0-766936FFD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Jacques Coman</dc:creator>
  <dc:description/>
  <cp:lastModifiedBy>Jacques Coman</cp:lastModifiedBy>
  <cp:revision>2</cp:revision>
  <dcterms:created xsi:type="dcterms:W3CDTF">2015-04-01T15:45:00Z</dcterms:created>
  <dcterms:modified xsi:type="dcterms:W3CDTF">2015-04-01T15:45:00Z</dcterms:modified>
</cp:coreProperties>
</file>