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E1C" w:rsidRPr="006D5ACF" w:rsidRDefault="006D5ACF">
      <w:pPr>
        <w:rPr>
          <w:b/>
          <w:sz w:val="32"/>
          <w:u w:val="single"/>
          <w:lang w:val="en-GB"/>
        </w:rPr>
      </w:pPr>
      <w:r w:rsidRPr="006D5ACF">
        <w:rPr>
          <w:b/>
          <w:sz w:val="32"/>
          <w:u w:val="single"/>
          <w:lang w:val="en-GB"/>
        </w:rPr>
        <w:t xml:space="preserve">Tableau </w:t>
      </w:r>
      <w:proofErr w:type="spellStart"/>
      <w:r w:rsidRPr="006D5ACF">
        <w:rPr>
          <w:b/>
          <w:sz w:val="32"/>
          <w:u w:val="single"/>
          <w:lang w:val="en-GB"/>
        </w:rPr>
        <w:t>actuel</w:t>
      </w:r>
      <w:proofErr w:type="spellEnd"/>
    </w:p>
    <w:tbl>
      <w:tblPr>
        <w:tblW w:w="14780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0"/>
        <w:gridCol w:w="2380"/>
        <w:gridCol w:w="2200"/>
        <w:gridCol w:w="671"/>
        <w:gridCol w:w="899"/>
        <w:gridCol w:w="882"/>
        <w:gridCol w:w="996"/>
        <w:gridCol w:w="946"/>
        <w:gridCol w:w="1640"/>
      </w:tblGrid>
      <w:tr w:rsidR="006D5ACF" w:rsidRPr="006D5ACF" w:rsidTr="006D5ACF">
        <w:trPr>
          <w:trHeight w:val="300"/>
        </w:trPr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 xml:space="preserve">Moyenne de </w:t>
            </w:r>
            <w:proofErr w:type="spellStart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Removal</w:t>
            </w:r>
            <w:proofErr w:type="spellEnd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 xml:space="preserve"> efficiency (%)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proofErr w:type="spellStart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Emerging</w:t>
            </w:r>
            <w:proofErr w:type="spellEnd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 xml:space="preserve"> </w:t>
            </w:r>
            <w:proofErr w:type="spellStart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substance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</w:tr>
      <w:tr w:rsidR="006D5ACF" w:rsidRPr="006D5ACF" w:rsidTr="006D5ACF">
        <w:trPr>
          <w:trHeight w:val="300"/>
        </w:trPr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 xml:space="preserve">Treatment </w:t>
            </w:r>
            <w:proofErr w:type="spellStart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category</w:t>
            </w:r>
            <w:proofErr w:type="spellEnd"/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 xml:space="preserve">Treatment </w:t>
            </w:r>
            <w:proofErr w:type="spellStart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employed</w:t>
            </w:r>
            <w:proofErr w:type="spellEnd"/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proofErr w:type="spellStart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acetominophen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aldrin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atenolol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proofErr w:type="spellStart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atrazine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proofErr w:type="spellStart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bentazon</w:t>
            </w:r>
            <w:proofErr w:type="spellEnd"/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estradiol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proofErr w:type="spellStart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ethynylestradiol</w:t>
            </w:r>
            <w:proofErr w:type="spellEnd"/>
          </w:p>
        </w:tc>
      </w:tr>
      <w:tr w:rsidR="006D5ACF" w:rsidRPr="006D5ACF" w:rsidTr="006D5ACF">
        <w:trPr>
          <w:trHeight w:val="300"/>
        </w:trPr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proofErr w:type="spellStart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Activated</w:t>
            </w:r>
            <w:proofErr w:type="spellEnd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 xml:space="preserve"> carbon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GAC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18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99</w:t>
            </w:r>
          </w:p>
        </w:tc>
      </w:tr>
      <w:tr w:rsidR="006D5ACF" w:rsidRPr="006D5ACF" w:rsidTr="006D5ACF">
        <w:trPr>
          <w:trHeight w:val="300"/>
        </w:trPr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 xml:space="preserve">Total </w:t>
            </w:r>
            <w:proofErr w:type="spellStart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Activated</w:t>
            </w:r>
            <w:proofErr w:type="spellEnd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 xml:space="preserve"> carbon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18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99</w:t>
            </w:r>
          </w:p>
        </w:tc>
      </w:tr>
      <w:tr w:rsidR="006D5ACF" w:rsidRPr="006D5ACF" w:rsidTr="006D5ACF">
        <w:trPr>
          <w:trHeight w:val="300"/>
        </w:trPr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AOP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O3 + H2O2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22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</w:tr>
      <w:tr w:rsidR="006D5ACF" w:rsidRPr="006D5ACF" w:rsidTr="006D5ACF">
        <w:trPr>
          <w:trHeight w:val="300"/>
        </w:trPr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UV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21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</w:tr>
      <w:tr w:rsidR="006D5ACF" w:rsidRPr="006D5ACF" w:rsidTr="006D5ACF">
        <w:trPr>
          <w:trHeight w:val="300"/>
        </w:trPr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UV + H2O2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57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</w:tr>
      <w:tr w:rsidR="006D5ACF" w:rsidRPr="006D5ACF" w:rsidTr="006D5ACF">
        <w:trPr>
          <w:trHeight w:val="300"/>
        </w:trPr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Total AOP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39,25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</w:tr>
      <w:tr w:rsidR="006D5ACF" w:rsidRPr="006D5ACF" w:rsidTr="006D5ACF">
        <w:trPr>
          <w:trHeight w:val="300"/>
        </w:trPr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proofErr w:type="spellStart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Attached</w:t>
            </w:r>
            <w:proofErr w:type="spellEnd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 xml:space="preserve"> </w:t>
            </w:r>
            <w:proofErr w:type="spellStart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growth</w:t>
            </w:r>
            <w:proofErr w:type="spellEnd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 xml:space="preserve"> </w:t>
            </w:r>
            <w:proofErr w:type="spellStart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biological</w:t>
            </w:r>
            <w:proofErr w:type="spellEnd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 xml:space="preserve"> </w:t>
            </w:r>
            <w:proofErr w:type="spellStart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processes</w:t>
            </w:r>
            <w:proofErr w:type="spellEnd"/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MBBR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28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</w:tr>
      <w:tr w:rsidR="006D5ACF" w:rsidRPr="006D5ACF" w:rsidTr="006D5ACF">
        <w:trPr>
          <w:trHeight w:val="300"/>
        </w:trPr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nl-NL"/>
              </w:rPr>
              <w:t>Total Attached growth biological processes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nl-NL"/>
              </w:rPr>
              <w:t> 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nl-NL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nl-NL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nl-NL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28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</w:tr>
      <w:tr w:rsidR="006D5ACF" w:rsidRPr="006D5ACF" w:rsidTr="006D5ACF">
        <w:trPr>
          <w:trHeight w:val="300"/>
        </w:trPr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coagulation-</w:t>
            </w:r>
            <w:proofErr w:type="spellStart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flocculation</w:t>
            </w:r>
            <w:proofErr w:type="spellEnd"/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coagulation-</w:t>
            </w:r>
            <w:proofErr w:type="spellStart"/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flocculation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65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18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</w:tr>
      <w:tr w:rsidR="006D5ACF" w:rsidRPr="006D5ACF" w:rsidTr="006D5ACF">
        <w:trPr>
          <w:trHeight w:val="300"/>
        </w:trPr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Total coagulation-</w:t>
            </w:r>
            <w:proofErr w:type="spellStart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flocculation</w:t>
            </w:r>
            <w:proofErr w:type="spellEnd"/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65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18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</w:tr>
      <w:tr w:rsidR="006D5ACF" w:rsidRPr="006D5ACF" w:rsidTr="006D5ACF">
        <w:trPr>
          <w:trHeight w:val="300"/>
        </w:trPr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proofErr w:type="spellStart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Conventional</w:t>
            </w:r>
            <w:proofErr w:type="spellEnd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 xml:space="preserve"> WWTP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Full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34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52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31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90</w:t>
            </w:r>
          </w:p>
        </w:tc>
      </w:tr>
      <w:tr w:rsidR="006D5ACF" w:rsidRPr="006D5ACF" w:rsidTr="006D5ACF">
        <w:trPr>
          <w:trHeight w:val="300"/>
        </w:trPr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 xml:space="preserve">Total </w:t>
            </w:r>
            <w:proofErr w:type="spellStart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Conventional</w:t>
            </w:r>
            <w:proofErr w:type="spellEnd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 xml:space="preserve"> WWTP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34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52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31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90</w:t>
            </w:r>
          </w:p>
        </w:tc>
      </w:tr>
      <w:tr w:rsidR="006D5ACF" w:rsidRPr="006D5ACF" w:rsidTr="006D5ACF">
        <w:trPr>
          <w:trHeight w:val="300"/>
        </w:trPr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proofErr w:type="spellStart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Membrane</w:t>
            </w:r>
            <w:proofErr w:type="spellEnd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 xml:space="preserve"> </w:t>
            </w:r>
            <w:proofErr w:type="spellStart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processes</w:t>
            </w:r>
            <w:proofErr w:type="spellEnd"/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NF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78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54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</w:tr>
      <w:tr w:rsidR="006D5ACF" w:rsidRPr="006D5ACF" w:rsidTr="006D5ACF">
        <w:trPr>
          <w:trHeight w:val="300"/>
        </w:trPr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 xml:space="preserve">Total </w:t>
            </w:r>
            <w:proofErr w:type="spellStart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Membrane</w:t>
            </w:r>
            <w:proofErr w:type="spellEnd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 xml:space="preserve"> </w:t>
            </w:r>
            <w:proofErr w:type="spellStart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processes</w:t>
            </w:r>
            <w:proofErr w:type="spellEnd"/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78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54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</w:tr>
      <w:tr w:rsidR="006D5ACF" w:rsidRPr="006D5ACF" w:rsidTr="006D5ACF">
        <w:trPr>
          <w:trHeight w:val="300"/>
        </w:trPr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proofErr w:type="spellStart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Suspended</w:t>
            </w:r>
            <w:proofErr w:type="spellEnd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 xml:space="preserve"> </w:t>
            </w:r>
            <w:proofErr w:type="spellStart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growth</w:t>
            </w:r>
            <w:proofErr w:type="spellEnd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 xml:space="preserve"> </w:t>
            </w:r>
            <w:proofErr w:type="spellStart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biological</w:t>
            </w:r>
            <w:proofErr w:type="spellEnd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 xml:space="preserve"> </w:t>
            </w:r>
            <w:proofErr w:type="spellStart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processes</w:t>
            </w:r>
            <w:proofErr w:type="spellEnd"/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MBR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45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32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78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14</w:t>
            </w:r>
          </w:p>
        </w:tc>
      </w:tr>
      <w:tr w:rsidR="006D5ACF" w:rsidRPr="006D5ACF" w:rsidTr="006D5ACF">
        <w:trPr>
          <w:trHeight w:val="300"/>
        </w:trPr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nl-NL"/>
              </w:rPr>
              <w:t>Total Suspended growth biological processes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nl-NL"/>
              </w:rPr>
              <w:t> 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nl-NL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nl-NL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45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32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78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14</w:t>
            </w:r>
          </w:p>
        </w:tc>
      </w:tr>
      <w:tr w:rsidR="006D5ACF" w:rsidRPr="006D5ACF" w:rsidTr="006D5ACF">
        <w:trPr>
          <w:trHeight w:val="300"/>
        </w:trPr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 xml:space="preserve">Total </w:t>
            </w:r>
            <w:proofErr w:type="spellStart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général</w:t>
            </w:r>
            <w:proofErr w:type="spellEnd"/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56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65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48,5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37,75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18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48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67,66666667</w:t>
            </w:r>
          </w:p>
        </w:tc>
      </w:tr>
    </w:tbl>
    <w:p w:rsidR="006D5ACF" w:rsidRDefault="006D5ACF">
      <w:pPr>
        <w:rPr>
          <w:lang w:val="en-GB"/>
        </w:rPr>
      </w:pPr>
    </w:p>
    <w:p w:rsidR="006D5ACF" w:rsidRDefault="006D5ACF">
      <w:pPr>
        <w:rPr>
          <w:lang w:val="en-GB"/>
        </w:rPr>
      </w:pPr>
    </w:p>
    <w:p w:rsidR="006D5ACF" w:rsidRDefault="006D5ACF">
      <w:pPr>
        <w:rPr>
          <w:lang w:val="en-GB"/>
        </w:rPr>
      </w:pPr>
    </w:p>
    <w:p w:rsidR="006D5ACF" w:rsidRDefault="006D5ACF">
      <w:pPr>
        <w:rPr>
          <w:lang w:val="en-GB"/>
        </w:rPr>
      </w:pPr>
    </w:p>
    <w:p w:rsidR="006D5ACF" w:rsidRDefault="006D5ACF">
      <w:pPr>
        <w:rPr>
          <w:lang w:val="en-GB"/>
        </w:rPr>
      </w:pPr>
    </w:p>
    <w:p w:rsidR="006D5ACF" w:rsidRDefault="006D5ACF">
      <w:pPr>
        <w:rPr>
          <w:b/>
          <w:sz w:val="28"/>
          <w:u w:val="single"/>
          <w:lang w:val="en-GB"/>
        </w:rPr>
      </w:pPr>
      <w:r w:rsidRPr="006D5ACF">
        <w:rPr>
          <w:b/>
          <w:sz w:val="28"/>
          <w:u w:val="single"/>
          <w:lang w:val="en-GB"/>
        </w:rPr>
        <w:lastRenderedPageBreak/>
        <w:t xml:space="preserve">Ce </w:t>
      </w:r>
      <w:proofErr w:type="spellStart"/>
      <w:r w:rsidRPr="006D5ACF">
        <w:rPr>
          <w:b/>
          <w:sz w:val="28"/>
          <w:u w:val="single"/>
          <w:lang w:val="en-GB"/>
        </w:rPr>
        <w:t>que</w:t>
      </w:r>
      <w:proofErr w:type="spellEnd"/>
      <w:r w:rsidRPr="006D5ACF">
        <w:rPr>
          <w:b/>
          <w:sz w:val="28"/>
          <w:u w:val="single"/>
          <w:lang w:val="en-GB"/>
        </w:rPr>
        <w:t xml:space="preserve"> je </w:t>
      </w:r>
      <w:proofErr w:type="spellStart"/>
      <w:r w:rsidRPr="006D5ACF">
        <w:rPr>
          <w:b/>
          <w:sz w:val="28"/>
          <w:u w:val="single"/>
          <w:lang w:val="en-GB"/>
        </w:rPr>
        <w:t>voudrais</w:t>
      </w:r>
      <w:proofErr w:type="spellEnd"/>
      <w:r w:rsidRPr="006D5ACF">
        <w:rPr>
          <w:b/>
          <w:sz w:val="28"/>
          <w:u w:val="single"/>
          <w:lang w:val="en-GB"/>
        </w:rPr>
        <w:t xml:space="preserve"> </w:t>
      </w:r>
      <w:r w:rsidRPr="006D5ACF">
        <w:rPr>
          <w:b/>
          <w:sz w:val="28"/>
          <w:u w:val="single"/>
          <w:lang w:val="en-GB"/>
        </w:rPr>
        <w:sym w:font="Wingdings" w:char="F04A"/>
      </w:r>
      <w:r w:rsidRPr="006D5ACF">
        <w:rPr>
          <w:b/>
          <w:sz w:val="28"/>
          <w:u w:val="single"/>
          <w:lang w:val="en-GB"/>
        </w:rPr>
        <w:t xml:space="preserve"> </w:t>
      </w:r>
      <w:r>
        <w:rPr>
          <w:b/>
          <w:sz w:val="28"/>
          <w:u w:val="single"/>
          <w:lang w:val="en-GB"/>
        </w:rPr>
        <w:t>(</w:t>
      </w:r>
      <w:r w:rsidRPr="006D5ACF">
        <w:rPr>
          <w:b/>
          <w:color w:val="FFC000"/>
          <w:sz w:val="28"/>
          <w:u w:val="single"/>
          <w:lang w:val="en-GB"/>
        </w:rPr>
        <w:t xml:space="preserve">en orange </w:t>
      </w:r>
      <w:proofErr w:type="spellStart"/>
      <w:r>
        <w:rPr>
          <w:b/>
          <w:sz w:val="28"/>
          <w:u w:val="single"/>
          <w:lang w:val="en-GB"/>
        </w:rPr>
        <w:t>ce</w:t>
      </w:r>
      <w:proofErr w:type="spellEnd"/>
      <w:r>
        <w:rPr>
          <w:b/>
          <w:sz w:val="28"/>
          <w:u w:val="single"/>
          <w:lang w:val="en-GB"/>
        </w:rPr>
        <w:t xml:space="preserve"> qui change)</w:t>
      </w:r>
      <w:bookmarkStart w:id="0" w:name="_GoBack"/>
      <w:bookmarkEnd w:id="0"/>
    </w:p>
    <w:tbl>
      <w:tblPr>
        <w:tblW w:w="14874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0"/>
        <w:gridCol w:w="2380"/>
        <w:gridCol w:w="2200"/>
        <w:gridCol w:w="671"/>
        <w:gridCol w:w="899"/>
        <w:gridCol w:w="882"/>
        <w:gridCol w:w="996"/>
        <w:gridCol w:w="946"/>
        <w:gridCol w:w="1640"/>
      </w:tblGrid>
      <w:tr w:rsidR="006D5ACF" w:rsidRPr="006D5ACF" w:rsidTr="006D5ACF">
        <w:trPr>
          <w:trHeight w:val="300"/>
        </w:trPr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 xml:space="preserve">Moyenne de </w:t>
            </w:r>
            <w:proofErr w:type="spellStart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Removal</w:t>
            </w:r>
            <w:proofErr w:type="spellEnd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 xml:space="preserve"> efficiency (%)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proofErr w:type="spellStart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Emerging</w:t>
            </w:r>
            <w:proofErr w:type="spellEnd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 xml:space="preserve"> </w:t>
            </w:r>
            <w:proofErr w:type="spellStart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substance</w:t>
            </w:r>
            <w:proofErr w:type="spellEnd"/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</w:tr>
      <w:tr w:rsidR="006D5ACF" w:rsidRPr="006D5ACF" w:rsidTr="006D5ACF">
        <w:trPr>
          <w:trHeight w:val="300"/>
        </w:trPr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 xml:space="preserve">Treatment </w:t>
            </w:r>
            <w:proofErr w:type="spellStart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category</w:t>
            </w:r>
            <w:proofErr w:type="spellEnd"/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 xml:space="preserve">Treatment </w:t>
            </w:r>
            <w:proofErr w:type="spellStart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employed</w:t>
            </w:r>
            <w:proofErr w:type="spellEnd"/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proofErr w:type="spellStart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acetominophen</w:t>
            </w:r>
            <w:proofErr w:type="spellEnd"/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aldrin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atenolol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proofErr w:type="spellStart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atrazine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proofErr w:type="spellStart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bentazon</w:t>
            </w:r>
            <w:proofErr w:type="spellEnd"/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estradiol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proofErr w:type="spellStart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ethynylestradiol</w:t>
            </w:r>
            <w:proofErr w:type="spellEnd"/>
          </w:p>
        </w:tc>
      </w:tr>
      <w:tr w:rsidR="006D5ACF" w:rsidRPr="006D5ACF" w:rsidTr="006D5ACF">
        <w:trPr>
          <w:trHeight w:val="300"/>
        </w:trPr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proofErr w:type="spellStart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Activated</w:t>
            </w:r>
            <w:proofErr w:type="spellEnd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 xml:space="preserve"> carbon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GAC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18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99</w:t>
            </w:r>
          </w:p>
        </w:tc>
      </w:tr>
      <w:tr w:rsidR="006D5ACF" w:rsidRPr="006D5ACF" w:rsidTr="006D5ACF">
        <w:trPr>
          <w:trHeight w:val="300"/>
        </w:trPr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 xml:space="preserve">Total </w:t>
            </w:r>
            <w:proofErr w:type="spellStart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Activated</w:t>
            </w:r>
            <w:proofErr w:type="spellEnd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 xml:space="preserve"> carbon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18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99</w:t>
            </w:r>
          </w:p>
        </w:tc>
      </w:tr>
      <w:tr w:rsidR="006D5ACF" w:rsidRPr="006D5ACF" w:rsidTr="006D5ACF">
        <w:trPr>
          <w:trHeight w:val="300"/>
        </w:trPr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AOP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O3 + H2O2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22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</w:tr>
      <w:tr w:rsidR="006D5ACF" w:rsidRPr="006D5ACF" w:rsidTr="006D5ACF">
        <w:trPr>
          <w:trHeight w:val="300"/>
        </w:trPr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UV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21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</w:tr>
      <w:tr w:rsidR="006D5ACF" w:rsidRPr="006D5ACF" w:rsidTr="006D5ACF">
        <w:trPr>
          <w:trHeight w:val="300"/>
        </w:trPr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UV + H2O2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57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</w:tr>
      <w:tr w:rsidR="006D5ACF" w:rsidRPr="006D5ACF" w:rsidTr="006D5ACF">
        <w:trPr>
          <w:trHeight w:val="300"/>
        </w:trPr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Total AOP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39,25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</w:tr>
      <w:tr w:rsidR="006D5ACF" w:rsidRPr="006D5ACF" w:rsidTr="006D5ACF">
        <w:trPr>
          <w:trHeight w:val="300"/>
        </w:trPr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proofErr w:type="spellStart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Attached</w:t>
            </w:r>
            <w:proofErr w:type="spellEnd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 xml:space="preserve"> </w:t>
            </w:r>
            <w:proofErr w:type="spellStart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growth</w:t>
            </w:r>
            <w:proofErr w:type="spellEnd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 xml:space="preserve"> </w:t>
            </w:r>
            <w:proofErr w:type="spellStart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biological</w:t>
            </w:r>
            <w:proofErr w:type="spellEnd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 xml:space="preserve"> </w:t>
            </w:r>
            <w:proofErr w:type="spellStart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processes</w:t>
            </w:r>
            <w:proofErr w:type="spellEnd"/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MBBR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28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</w:tr>
      <w:tr w:rsidR="006D5ACF" w:rsidRPr="006D5ACF" w:rsidTr="006D5ACF">
        <w:trPr>
          <w:trHeight w:val="300"/>
        </w:trPr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nl-NL"/>
              </w:rPr>
              <w:t>Total Attached growth biological processes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nl-NL"/>
              </w:rPr>
              <w:t> 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nl-NL"/>
              </w:rPr>
              <w:t> 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nl-NL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nl-NL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28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</w:tr>
      <w:tr w:rsidR="006D5ACF" w:rsidRPr="006D5ACF" w:rsidTr="006D5ACF">
        <w:trPr>
          <w:trHeight w:val="300"/>
        </w:trPr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coagulation-</w:t>
            </w:r>
            <w:proofErr w:type="spellStart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flocculation</w:t>
            </w:r>
            <w:proofErr w:type="spellEnd"/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coagulation-</w:t>
            </w:r>
            <w:proofErr w:type="spellStart"/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flocculation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65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18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</w:tr>
      <w:tr w:rsidR="006D5ACF" w:rsidRPr="006D5ACF" w:rsidTr="006D5ACF">
        <w:trPr>
          <w:trHeight w:val="300"/>
        </w:trPr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Total coagulation-</w:t>
            </w:r>
            <w:proofErr w:type="spellStart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flocculation</w:t>
            </w:r>
            <w:proofErr w:type="spellEnd"/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65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18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</w:tr>
      <w:tr w:rsidR="006D5ACF" w:rsidRPr="006D5ACF" w:rsidTr="006D5ACF">
        <w:trPr>
          <w:trHeight w:val="300"/>
        </w:trPr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proofErr w:type="spellStart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Conventional</w:t>
            </w:r>
            <w:proofErr w:type="spellEnd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 xml:space="preserve"> WWTP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Full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34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52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31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90</w:t>
            </w:r>
          </w:p>
        </w:tc>
      </w:tr>
      <w:tr w:rsidR="006D5ACF" w:rsidRPr="006D5ACF" w:rsidTr="006D5ACF">
        <w:trPr>
          <w:trHeight w:val="300"/>
        </w:trPr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 xml:space="preserve">Total </w:t>
            </w:r>
            <w:proofErr w:type="spellStart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Conventional</w:t>
            </w:r>
            <w:proofErr w:type="spellEnd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 xml:space="preserve"> WWTP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34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52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31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90</w:t>
            </w:r>
          </w:p>
        </w:tc>
      </w:tr>
      <w:tr w:rsidR="006D5ACF" w:rsidRPr="006D5ACF" w:rsidTr="006D5ACF">
        <w:trPr>
          <w:trHeight w:val="300"/>
        </w:trPr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proofErr w:type="spellStart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Membrane</w:t>
            </w:r>
            <w:proofErr w:type="spellEnd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 xml:space="preserve"> </w:t>
            </w:r>
            <w:proofErr w:type="spellStart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processes</w:t>
            </w:r>
            <w:proofErr w:type="spellEnd"/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NF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78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54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</w:tr>
      <w:tr w:rsidR="006D5ACF" w:rsidRPr="006D5ACF" w:rsidTr="006D5ACF">
        <w:trPr>
          <w:trHeight w:val="300"/>
        </w:trPr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5ACF" w:rsidRPr="006D5ACF" w:rsidRDefault="00197187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color w:val="000000"/>
                <w:lang w:eastAsia="nl-NL"/>
              </w:rPr>
              <mc:AlternateContent>
                <mc:Choice Requires="wpg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163830</wp:posOffset>
                      </wp:positionH>
                      <wp:positionV relativeFrom="paragraph">
                        <wp:posOffset>98425</wp:posOffset>
                      </wp:positionV>
                      <wp:extent cx="9258300" cy="2552700"/>
                      <wp:effectExtent l="0" t="38100" r="19050" b="19050"/>
                      <wp:wrapNone/>
                      <wp:docPr id="10" name="Group 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258300" cy="2552700"/>
                                <a:chOff x="0" y="0"/>
                                <a:chExt cx="9258300" cy="2552700"/>
                              </a:xfrm>
                            </wpg:grpSpPr>
                            <wps:wsp>
                              <wps:cNvPr id="2" name="Straight Arrow Connector 2"/>
                              <wps:cNvCnPr/>
                              <wps:spPr>
                                <a:xfrm flipH="1">
                                  <a:off x="1066800" y="66675"/>
                                  <a:ext cx="1514475" cy="1466850"/>
                                </a:xfrm>
                                <a:prstGeom prst="straightConnector1">
                                  <a:avLst/>
                                </a:prstGeom>
                                <a:ln w="38100">
                                  <a:solidFill>
                                    <a:srgbClr val="FF0000"/>
                                  </a:solidFill>
                                  <a:headEnd type="arrow" w="med" len="med"/>
                                  <a:tailEnd type="none" w="med" len="med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07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1485900"/>
                                  <a:ext cx="2219325" cy="8191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6D5ACF" w:rsidRPr="006D5ACF" w:rsidRDefault="006D5ACF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 w:rsidRPr="006D5ACF">
                                      <w:rPr>
                                        <w:lang w:val="en-GB"/>
                                      </w:rPr>
                                      <w:t xml:space="preserve">MBR </w:t>
                                    </w:r>
                                    <w:proofErr w:type="spellStart"/>
                                    <w:r w:rsidRPr="006D5ACF">
                                      <w:rPr>
                                        <w:lang w:val="en-GB"/>
                                      </w:rPr>
                                      <w:t>pouvant</w:t>
                                    </w:r>
                                    <w:proofErr w:type="spellEnd"/>
                                    <w:r w:rsidRPr="006D5ACF">
                                      <w:rPr>
                                        <w:lang w:val="en-GB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6D5ACF">
                                      <w:rPr>
                                        <w:lang w:val="en-GB"/>
                                      </w:rPr>
                                      <w:t>être</w:t>
                                    </w:r>
                                    <w:proofErr w:type="spellEnd"/>
                                    <w:r w:rsidRPr="006D5ACF">
                                      <w:rPr>
                                        <w:lang w:val="en-GB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6D5ACF">
                                      <w:rPr>
                                        <w:lang w:val="en-GB"/>
                                      </w:rPr>
                                      <w:t>classé</w:t>
                                    </w:r>
                                    <w:proofErr w:type="spellEnd"/>
                                    <w:r w:rsidRPr="006D5ACF">
                                      <w:rPr>
                                        <w:lang w:val="en-GB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6D5ACF">
                                      <w:rPr>
                                        <w:lang w:val="en-GB"/>
                                      </w:rPr>
                                      <w:t>dans</w:t>
                                    </w:r>
                                    <w:proofErr w:type="spellEnd"/>
                                    <w:r w:rsidRPr="006D5ACF">
                                      <w:rPr>
                                        <w:lang w:val="en-GB"/>
                                      </w:rPr>
                                      <w:t xml:space="preserve"> 2 </w:t>
                                    </w:r>
                                    <w:proofErr w:type="spellStart"/>
                                    <w:r w:rsidRPr="006D5ACF">
                                      <w:rPr>
                                        <w:lang w:val="en-GB"/>
                                      </w:rPr>
                                      <w:t>cat</w:t>
                                    </w:r>
                                    <w:r>
                                      <w:rPr>
                                        <w:lang w:val="en-GB"/>
                                      </w:rPr>
                                      <w:t>égories</w:t>
                                    </w:r>
                                    <w:proofErr w:type="spellEnd"/>
                                    <w:r>
                                      <w:rPr>
                                        <w:lang w:val="en-GB"/>
                                      </w:rPr>
                                      <w:t xml:space="preserve">, </w:t>
                                    </w:r>
                                    <w:proofErr w:type="spellStart"/>
                                    <w:r>
                                      <w:rPr>
                                        <w:lang w:val="en-GB"/>
                                      </w:rPr>
                                      <w:t>j’aimerai</w:t>
                                    </w:r>
                                    <w:proofErr w:type="spellEnd"/>
                                    <w:r>
                                      <w:rPr>
                                        <w:lang w:val="en-GB"/>
                                      </w:rPr>
                                      <w:t xml:space="preserve"> le </w:t>
                                    </w:r>
                                    <w:proofErr w:type="spellStart"/>
                                    <w:r>
                                      <w:rPr>
                                        <w:lang w:val="en-GB"/>
                                      </w:rPr>
                                      <w:t>retrouver</w:t>
                                    </w:r>
                                    <w:proofErr w:type="spellEnd"/>
                                    <w:r>
                                      <w:rPr>
                                        <w:lang w:val="en-GB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lang w:val="en-GB"/>
                                      </w:rPr>
                                      <w:t>dans</w:t>
                                    </w:r>
                                    <w:proofErr w:type="spellEnd"/>
                                    <w:r>
                                      <w:rPr>
                                        <w:lang w:val="en-GB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lang w:val="en-GB"/>
                                      </w:rPr>
                                      <w:t>chaque</w:t>
                                    </w:r>
                                    <w:proofErr w:type="spellEnd"/>
                                    <w:r>
                                      <w:rPr>
                                        <w:lang w:val="en-GB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lang w:val="en-GB"/>
                                      </w:rPr>
                                      <w:t>catégorie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spAutoFit/>
                              </wps:bodyPr>
                            </wps:wsp>
                            <wps:wsp>
                              <wps:cNvPr id="4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114675" y="1228725"/>
                                  <a:ext cx="1666875" cy="8667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6D5ACF" w:rsidRPr="006D5ACF" w:rsidRDefault="006D5ACF" w:rsidP="006D5ACF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 w:rsidRPr="006D5ACF">
                                      <w:rPr>
                                        <w:b/>
                                        <w:lang w:val="en-GB"/>
                                      </w:rPr>
                                      <w:t>CSQ 1:</w:t>
                                    </w:r>
                                    <w:r>
                                      <w:rPr>
                                        <w:lang w:val="en-GB"/>
                                      </w:rPr>
                                      <w:t xml:space="preserve"> Je </w:t>
                                    </w:r>
                                    <w:proofErr w:type="spellStart"/>
                                    <w:r>
                                      <w:rPr>
                                        <w:lang w:val="en-GB"/>
                                      </w:rPr>
                                      <w:t>retrouve</w:t>
                                    </w:r>
                                    <w:proofErr w:type="spellEnd"/>
                                    <w:r>
                                      <w:rPr>
                                        <w:lang w:val="en-GB"/>
                                      </w:rPr>
                                      <w:t xml:space="preserve"> les memes </w:t>
                                    </w:r>
                                    <w:proofErr w:type="spellStart"/>
                                    <w:r>
                                      <w:rPr>
                                        <w:lang w:val="en-GB"/>
                                      </w:rPr>
                                      <w:t>chiffres</w:t>
                                    </w:r>
                                    <w:proofErr w:type="spellEnd"/>
                                    <w:r>
                                      <w:rPr>
                                        <w:lang w:val="en-GB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lang w:val="en-GB"/>
                                      </w:rPr>
                                      <w:t>dans</w:t>
                                    </w:r>
                                    <w:proofErr w:type="spellEnd"/>
                                    <w:r>
                                      <w:rPr>
                                        <w:lang w:val="en-GB"/>
                                      </w:rPr>
                                      <w:t xml:space="preserve"> les </w:t>
                                    </w:r>
                                    <w:proofErr w:type="spellStart"/>
                                    <w:r>
                                      <w:rPr>
                                        <w:lang w:val="en-GB"/>
                                      </w:rPr>
                                      <w:t>deux</w:t>
                                    </w:r>
                                    <w:proofErr w:type="spellEnd"/>
                                    <w:r>
                                      <w:rPr>
                                        <w:lang w:val="en-GB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lang w:val="en-GB"/>
                                      </w:rPr>
                                      <w:t>lignes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381625" y="1409700"/>
                                  <a:ext cx="3876675" cy="11430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6D5ACF" w:rsidRPr="006D5ACF" w:rsidRDefault="006D5ACF" w:rsidP="006D5ACF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 w:rsidRPr="006D5ACF">
                                      <w:rPr>
                                        <w:b/>
                                        <w:lang w:val="en-GB"/>
                                      </w:rPr>
                                      <w:t xml:space="preserve">CSQ </w:t>
                                    </w:r>
                                    <w:r>
                                      <w:rPr>
                                        <w:b/>
                                        <w:lang w:val="en-GB"/>
                                      </w:rPr>
                                      <w:t>2</w:t>
                                    </w:r>
                                    <w:r w:rsidRPr="006D5ACF">
                                      <w:rPr>
                                        <w:b/>
                                        <w:lang w:val="en-GB"/>
                                      </w:rPr>
                                      <w:t>:</w:t>
                                    </w:r>
                                    <w:r>
                                      <w:rPr>
                                        <w:lang w:val="en-GB"/>
                                      </w:rPr>
                                      <w:t xml:space="preserve"> Je </w:t>
                                    </w:r>
                                    <w:r>
                                      <w:rPr>
                                        <w:lang w:val="en-GB"/>
                                      </w:rPr>
                                      <w:t xml:space="preserve">ne </w:t>
                                    </w:r>
                                    <w:proofErr w:type="spellStart"/>
                                    <w:r>
                                      <w:rPr>
                                        <w:lang w:val="en-GB"/>
                                      </w:rPr>
                                      <w:t>veux</w:t>
                                    </w:r>
                                    <w:proofErr w:type="spellEnd"/>
                                    <w:r>
                                      <w:rPr>
                                        <w:lang w:val="en-GB"/>
                                      </w:rPr>
                                      <w:t xml:space="preserve"> pas par </w:t>
                                    </w:r>
                                    <w:proofErr w:type="spellStart"/>
                                    <w:r>
                                      <w:rPr>
                                        <w:lang w:val="en-GB"/>
                                      </w:rPr>
                                      <w:t>contre</w:t>
                                    </w:r>
                                    <w:proofErr w:type="spellEnd"/>
                                    <w:r>
                                      <w:rPr>
                                        <w:lang w:val="en-GB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lang w:val="en-GB"/>
                                      </w:rPr>
                                      <w:t>que</w:t>
                                    </w:r>
                                    <w:proofErr w:type="spellEnd"/>
                                    <w:r>
                                      <w:rPr>
                                        <w:lang w:val="en-GB"/>
                                      </w:rPr>
                                      <w:t xml:space="preserve"> du fait </w:t>
                                    </w:r>
                                    <w:proofErr w:type="spellStart"/>
                                    <w:r>
                                      <w:rPr>
                                        <w:lang w:val="en-GB"/>
                                      </w:rPr>
                                      <w:t>que</w:t>
                                    </w:r>
                                    <w:proofErr w:type="spellEnd"/>
                                    <w:r>
                                      <w:rPr>
                                        <w:lang w:val="en-GB"/>
                                      </w:rPr>
                                      <w:t xml:space="preserve"> MBR </w:t>
                                    </w:r>
                                    <w:proofErr w:type="spellStart"/>
                                    <w:r>
                                      <w:rPr>
                                        <w:lang w:val="en-GB"/>
                                      </w:rPr>
                                      <w:t>apparait</w:t>
                                    </w:r>
                                    <w:proofErr w:type="spellEnd"/>
                                    <w:r>
                                      <w:rPr>
                                        <w:lang w:val="en-GB"/>
                                      </w:rPr>
                                      <w:t xml:space="preserve"> 2 </w:t>
                                    </w:r>
                                    <w:proofErr w:type="spellStart"/>
                                    <w:r>
                                      <w:rPr>
                                        <w:lang w:val="en-GB"/>
                                      </w:rPr>
                                      <w:t>fois</w:t>
                                    </w:r>
                                    <w:proofErr w:type="spellEnd"/>
                                    <w:r>
                                      <w:rPr>
                                        <w:lang w:val="en-GB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lang w:val="en-GB"/>
                                      </w:rPr>
                                      <w:t>dans</w:t>
                                    </w:r>
                                    <w:proofErr w:type="spellEnd"/>
                                    <w:r>
                                      <w:rPr>
                                        <w:lang w:val="en-GB"/>
                                      </w:rPr>
                                      <w:t xml:space="preserve"> le tableau, les </w:t>
                                    </w:r>
                                    <w:proofErr w:type="spellStart"/>
                                    <w:r>
                                      <w:rPr>
                                        <w:lang w:val="en-GB"/>
                                      </w:rPr>
                                      <w:t>totaux</w:t>
                                    </w:r>
                                    <w:proofErr w:type="spellEnd"/>
                                    <w:r>
                                      <w:rPr>
                                        <w:lang w:val="en-GB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lang w:val="en-GB"/>
                                      </w:rPr>
                                      <w:t>généraux</w:t>
                                    </w:r>
                                    <w:proofErr w:type="spellEnd"/>
                                    <w:r>
                                      <w:rPr>
                                        <w:lang w:val="en-GB"/>
                                      </w:rPr>
                                      <w:t xml:space="preserve"> le </w:t>
                                    </w:r>
                                    <w:proofErr w:type="spellStart"/>
                                    <w:r>
                                      <w:rPr>
                                        <w:lang w:val="en-GB"/>
                                      </w:rPr>
                                      <w:t>comptent</w:t>
                                    </w:r>
                                    <w:proofErr w:type="spellEnd"/>
                                    <w:r>
                                      <w:rPr>
                                        <w:lang w:val="en-GB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lang w:val="en-GB"/>
                                      </w:rPr>
                                      <w:t>deux</w:t>
                                    </w:r>
                                    <w:proofErr w:type="spellEnd"/>
                                    <w:r>
                                      <w:rPr>
                                        <w:lang w:val="en-GB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lang w:val="en-GB"/>
                                      </w:rPr>
                                      <w:t>fois</w:t>
                                    </w:r>
                                    <w:proofErr w:type="spellEnd"/>
                                    <w:r>
                                      <w:rPr>
                                        <w:lang w:val="en-GB"/>
                                      </w:rPr>
                                      <w:t xml:space="preserve">, </w:t>
                                    </w:r>
                                    <w:proofErr w:type="spellStart"/>
                                    <w:r>
                                      <w:rPr>
                                        <w:lang w:val="en-GB"/>
                                      </w:rPr>
                                      <w:t>ils</w:t>
                                    </w:r>
                                    <w:proofErr w:type="spellEnd"/>
                                    <w:r>
                                      <w:rPr>
                                        <w:lang w:val="en-GB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lang w:val="en-GB"/>
                                      </w:rPr>
                                      <w:t>doivent</w:t>
                                    </w:r>
                                    <w:proofErr w:type="spellEnd"/>
                                    <w:r>
                                      <w:rPr>
                                        <w:lang w:val="en-GB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lang w:val="en-GB"/>
                                      </w:rPr>
                                      <w:t>rester</w:t>
                                    </w:r>
                                    <w:proofErr w:type="spellEnd"/>
                                    <w:r>
                                      <w:rPr>
                                        <w:lang w:val="en-GB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lang w:val="en-GB"/>
                                      </w:rPr>
                                      <w:t>inchangé</w:t>
                                    </w:r>
                                    <w:proofErr w:type="spellEnd"/>
                                    <w:r>
                                      <w:rPr>
                                        <w:lang w:val="en-GB"/>
                                      </w:rPr>
                                      <w:t xml:space="preserve">… </w:t>
                                    </w:r>
                                    <w:proofErr w:type="spellStart"/>
                                    <w:r>
                                      <w:rPr>
                                        <w:lang w:val="en-GB"/>
                                      </w:rPr>
                                      <w:t>mais</w:t>
                                    </w:r>
                                    <w:proofErr w:type="spellEnd"/>
                                    <w:r>
                                      <w:rPr>
                                        <w:lang w:val="en-GB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lang w:val="en-GB"/>
                                      </w:rPr>
                                      <w:t>ça</w:t>
                                    </w:r>
                                    <w:proofErr w:type="spellEnd"/>
                                    <w:r>
                                      <w:rPr>
                                        <w:lang w:val="en-GB"/>
                                      </w:rPr>
                                      <w:t xml:space="preserve"> je </w:t>
                                    </w:r>
                                    <w:proofErr w:type="spellStart"/>
                                    <w:r>
                                      <w:rPr>
                                        <w:lang w:val="en-GB"/>
                                      </w:rPr>
                                      <w:t>sens</w:t>
                                    </w:r>
                                    <w:proofErr w:type="spellEnd"/>
                                    <w:r>
                                      <w:rPr>
                                        <w:lang w:val="en-GB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lang w:val="en-GB"/>
                                      </w:rPr>
                                      <w:t>d’avance</w:t>
                                    </w:r>
                                    <w:proofErr w:type="spellEnd"/>
                                    <w:r>
                                      <w:rPr>
                                        <w:lang w:val="en-GB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lang w:val="en-GB"/>
                                      </w:rPr>
                                      <w:t>que</w:t>
                                    </w:r>
                                    <w:proofErr w:type="spellEnd"/>
                                    <w:r>
                                      <w:rPr>
                                        <w:lang w:val="en-GB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lang w:val="en-GB"/>
                                      </w:rPr>
                                      <w:t>c’est</w:t>
                                    </w:r>
                                    <w:proofErr w:type="spellEnd"/>
                                    <w:r>
                                      <w:rPr>
                                        <w:lang w:val="en-GB"/>
                                      </w:rPr>
                                      <w:t xml:space="preserve"> plus </w:t>
                                    </w:r>
                                    <w:proofErr w:type="spellStart"/>
                                    <w:r>
                                      <w:rPr>
                                        <w:lang w:val="en-GB"/>
                                      </w:rPr>
                                      <w:t>compliqué</w:t>
                                    </w:r>
                                    <w:proofErr w:type="spellEnd"/>
                                    <w:r>
                                      <w:rPr>
                                        <w:lang w:val="en-GB"/>
                                      </w:rPr>
                                      <w:t xml:space="preserve"> à realiser car </w:t>
                                    </w:r>
                                    <w:proofErr w:type="spellStart"/>
                                    <w:r>
                                      <w:rPr>
                                        <w:lang w:val="en-GB"/>
                                      </w:rPr>
                                      <w:t>il</w:t>
                                    </w:r>
                                    <w:proofErr w:type="spellEnd"/>
                                    <w:r>
                                      <w:rPr>
                                        <w:lang w:val="en-GB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lang w:val="en-GB"/>
                                      </w:rPr>
                                      <w:t>va</w:t>
                                    </w:r>
                                    <w:proofErr w:type="spellEnd"/>
                                    <w:r>
                                      <w:rPr>
                                        <w:lang w:val="en-GB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lang w:val="en-GB"/>
                                      </w:rPr>
                                      <w:t>falloir</w:t>
                                    </w:r>
                                    <w:proofErr w:type="spellEnd"/>
                                    <w:r>
                                      <w:rPr>
                                        <w:lang w:val="en-GB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lang w:val="en-GB"/>
                                      </w:rPr>
                                      <w:t>aller</w:t>
                                    </w:r>
                                    <w:proofErr w:type="spellEnd"/>
                                    <w:r>
                                      <w:rPr>
                                        <w:lang w:val="en-GB"/>
                                      </w:rPr>
                                      <w:t xml:space="preserve"> changer la </w:t>
                                    </w:r>
                                    <w:proofErr w:type="spellStart"/>
                                    <w:r>
                                      <w:rPr>
                                        <w:lang w:val="en-GB"/>
                                      </w:rPr>
                                      <w:t>façon</w:t>
                                    </w:r>
                                    <w:proofErr w:type="spellEnd"/>
                                    <w:r>
                                      <w:rPr>
                                        <w:lang w:val="en-GB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lang w:val="en-GB"/>
                                      </w:rPr>
                                      <w:t>dont</w:t>
                                    </w:r>
                                    <w:proofErr w:type="spellEnd"/>
                                    <w:r>
                                      <w:rPr>
                                        <w:lang w:val="en-GB"/>
                                      </w:rPr>
                                      <w:t xml:space="preserve"> les </w:t>
                                    </w:r>
                                    <w:proofErr w:type="spellStart"/>
                                    <w:r>
                                      <w:rPr>
                                        <w:lang w:val="en-GB"/>
                                      </w:rPr>
                                      <w:t>totaux</w:t>
                                    </w:r>
                                    <w:proofErr w:type="spellEnd"/>
                                    <w:r>
                                      <w:rPr>
                                        <w:lang w:val="en-GB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lang w:val="en-GB"/>
                                      </w:rPr>
                                      <w:t>sont</w:t>
                                    </w:r>
                                    <w:proofErr w:type="spellEnd"/>
                                    <w:r>
                                      <w:rPr>
                                        <w:lang w:val="en-GB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lang w:val="en-GB"/>
                                      </w:rPr>
                                      <w:t>calculés</w:t>
                                    </w:r>
                                    <w:proofErr w:type="spellEnd"/>
                                    <w:r>
                                      <w:rPr>
                                        <w:lang w:val="en-GB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lang w:val="en-GB"/>
                                      </w:rPr>
                                      <w:t>j’imagine</w:t>
                                    </w:r>
                                    <w:proofErr w:type="spellEnd"/>
                                    <w:r>
                                      <w:rPr>
                                        <w:lang w:val="en-GB"/>
                                      </w:rPr>
                                      <w:t>?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3" name="Straight Arrow Connector 3"/>
                              <wps:cNvCnPr/>
                              <wps:spPr>
                                <a:xfrm flipH="1">
                                  <a:off x="4181475" y="0"/>
                                  <a:ext cx="1914525" cy="1266825"/>
                                </a:xfrm>
                                <a:prstGeom prst="straightConnector1">
                                  <a:avLst/>
                                </a:prstGeom>
                                <a:ln w="38100">
                                  <a:solidFill>
                                    <a:srgbClr val="FF0000"/>
                                  </a:solidFill>
                                  <a:headEnd type="arrow" w="med" len="med"/>
                                  <a:tailEnd type="none" w="med" len="med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" name="Straight Arrow Connector 6"/>
                              <wps:cNvCnPr/>
                              <wps:spPr>
                                <a:xfrm flipH="1">
                                  <a:off x="7448550" y="781050"/>
                                  <a:ext cx="533400" cy="609600"/>
                                </a:xfrm>
                                <a:prstGeom prst="straightConnector1">
                                  <a:avLst/>
                                </a:prstGeom>
                                <a:ln w="38100">
                                  <a:solidFill>
                                    <a:srgbClr val="FF0000"/>
                                  </a:solidFill>
                                  <a:headEnd type="arrow" w="med" len="med"/>
                                  <a:tailEnd type="none" w="med" len="med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" name="Straight Arrow Connector 7"/>
                              <wps:cNvCnPr/>
                              <wps:spPr>
                                <a:xfrm flipH="1">
                                  <a:off x="7439025" y="838200"/>
                                  <a:ext cx="1095375" cy="552450"/>
                                </a:xfrm>
                                <a:prstGeom prst="straightConnector1">
                                  <a:avLst/>
                                </a:prstGeom>
                                <a:ln w="38100">
                                  <a:solidFill>
                                    <a:srgbClr val="FF0000"/>
                                  </a:solidFill>
                                  <a:headEnd type="arrow" w="med" len="med"/>
                                  <a:tailEnd type="none" w="med" len="med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" name="Straight Arrow Connector 8"/>
                              <wps:cNvCnPr/>
                              <wps:spPr>
                                <a:xfrm>
                                  <a:off x="6200775" y="838200"/>
                                  <a:ext cx="1247775" cy="609600"/>
                                </a:xfrm>
                                <a:prstGeom prst="straightConnector1">
                                  <a:avLst/>
                                </a:prstGeom>
                                <a:ln w="38100">
                                  <a:solidFill>
                                    <a:srgbClr val="FF0000"/>
                                  </a:solidFill>
                                  <a:headEnd type="arrow" w="med" len="med"/>
                                  <a:tailEnd type="none" w="med" len="med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9" name="Straight Arrow Connector 9"/>
                              <wps:cNvCnPr/>
                              <wps:spPr>
                                <a:xfrm>
                                  <a:off x="6867525" y="819150"/>
                                  <a:ext cx="581025" cy="619125"/>
                                </a:xfrm>
                                <a:prstGeom prst="straightConnector1">
                                  <a:avLst/>
                                </a:prstGeom>
                                <a:ln w="38100">
                                  <a:solidFill>
                                    <a:srgbClr val="FF0000"/>
                                  </a:solidFill>
                                  <a:headEnd type="arrow" w="med" len="med"/>
                                  <a:tailEnd type="none" w="med" len="med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0" o:spid="_x0000_s1026" style="position:absolute;margin-left:12.9pt;margin-top:7.75pt;width:729pt;height:201pt;z-index:251683840" coordsize="92583,255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7" type="#_x0000_t32" style="position:absolute;left:10668;top:666;width:15144;height:14669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zeE6sMAAADaAAAADwAAAGRycy9kb3ducmV2LnhtbESPzWrDMBCE74W8g9hAbo2chDaOE9mU&#10;QkgPpZAfcl6sjW1irYyk2O7bV4VCj8PMfMPsitG0oifnG8sKFvMEBHFpdcOVgst5/5yC8AFZY2uZ&#10;FHyThyKfPO0w03bgI/WnUIkIYZ+hgjqELpPSlzUZ9HPbEUfvZp3BEKWrpHY4RLhp5TJJXqXBhuNC&#10;jR2911TeTw+j4Oi+aOFfwmb16TbX1TVluU4PSs2m49sWRKAx/If/2h9awRJ+r8QbIPM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c3hOrDAAAA2gAAAA8AAAAAAAAAAAAA&#10;AAAAoQIAAGRycy9kb3ducmV2LnhtbFBLBQYAAAAABAAEAPkAAACRAwAAAAA=&#10;" strokecolor="red" strokeweight="3pt">
                        <v:stroke startarrow="open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2" o:spid="_x0000_s1028" type="#_x0000_t202" style="position:absolute;top:14859;width:22193;height:81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+ERsQA&#10;AADcAAAADwAAAGRycy9kb3ducmV2LnhtbESPQWsCMRSE7wX/Q3hCb92krVbdGqUUheJNq+LxdfO6&#10;Wbp5WTZR139vCoLHYWa+YabzztXiRG2oPGt4zhQI4sKbiksN2+/l0xhEiMgGa8+k4UIB5rPewxRz&#10;48+8ptMmliJBOOSowcbY5FKGwpLDkPmGOHm/vnUYk2xLaVo8J7ir5YtSb9JhxWnBYkOfloq/zdFp&#10;OCzGamiGfrUd/Ng1T3b7i6z2Wj/2u493EJG6eA/f2l9Gw6sawf+ZdATk7A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n/hEbEAAAA3AAAAA8AAAAAAAAAAAAAAAAAmAIAAGRycy9k&#10;b3ducmV2LnhtbFBLBQYAAAAABAAEAPUAAACJAwAAAAA=&#10;" strokecolor="black [3213]">
                        <v:textbox style="mso-fit-shape-to-text:t">
                          <w:txbxContent>
                            <w:p w:rsidR="006D5ACF" w:rsidRPr="006D5ACF" w:rsidRDefault="006D5ACF">
                              <w:pPr>
                                <w:rPr>
                                  <w:lang w:val="en-GB"/>
                                </w:rPr>
                              </w:pPr>
                              <w:r w:rsidRPr="006D5ACF">
                                <w:rPr>
                                  <w:lang w:val="en-GB"/>
                                </w:rPr>
                                <w:t xml:space="preserve">MBR </w:t>
                              </w:r>
                              <w:proofErr w:type="spellStart"/>
                              <w:r w:rsidRPr="006D5ACF">
                                <w:rPr>
                                  <w:lang w:val="en-GB"/>
                                </w:rPr>
                                <w:t>pouvant</w:t>
                              </w:r>
                              <w:proofErr w:type="spellEnd"/>
                              <w:r w:rsidRPr="006D5ACF">
                                <w:rPr>
                                  <w:lang w:val="en-GB"/>
                                </w:rPr>
                                <w:t xml:space="preserve"> </w:t>
                              </w:r>
                              <w:proofErr w:type="spellStart"/>
                              <w:r w:rsidRPr="006D5ACF">
                                <w:rPr>
                                  <w:lang w:val="en-GB"/>
                                </w:rPr>
                                <w:t>être</w:t>
                              </w:r>
                              <w:proofErr w:type="spellEnd"/>
                              <w:r w:rsidRPr="006D5ACF">
                                <w:rPr>
                                  <w:lang w:val="en-GB"/>
                                </w:rPr>
                                <w:t xml:space="preserve"> </w:t>
                              </w:r>
                              <w:proofErr w:type="spellStart"/>
                              <w:r w:rsidRPr="006D5ACF">
                                <w:rPr>
                                  <w:lang w:val="en-GB"/>
                                </w:rPr>
                                <w:t>classé</w:t>
                              </w:r>
                              <w:proofErr w:type="spellEnd"/>
                              <w:r w:rsidRPr="006D5ACF">
                                <w:rPr>
                                  <w:lang w:val="en-GB"/>
                                </w:rPr>
                                <w:t xml:space="preserve"> </w:t>
                              </w:r>
                              <w:proofErr w:type="spellStart"/>
                              <w:r w:rsidRPr="006D5ACF">
                                <w:rPr>
                                  <w:lang w:val="en-GB"/>
                                </w:rPr>
                                <w:t>dans</w:t>
                              </w:r>
                              <w:proofErr w:type="spellEnd"/>
                              <w:r w:rsidRPr="006D5ACF">
                                <w:rPr>
                                  <w:lang w:val="en-GB"/>
                                </w:rPr>
                                <w:t xml:space="preserve"> 2 </w:t>
                              </w:r>
                              <w:proofErr w:type="spellStart"/>
                              <w:r w:rsidRPr="006D5ACF">
                                <w:rPr>
                                  <w:lang w:val="en-GB"/>
                                </w:rPr>
                                <w:t>cat</w:t>
                              </w:r>
                              <w:r>
                                <w:rPr>
                                  <w:lang w:val="en-GB"/>
                                </w:rPr>
                                <w:t>égories</w:t>
                              </w:r>
                              <w:proofErr w:type="spellEnd"/>
                              <w:r>
                                <w:rPr>
                                  <w:lang w:val="en-GB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lang w:val="en-GB"/>
                                </w:rPr>
                                <w:t>j’aimerai</w:t>
                              </w:r>
                              <w:proofErr w:type="spellEnd"/>
                              <w:r>
                                <w:rPr>
                                  <w:lang w:val="en-GB"/>
                                </w:rPr>
                                <w:t xml:space="preserve"> le </w:t>
                              </w:r>
                              <w:proofErr w:type="spellStart"/>
                              <w:r>
                                <w:rPr>
                                  <w:lang w:val="en-GB"/>
                                </w:rPr>
                                <w:t>retrouver</w:t>
                              </w:r>
                              <w:proofErr w:type="spellEnd"/>
                              <w:r>
                                <w:rPr>
                                  <w:lang w:val="en-GB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lang w:val="en-GB"/>
                                </w:rPr>
                                <w:t>dans</w:t>
                              </w:r>
                              <w:proofErr w:type="spellEnd"/>
                              <w:r>
                                <w:rPr>
                                  <w:lang w:val="en-GB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lang w:val="en-GB"/>
                                </w:rPr>
                                <w:t>chaque</w:t>
                              </w:r>
                              <w:proofErr w:type="spellEnd"/>
                              <w:r>
                                <w:rPr>
                                  <w:lang w:val="en-GB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lang w:val="en-GB"/>
                                </w:rPr>
                                <w:t>catégorie</w:t>
                              </w:r>
                              <w:proofErr w:type="spellEnd"/>
                            </w:p>
                          </w:txbxContent>
                        </v:textbox>
                      </v:shape>
                      <v:shape id="Text Box 2" o:spid="_x0000_s1029" type="#_x0000_t202" style="position:absolute;left:31146;top:12287;width:16669;height:86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WHjQsIA&#10;AADaAAAADwAAAGRycy9kb3ducmV2LnhtbESPQWvCQBSE74L/YXmCN91YRErqJogl6qWCsVB6e2Rf&#10;k9Ds25Bdk/jvu4LQ4zAz3zDbdDSN6KlztWUFq2UEgriwuuZSwec1W7yCcB5ZY2OZFNzJQZpMJ1uM&#10;tR34Qn3uSxEg7GJUUHnfxlK6oiKDbmlb4uD92M6gD7Irpe5wCHDTyJco2kiDNYeFClvaV1T85jej&#10;4Hgo3nMnHWaHy0f7vf/SmT5rpeazcfcGwtPo/8PP9kkrWMPjSrgBMv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YeNCwgAAANoAAAAPAAAAAAAAAAAAAAAAAJgCAABkcnMvZG93&#10;bnJldi54bWxQSwUGAAAAAAQABAD1AAAAhwMAAAAA&#10;" strokecolor="black [3213]">
                        <v:textbox>
                          <w:txbxContent>
                            <w:p w:rsidR="006D5ACF" w:rsidRPr="006D5ACF" w:rsidRDefault="006D5ACF" w:rsidP="006D5ACF">
                              <w:pPr>
                                <w:rPr>
                                  <w:lang w:val="en-GB"/>
                                </w:rPr>
                              </w:pPr>
                              <w:r w:rsidRPr="006D5ACF">
                                <w:rPr>
                                  <w:b/>
                                  <w:lang w:val="en-GB"/>
                                </w:rPr>
                                <w:t>CSQ 1:</w:t>
                              </w:r>
                              <w:r>
                                <w:rPr>
                                  <w:lang w:val="en-GB"/>
                                </w:rPr>
                                <w:t xml:space="preserve"> Je </w:t>
                              </w:r>
                              <w:proofErr w:type="spellStart"/>
                              <w:r>
                                <w:rPr>
                                  <w:lang w:val="en-GB"/>
                                </w:rPr>
                                <w:t>retrouve</w:t>
                              </w:r>
                              <w:proofErr w:type="spellEnd"/>
                              <w:r>
                                <w:rPr>
                                  <w:lang w:val="en-GB"/>
                                </w:rPr>
                                <w:t xml:space="preserve"> les memes </w:t>
                              </w:r>
                              <w:proofErr w:type="spellStart"/>
                              <w:r>
                                <w:rPr>
                                  <w:lang w:val="en-GB"/>
                                </w:rPr>
                                <w:t>chiffres</w:t>
                              </w:r>
                              <w:proofErr w:type="spellEnd"/>
                              <w:r>
                                <w:rPr>
                                  <w:lang w:val="en-GB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lang w:val="en-GB"/>
                                </w:rPr>
                                <w:t>dans</w:t>
                              </w:r>
                              <w:proofErr w:type="spellEnd"/>
                              <w:r>
                                <w:rPr>
                                  <w:lang w:val="en-GB"/>
                                </w:rPr>
                                <w:t xml:space="preserve"> les </w:t>
                              </w:r>
                              <w:proofErr w:type="spellStart"/>
                              <w:r>
                                <w:rPr>
                                  <w:lang w:val="en-GB"/>
                                </w:rPr>
                                <w:t>deux</w:t>
                              </w:r>
                              <w:proofErr w:type="spellEnd"/>
                              <w:r>
                                <w:rPr>
                                  <w:lang w:val="en-GB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lang w:val="en-GB"/>
                                </w:rPr>
                                <w:t>lignes</w:t>
                              </w:r>
                              <w:proofErr w:type="spellEnd"/>
                            </w:p>
                          </w:txbxContent>
                        </v:textbox>
                      </v:shape>
                      <v:shape id="Text Box 2" o:spid="_x0000_s1030" type="#_x0000_t202" style="position:absolute;left:53816;top:14097;width:38767;height:11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1G2cIA&#10;AADaAAAADwAAAGRycy9kb3ducmV2LnhtbESPQWvCQBSE74L/YXmCN91YUErqJogl6qWCsVB6e2Rf&#10;k9Ds25Bdk/jvu4LQ4zAz3zDbdDSN6KlztWUFq2UEgriwuuZSwec1W7yCcB5ZY2OZFNzJQZpMJ1uM&#10;tR34Qn3uSxEg7GJUUHnfxlK6oiKDbmlb4uD92M6gD7Irpe5wCHDTyJco2kiDNYeFClvaV1T85jej&#10;4Hgo3nMnHWaHy0f7vf/SmT5rpeazcfcGwtPo/8PP9kkrWMPjSrgBMv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LUbZwgAAANoAAAAPAAAAAAAAAAAAAAAAAJgCAABkcnMvZG93&#10;bnJldi54bWxQSwUGAAAAAAQABAD1AAAAhwMAAAAA&#10;" strokecolor="black [3213]">
                        <v:textbox>
                          <w:txbxContent>
                            <w:p w:rsidR="006D5ACF" w:rsidRPr="006D5ACF" w:rsidRDefault="006D5ACF" w:rsidP="006D5ACF">
                              <w:pPr>
                                <w:rPr>
                                  <w:lang w:val="en-GB"/>
                                </w:rPr>
                              </w:pPr>
                              <w:r w:rsidRPr="006D5ACF">
                                <w:rPr>
                                  <w:b/>
                                  <w:lang w:val="en-GB"/>
                                </w:rPr>
                                <w:t xml:space="preserve">CSQ </w:t>
                              </w:r>
                              <w:r>
                                <w:rPr>
                                  <w:b/>
                                  <w:lang w:val="en-GB"/>
                                </w:rPr>
                                <w:t>2</w:t>
                              </w:r>
                              <w:r w:rsidRPr="006D5ACF">
                                <w:rPr>
                                  <w:b/>
                                  <w:lang w:val="en-GB"/>
                                </w:rPr>
                                <w:t>:</w:t>
                              </w:r>
                              <w:r>
                                <w:rPr>
                                  <w:lang w:val="en-GB"/>
                                </w:rPr>
                                <w:t xml:space="preserve"> Je </w:t>
                              </w:r>
                              <w:r>
                                <w:rPr>
                                  <w:lang w:val="en-GB"/>
                                </w:rPr>
                                <w:t xml:space="preserve">ne </w:t>
                              </w:r>
                              <w:proofErr w:type="spellStart"/>
                              <w:r>
                                <w:rPr>
                                  <w:lang w:val="en-GB"/>
                                </w:rPr>
                                <w:t>veux</w:t>
                              </w:r>
                              <w:proofErr w:type="spellEnd"/>
                              <w:r>
                                <w:rPr>
                                  <w:lang w:val="en-GB"/>
                                </w:rPr>
                                <w:t xml:space="preserve"> pas par </w:t>
                              </w:r>
                              <w:proofErr w:type="spellStart"/>
                              <w:r>
                                <w:rPr>
                                  <w:lang w:val="en-GB"/>
                                </w:rPr>
                                <w:t>contre</w:t>
                              </w:r>
                              <w:proofErr w:type="spellEnd"/>
                              <w:r>
                                <w:rPr>
                                  <w:lang w:val="en-GB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lang w:val="en-GB"/>
                                </w:rPr>
                                <w:t>que</w:t>
                              </w:r>
                              <w:proofErr w:type="spellEnd"/>
                              <w:r>
                                <w:rPr>
                                  <w:lang w:val="en-GB"/>
                                </w:rPr>
                                <w:t xml:space="preserve"> du fait </w:t>
                              </w:r>
                              <w:proofErr w:type="spellStart"/>
                              <w:r>
                                <w:rPr>
                                  <w:lang w:val="en-GB"/>
                                </w:rPr>
                                <w:t>que</w:t>
                              </w:r>
                              <w:proofErr w:type="spellEnd"/>
                              <w:r>
                                <w:rPr>
                                  <w:lang w:val="en-GB"/>
                                </w:rPr>
                                <w:t xml:space="preserve"> MBR </w:t>
                              </w:r>
                              <w:proofErr w:type="spellStart"/>
                              <w:r>
                                <w:rPr>
                                  <w:lang w:val="en-GB"/>
                                </w:rPr>
                                <w:t>apparait</w:t>
                              </w:r>
                              <w:proofErr w:type="spellEnd"/>
                              <w:r>
                                <w:rPr>
                                  <w:lang w:val="en-GB"/>
                                </w:rPr>
                                <w:t xml:space="preserve"> 2 </w:t>
                              </w:r>
                              <w:proofErr w:type="spellStart"/>
                              <w:r>
                                <w:rPr>
                                  <w:lang w:val="en-GB"/>
                                </w:rPr>
                                <w:t>fois</w:t>
                              </w:r>
                              <w:proofErr w:type="spellEnd"/>
                              <w:r>
                                <w:rPr>
                                  <w:lang w:val="en-GB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lang w:val="en-GB"/>
                                </w:rPr>
                                <w:t>dans</w:t>
                              </w:r>
                              <w:proofErr w:type="spellEnd"/>
                              <w:r>
                                <w:rPr>
                                  <w:lang w:val="en-GB"/>
                                </w:rPr>
                                <w:t xml:space="preserve"> le tableau, les </w:t>
                              </w:r>
                              <w:proofErr w:type="spellStart"/>
                              <w:r>
                                <w:rPr>
                                  <w:lang w:val="en-GB"/>
                                </w:rPr>
                                <w:t>totaux</w:t>
                              </w:r>
                              <w:proofErr w:type="spellEnd"/>
                              <w:r>
                                <w:rPr>
                                  <w:lang w:val="en-GB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lang w:val="en-GB"/>
                                </w:rPr>
                                <w:t>généraux</w:t>
                              </w:r>
                              <w:proofErr w:type="spellEnd"/>
                              <w:r>
                                <w:rPr>
                                  <w:lang w:val="en-GB"/>
                                </w:rPr>
                                <w:t xml:space="preserve"> le </w:t>
                              </w:r>
                              <w:proofErr w:type="spellStart"/>
                              <w:r>
                                <w:rPr>
                                  <w:lang w:val="en-GB"/>
                                </w:rPr>
                                <w:t>comptent</w:t>
                              </w:r>
                              <w:proofErr w:type="spellEnd"/>
                              <w:r>
                                <w:rPr>
                                  <w:lang w:val="en-GB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lang w:val="en-GB"/>
                                </w:rPr>
                                <w:t>deux</w:t>
                              </w:r>
                              <w:proofErr w:type="spellEnd"/>
                              <w:r>
                                <w:rPr>
                                  <w:lang w:val="en-GB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lang w:val="en-GB"/>
                                </w:rPr>
                                <w:t>fois</w:t>
                              </w:r>
                              <w:proofErr w:type="spellEnd"/>
                              <w:r>
                                <w:rPr>
                                  <w:lang w:val="en-GB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lang w:val="en-GB"/>
                                </w:rPr>
                                <w:t>ils</w:t>
                              </w:r>
                              <w:proofErr w:type="spellEnd"/>
                              <w:r>
                                <w:rPr>
                                  <w:lang w:val="en-GB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lang w:val="en-GB"/>
                                </w:rPr>
                                <w:t>doivent</w:t>
                              </w:r>
                              <w:proofErr w:type="spellEnd"/>
                              <w:r>
                                <w:rPr>
                                  <w:lang w:val="en-GB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lang w:val="en-GB"/>
                                </w:rPr>
                                <w:t>rester</w:t>
                              </w:r>
                              <w:proofErr w:type="spellEnd"/>
                              <w:r>
                                <w:rPr>
                                  <w:lang w:val="en-GB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lang w:val="en-GB"/>
                                </w:rPr>
                                <w:t>inchangé</w:t>
                              </w:r>
                              <w:proofErr w:type="spellEnd"/>
                              <w:r>
                                <w:rPr>
                                  <w:lang w:val="en-GB"/>
                                </w:rPr>
                                <w:t xml:space="preserve">… </w:t>
                              </w:r>
                              <w:proofErr w:type="spellStart"/>
                              <w:r>
                                <w:rPr>
                                  <w:lang w:val="en-GB"/>
                                </w:rPr>
                                <w:t>mais</w:t>
                              </w:r>
                              <w:proofErr w:type="spellEnd"/>
                              <w:r>
                                <w:rPr>
                                  <w:lang w:val="en-GB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lang w:val="en-GB"/>
                                </w:rPr>
                                <w:t>ça</w:t>
                              </w:r>
                              <w:proofErr w:type="spellEnd"/>
                              <w:r>
                                <w:rPr>
                                  <w:lang w:val="en-GB"/>
                                </w:rPr>
                                <w:t xml:space="preserve"> je </w:t>
                              </w:r>
                              <w:proofErr w:type="spellStart"/>
                              <w:r>
                                <w:rPr>
                                  <w:lang w:val="en-GB"/>
                                </w:rPr>
                                <w:t>sens</w:t>
                              </w:r>
                              <w:proofErr w:type="spellEnd"/>
                              <w:r>
                                <w:rPr>
                                  <w:lang w:val="en-GB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lang w:val="en-GB"/>
                                </w:rPr>
                                <w:t>d’avance</w:t>
                              </w:r>
                              <w:proofErr w:type="spellEnd"/>
                              <w:r>
                                <w:rPr>
                                  <w:lang w:val="en-GB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lang w:val="en-GB"/>
                                </w:rPr>
                                <w:t>que</w:t>
                              </w:r>
                              <w:proofErr w:type="spellEnd"/>
                              <w:r>
                                <w:rPr>
                                  <w:lang w:val="en-GB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lang w:val="en-GB"/>
                                </w:rPr>
                                <w:t>c’est</w:t>
                              </w:r>
                              <w:proofErr w:type="spellEnd"/>
                              <w:r>
                                <w:rPr>
                                  <w:lang w:val="en-GB"/>
                                </w:rPr>
                                <w:t xml:space="preserve"> plus </w:t>
                              </w:r>
                              <w:proofErr w:type="spellStart"/>
                              <w:r>
                                <w:rPr>
                                  <w:lang w:val="en-GB"/>
                                </w:rPr>
                                <w:t>compliqué</w:t>
                              </w:r>
                              <w:proofErr w:type="spellEnd"/>
                              <w:r>
                                <w:rPr>
                                  <w:lang w:val="en-GB"/>
                                </w:rPr>
                                <w:t xml:space="preserve"> à realiser car </w:t>
                              </w:r>
                              <w:proofErr w:type="spellStart"/>
                              <w:r>
                                <w:rPr>
                                  <w:lang w:val="en-GB"/>
                                </w:rPr>
                                <w:t>il</w:t>
                              </w:r>
                              <w:proofErr w:type="spellEnd"/>
                              <w:r>
                                <w:rPr>
                                  <w:lang w:val="en-GB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lang w:val="en-GB"/>
                                </w:rPr>
                                <w:t>va</w:t>
                              </w:r>
                              <w:proofErr w:type="spellEnd"/>
                              <w:r>
                                <w:rPr>
                                  <w:lang w:val="en-GB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lang w:val="en-GB"/>
                                </w:rPr>
                                <w:t>falloir</w:t>
                              </w:r>
                              <w:proofErr w:type="spellEnd"/>
                              <w:r>
                                <w:rPr>
                                  <w:lang w:val="en-GB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lang w:val="en-GB"/>
                                </w:rPr>
                                <w:t>aller</w:t>
                              </w:r>
                              <w:proofErr w:type="spellEnd"/>
                              <w:r>
                                <w:rPr>
                                  <w:lang w:val="en-GB"/>
                                </w:rPr>
                                <w:t xml:space="preserve"> changer la </w:t>
                              </w:r>
                              <w:proofErr w:type="spellStart"/>
                              <w:r>
                                <w:rPr>
                                  <w:lang w:val="en-GB"/>
                                </w:rPr>
                                <w:t>façon</w:t>
                              </w:r>
                              <w:proofErr w:type="spellEnd"/>
                              <w:r>
                                <w:rPr>
                                  <w:lang w:val="en-GB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lang w:val="en-GB"/>
                                </w:rPr>
                                <w:t>dont</w:t>
                              </w:r>
                              <w:proofErr w:type="spellEnd"/>
                              <w:r>
                                <w:rPr>
                                  <w:lang w:val="en-GB"/>
                                </w:rPr>
                                <w:t xml:space="preserve"> les </w:t>
                              </w:r>
                              <w:proofErr w:type="spellStart"/>
                              <w:r>
                                <w:rPr>
                                  <w:lang w:val="en-GB"/>
                                </w:rPr>
                                <w:t>totaux</w:t>
                              </w:r>
                              <w:proofErr w:type="spellEnd"/>
                              <w:r>
                                <w:rPr>
                                  <w:lang w:val="en-GB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lang w:val="en-GB"/>
                                </w:rPr>
                                <w:t>sont</w:t>
                              </w:r>
                              <w:proofErr w:type="spellEnd"/>
                              <w:r>
                                <w:rPr>
                                  <w:lang w:val="en-GB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lang w:val="en-GB"/>
                                </w:rPr>
                                <w:t>calculés</w:t>
                              </w:r>
                              <w:proofErr w:type="spellEnd"/>
                              <w:r>
                                <w:rPr>
                                  <w:lang w:val="en-GB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lang w:val="en-GB"/>
                                </w:rPr>
                                <w:t>j’imagine</w:t>
                              </w:r>
                              <w:proofErr w:type="spellEnd"/>
                              <w:r>
                                <w:rPr>
                                  <w:lang w:val="en-GB"/>
                                </w:rPr>
                                <w:t>?</w:t>
                              </w:r>
                            </w:p>
                          </w:txbxContent>
                        </v:textbox>
                      </v:shape>
                      <v:shape id="Straight Arrow Connector 3" o:spid="_x0000_s1031" type="#_x0000_t32" style="position:absolute;left:41814;width:19146;height:12668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HshccEAAADaAAAADwAAAGRycy9kb3ducmV2LnhtbESPQYvCMBSE78L+h/AWvGmqRa3VKIuw&#10;6EEE3cXzo3m2ZZuXkmS1/nsjCB6HmfmGWa4704grOV9bVjAaJiCIC6trLhX8/nwPMhA+IGtsLJOC&#10;O3lYrz56S8y1vfGRrqdQighhn6OCKoQ2l9IXFRn0Q9sSR+9incEQpSuldniLcNPIcZJMpcGa40KF&#10;LW0qKv5O/0bB0R1o5Cdhnu7d/JyeM5azbKtU/7P7WoAI1IV3+NXeaQUpPK/EGyBX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IeyFxwQAAANoAAAAPAAAAAAAAAAAAAAAA&#10;AKECAABkcnMvZG93bnJldi54bWxQSwUGAAAAAAQABAD5AAAAjwMAAAAA&#10;" strokecolor="red" strokeweight="3pt">
                        <v:stroke startarrow="open"/>
                      </v:shape>
                      <v:shape id="Straight Arrow Connector 6" o:spid="_x0000_s1032" type="#_x0000_t32" style="position:absolute;left:74485;top:7810;width:5334;height:609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AyC6cMAAADaAAAADwAAAGRycy9kb3ducmV2LnhtbESPQWvCQBSE7wX/w/KE3upGpTGmboIU&#10;Sj0UIVo8P7KvSWj2bdjdmvTfu4WCx2FmvmF25WR6cSXnO8sKlosEBHFtdceNgs/z21MGwgdkjb1l&#10;UvBLHspi9rDDXNuRK7qeQiMihH2OCtoQhlxKX7dk0C/sQBy9L+sMhihdI7XDMcJNL1dJkkqDHceF&#10;Fgd6ban+Pv0YBZU70tI/h+36w20v60vGcpO9K/U4n/YvIAJN4R7+bx+0ghT+rsQbIIsb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gMgunDAAAA2gAAAA8AAAAAAAAAAAAA&#10;AAAAoQIAAGRycy9kb3ducmV2LnhtbFBLBQYAAAAABAAEAPkAAACRAwAAAAA=&#10;" strokecolor="red" strokeweight="3pt">
                        <v:stroke startarrow="open"/>
                      </v:shape>
                      <v:shape id="Straight Arrow Connector 7" o:spid="_x0000_s1033" type="#_x0000_t32" style="position:absolute;left:74390;top:8382;width:10954;height:5524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0AncsEAAADaAAAADwAAAGRycy9kb3ducmV2LnhtbESPQYvCMBSE78L+h/AEb5qqqLVrlEUQ&#10;PYhQd/H8aN62xealJFG7/34jCB6HmfmGWW0604g7OV9bVjAeJSCIC6trLhX8fO+GKQgfkDU2lknB&#10;H3nYrD96K8y0fXBO93MoRYSwz1BBFUKbSemLigz6kW2Jo/drncEQpSuldviIcNPISZLMpcGa40KF&#10;LW0rKq7nm1GQuxON/Swsp0e3vEwvKctFuldq0O++PkEE6sI7/GoftIIFPK/EGyDX/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3QCdywQAAANoAAAAPAAAAAAAAAAAAAAAA&#10;AKECAABkcnMvZG93bnJldi54bWxQSwUGAAAAAAQABAD5AAAAjwMAAAAA&#10;" strokecolor="red" strokeweight="3pt">
                        <v:stroke startarrow="open"/>
                      </v:shape>
                      <v:shape id="Straight Arrow Connector 8" o:spid="_x0000_s1034" type="#_x0000_t32" style="position:absolute;left:62007;top:8382;width:12478;height:609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QhqCsIAAADaAAAADwAAAGRycy9kb3ducmV2LnhtbERPTWvCQBC9C/6HZQq9FN200iKpq0gh&#10;oQGLmOp9zE6T0OxsyG6T6K93DwWPj/e92oymET11rras4HkegSAurK65VHD8TmZLEM4ja2wsk4IL&#10;Odisp5MVxtoOfKA+96UIIexiVFB538ZSuqIig25uW+LA/djOoA+wK6XucAjhppEvUfQmDdYcGips&#10;6aOi4jf/Mwpc9pUN6eF8SRen1/q6fEry/a5R6vFh3L6D8DT6u/jf/akVhK3hSrgBcn0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QhqCsIAAADaAAAADwAAAAAAAAAAAAAA&#10;AAChAgAAZHJzL2Rvd25yZXYueG1sUEsFBgAAAAAEAAQA+QAAAJADAAAAAA==&#10;" strokecolor="red" strokeweight="3pt">
                        <v:stroke startarrow="open"/>
                      </v:shape>
                      <v:shape id="Straight Arrow Connector 9" o:spid="_x0000_s1035" type="#_x0000_t32" style="position:absolute;left:68675;top:8191;width:5810;height:619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kTPkcUAAADaAAAADwAAAGRycy9kb3ducmV2LnhtbESPQWvCQBSE74L/YXlCL6Vu2qJo6iZI&#10;QalQEVO9P7OvSTD7NmS3JvbXd4WCx2FmvmEWaW9qcaHWVZYVPI8jEMS51RUXCg5fq6cZCOeRNdaW&#10;ScGVHKTJcLDAWNuO93TJfCEChF2MCkrvm1hKl5dk0I1tQxy8b9sa9EG2hdQtdgFuavkSRVNpsOKw&#10;UGJD7yXl5+zHKHCb7aZb70/X9etxUv3OHlfZ7rNW6mHUL99AeOr9Pfzf/tAK5nC7Em6AT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kTPkcUAAADaAAAADwAAAAAAAAAA&#10;AAAAAAChAgAAZHJzL2Rvd25yZXYueG1sUEsFBgAAAAAEAAQA+QAAAJMDAAAAAA==&#10;" strokecolor="red" strokeweight="3pt">
                        <v:stroke startarrow="open"/>
                      </v:shape>
                    </v:group>
                  </w:pict>
                </mc:Fallback>
              </mc:AlternateConten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MBR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Cs/>
                <w:color w:val="000000"/>
                <w:lang w:eastAsia="nl-NL"/>
              </w:rPr>
              <w:t>45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Cs/>
                <w:color w:val="000000"/>
                <w:lang w:eastAsia="nl-NL"/>
              </w:rPr>
              <w:t>32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Cs/>
                <w:color w:val="000000"/>
                <w:lang w:eastAsia="nl-NL"/>
              </w:rPr>
              <w:t>78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Cs/>
                <w:color w:val="000000"/>
                <w:lang w:eastAsia="nl-NL"/>
              </w:rPr>
              <w:t>14</w:t>
            </w:r>
          </w:p>
        </w:tc>
      </w:tr>
      <w:tr w:rsidR="006D5ACF" w:rsidRPr="006D5ACF" w:rsidTr="006D5ACF">
        <w:trPr>
          <w:trHeight w:val="300"/>
        </w:trPr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 xml:space="preserve">Total </w:t>
            </w:r>
            <w:proofErr w:type="spellStart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Membrane</w:t>
            </w:r>
            <w:proofErr w:type="spellEnd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 xml:space="preserve"> </w:t>
            </w:r>
            <w:proofErr w:type="spellStart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processes</w:t>
            </w:r>
            <w:proofErr w:type="spellEnd"/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78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45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43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78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14</w:t>
            </w:r>
          </w:p>
        </w:tc>
      </w:tr>
      <w:tr w:rsidR="006D5ACF" w:rsidRPr="006D5ACF" w:rsidTr="006D5ACF">
        <w:trPr>
          <w:trHeight w:val="300"/>
        </w:trPr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proofErr w:type="spellStart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Suspended</w:t>
            </w:r>
            <w:proofErr w:type="spellEnd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 xml:space="preserve"> </w:t>
            </w:r>
            <w:proofErr w:type="spellStart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growth</w:t>
            </w:r>
            <w:proofErr w:type="spellEnd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 xml:space="preserve"> </w:t>
            </w:r>
            <w:proofErr w:type="spellStart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biological</w:t>
            </w:r>
            <w:proofErr w:type="spellEnd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 xml:space="preserve"> </w:t>
            </w:r>
            <w:proofErr w:type="spellStart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processes</w:t>
            </w:r>
            <w:proofErr w:type="spellEnd"/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MBR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45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32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78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color w:val="000000"/>
                <w:lang w:eastAsia="nl-NL"/>
              </w:rPr>
              <w:t>14</w:t>
            </w:r>
          </w:p>
        </w:tc>
      </w:tr>
      <w:tr w:rsidR="006D5ACF" w:rsidRPr="006D5ACF" w:rsidTr="006D5ACF">
        <w:trPr>
          <w:trHeight w:val="300"/>
        </w:trPr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nl-NL"/>
              </w:rPr>
              <w:t>Total Suspended growth biological processes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nl-NL"/>
              </w:rPr>
              <w:t> 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nl-NL"/>
              </w:rPr>
              <w:t> 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nl-NL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45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32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78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14</w:t>
            </w:r>
          </w:p>
        </w:tc>
      </w:tr>
      <w:tr w:rsidR="006D5ACF" w:rsidRPr="006D5ACF" w:rsidTr="006D5ACF">
        <w:trPr>
          <w:trHeight w:val="300"/>
        </w:trPr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 xml:space="preserve">Total </w:t>
            </w:r>
            <w:proofErr w:type="spellStart"/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général</w:t>
            </w:r>
            <w:proofErr w:type="spellEnd"/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 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56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65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48,5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37,75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18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48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D5ACF" w:rsidRPr="006D5ACF" w:rsidRDefault="006D5ACF" w:rsidP="006D5AC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</w:pPr>
            <w:r w:rsidRPr="006D5ACF">
              <w:rPr>
                <w:rFonts w:ascii="Calibri" w:eastAsia="Times New Roman" w:hAnsi="Calibri" w:cs="Times New Roman"/>
                <w:b/>
                <w:bCs/>
                <w:color w:val="000000"/>
                <w:lang w:eastAsia="nl-NL"/>
              </w:rPr>
              <w:t>67,66666667</w:t>
            </w:r>
          </w:p>
        </w:tc>
      </w:tr>
    </w:tbl>
    <w:p w:rsidR="006D5ACF" w:rsidRPr="006D5ACF" w:rsidRDefault="006D5ACF">
      <w:pPr>
        <w:rPr>
          <w:b/>
          <w:sz w:val="28"/>
          <w:u w:val="single"/>
          <w:lang w:val="en-GB"/>
        </w:rPr>
      </w:pPr>
    </w:p>
    <w:sectPr w:rsidR="006D5ACF" w:rsidRPr="006D5ACF" w:rsidSect="006D5AC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5ACF" w:rsidRDefault="006D5ACF" w:rsidP="006D5ACF">
      <w:pPr>
        <w:spacing w:after="0" w:line="240" w:lineRule="auto"/>
      </w:pPr>
      <w:r>
        <w:separator/>
      </w:r>
    </w:p>
  </w:endnote>
  <w:endnote w:type="continuationSeparator" w:id="0">
    <w:p w:rsidR="006D5ACF" w:rsidRDefault="006D5ACF" w:rsidP="006D5A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5ACF" w:rsidRDefault="006D5ACF" w:rsidP="006D5ACF">
      <w:pPr>
        <w:spacing w:after="0" w:line="240" w:lineRule="auto"/>
      </w:pPr>
      <w:r>
        <w:separator/>
      </w:r>
    </w:p>
  </w:footnote>
  <w:footnote w:type="continuationSeparator" w:id="0">
    <w:p w:rsidR="006D5ACF" w:rsidRDefault="006D5ACF" w:rsidP="006D5A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ACF"/>
    <w:rsid w:val="00197187"/>
    <w:rsid w:val="003B5E1C"/>
    <w:rsid w:val="006D5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5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5A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5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5A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6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BE39298</Template>
  <TotalTime>13</TotalTime>
  <Pages>2</Pages>
  <Words>308</Words>
  <Characters>1700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TU Delft</Company>
  <LinksUpToDate>false</LinksUpToDate>
  <CharactersWithSpaces>2004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Eliette de Lamartinie</dc:creator>
  <cp:lastModifiedBy>Eliette de Lamartinie</cp:lastModifiedBy>
  <cp:revision>1</cp:revision>
  <dcterms:created xsi:type="dcterms:W3CDTF">2014-05-28T13:46:00Z</dcterms:created>
  <dcterms:modified xsi:type="dcterms:W3CDTF">2014-05-28T13:59:00Z</dcterms:modified>
</cp:coreProperties>
</file>