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AF4" w:rsidRPr="000977F5" w:rsidRDefault="00C70607" w:rsidP="00EC5E9E">
      <w:pPr>
        <w:spacing w:before="60" w:after="60"/>
        <w:rPr>
          <w:rFonts w:ascii="Calibri" w:hAnsi="Calibri" w:cs="Tahoma"/>
          <w:sz w:val="20"/>
          <w:szCs w:val="20"/>
        </w:rPr>
      </w:pPr>
      <w:r>
        <w:rPr>
          <w:rFonts w:ascii="Calibri" w:hAnsi="Calibri"/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1905</wp:posOffset>
                </wp:positionV>
                <wp:extent cx="6962775" cy="635"/>
                <wp:effectExtent l="9525" t="11430" r="9525" b="1651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62775" cy="63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2.25pt;margin-top:.15pt;width:548.25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" strokeweight="1.25pt"/>
            </w:pict>
          </mc:Fallback>
        </mc:AlternateContent>
      </w:r>
    </w:p>
    <w:tbl>
      <w:tblPr>
        <w:tblW w:w="10870" w:type="dxa"/>
        <w:tblInd w:w="108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0870"/>
      </w:tblGrid>
      <w:tr w:rsidR="006D6AF4" w:rsidRPr="000977F5" w:rsidTr="00CB2378">
        <w:trPr>
          <w:trHeight w:val="243"/>
          <w:tblHeader/>
        </w:trPr>
        <w:tc>
          <w:tcPr>
            <w:tcW w:w="108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43634"/>
            <w:vAlign w:val="center"/>
          </w:tcPr>
          <w:p w:rsidR="006D6AF4" w:rsidRPr="000977F5" w:rsidRDefault="006D6AF4" w:rsidP="000977F5">
            <w:pPr>
              <w:rPr>
                <w:rFonts w:ascii="Calibri" w:eastAsia="PMingLiU" w:hAnsi="Calibri" w:cs="Tahoma"/>
                <w:color w:val="FFFFFF"/>
                <w:sz w:val="20"/>
                <w:szCs w:val="20"/>
                <w:lang w:eastAsia="ar-SA"/>
              </w:rPr>
            </w:pPr>
          </w:p>
        </w:tc>
      </w:tr>
      <w:tr w:rsidR="006D6AF4" w:rsidRPr="000977F5" w:rsidTr="0072023B">
        <w:trPr>
          <w:trHeight w:val="467"/>
        </w:trPr>
        <w:tc>
          <w:tcPr>
            <w:tcW w:w="10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3660" w:rsidRPr="00C70607" w:rsidRDefault="00673660" w:rsidP="000977F5">
            <w:pPr>
              <w:jc w:val="center"/>
              <w:rPr>
                <w:rFonts w:ascii="Calibri" w:hAnsi="Calibri"/>
                <w:b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977CE9" w:rsidRPr="000977F5" w:rsidRDefault="00977CE9" w:rsidP="00A50D89"/>
    <w:tbl>
      <w:tblPr>
        <w:tblpPr w:leftFromText="180" w:rightFromText="180" w:vertAnchor="text" w:horzAnchor="margin" w:tblpX="115" w:tblpY="55"/>
        <w:tblW w:w="10888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0888"/>
      </w:tblGrid>
      <w:tr w:rsidR="000E22E4" w:rsidRPr="000977F5" w:rsidTr="0072023B">
        <w:trPr>
          <w:trHeight w:val="259"/>
          <w:tblHeader/>
        </w:trPr>
        <w:tc>
          <w:tcPr>
            <w:tcW w:w="108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43634"/>
            <w:vAlign w:val="center"/>
          </w:tcPr>
          <w:p w:rsidR="000E22E4" w:rsidRPr="000977F5" w:rsidRDefault="000E22E4" w:rsidP="000E22E4">
            <w:pPr>
              <w:rPr>
                <w:rFonts w:ascii="Calibri" w:eastAsia="PMingLiU" w:hAnsi="Calibri" w:cs="Tahoma"/>
                <w:color w:val="FFFFFF"/>
                <w:sz w:val="20"/>
                <w:szCs w:val="20"/>
                <w:lang w:eastAsia="ar-SA"/>
              </w:rPr>
            </w:pPr>
          </w:p>
        </w:tc>
      </w:tr>
      <w:tr w:rsidR="000E22E4" w:rsidRPr="000977F5" w:rsidTr="002848F4">
        <w:trPr>
          <w:trHeight w:val="405"/>
        </w:trPr>
        <w:tc>
          <w:tcPr>
            <w:tcW w:w="10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3660" w:rsidRPr="00B15E13" w:rsidRDefault="00673660" w:rsidP="008B4F24">
            <w:pPr>
              <w:spacing w:before="60"/>
              <w:rPr>
                <w:rFonts w:ascii="Calibri" w:eastAsia="PMingLiU" w:hAnsi="Calibri"/>
                <w:sz w:val="20"/>
                <w:szCs w:val="20"/>
                <w:lang w:eastAsia="ar-SA"/>
              </w:rPr>
            </w:pPr>
          </w:p>
        </w:tc>
      </w:tr>
    </w:tbl>
    <w:p w:rsidR="00977CE9" w:rsidRPr="000977F5" w:rsidRDefault="00977CE9">
      <w:pPr>
        <w:rPr>
          <w:rFonts w:ascii="Calibri" w:hAnsi="Calibri" w:cs="Tahoma"/>
          <w:sz w:val="20"/>
          <w:szCs w:val="20"/>
        </w:rPr>
      </w:pPr>
      <w:bookmarkStart w:id="0" w:name="_GoBack"/>
      <w:bookmarkEnd w:id="0"/>
    </w:p>
    <w:tbl>
      <w:tblPr>
        <w:tblpPr w:leftFromText="180" w:rightFromText="180" w:vertAnchor="text" w:horzAnchor="margin" w:tblpX="115" w:tblpY="20"/>
        <w:tblOverlap w:val="never"/>
        <w:tblW w:w="10888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0888"/>
      </w:tblGrid>
      <w:tr w:rsidR="00AF512F" w:rsidRPr="000977F5" w:rsidTr="00CB2378">
        <w:trPr>
          <w:trHeight w:val="276"/>
          <w:tblHeader/>
        </w:trPr>
        <w:tc>
          <w:tcPr>
            <w:tcW w:w="108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43634"/>
            <w:vAlign w:val="center"/>
          </w:tcPr>
          <w:p w:rsidR="00AF512F" w:rsidRPr="000977F5" w:rsidRDefault="00AF512F" w:rsidP="00DC663E">
            <w:pPr>
              <w:rPr>
                <w:rFonts w:ascii="Calibri" w:eastAsia="PMingLiU" w:hAnsi="Calibri" w:cs="Tahoma"/>
                <w:color w:val="FFFFFF"/>
                <w:sz w:val="20"/>
                <w:szCs w:val="20"/>
                <w:lang w:eastAsia="ar-SA"/>
              </w:rPr>
            </w:pPr>
          </w:p>
        </w:tc>
      </w:tr>
      <w:tr w:rsidR="00AF512F" w:rsidRPr="000977F5" w:rsidTr="008A3D32">
        <w:trPr>
          <w:trHeight w:val="2661"/>
        </w:trPr>
        <w:tc>
          <w:tcPr>
            <w:tcW w:w="10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77F5" w:rsidRPr="00C70607" w:rsidRDefault="000977F5" w:rsidP="00DC663E">
            <w:pPr>
              <w:pStyle w:val="Texte"/>
              <w:spacing w:before="60" w:after="60"/>
              <w:rPr>
                <w:rFonts w:ascii="Calibri" w:eastAsia="Arial Unicode MS" w:hAnsi="Calibri"/>
                <w:b/>
                <w:noProof w:val="0"/>
                <w:sz w:val="22"/>
                <w:szCs w:val="22"/>
                <w:lang w:eastAsia="en-PH"/>
              </w:rPr>
            </w:pPr>
          </w:p>
          <w:tbl>
            <w:tblPr>
              <w:tblW w:w="10064" w:type="dxa"/>
              <w:tblInd w:w="279" w:type="dxa"/>
              <w:tblLook w:val="04A0" w:firstRow="1" w:lastRow="0" w:firstColumn="1" w:lastColumn="0" w:noHBand="0" w:noVBand="1"/>
            </w:tblPr>
            <w:tblGrid>
              <w:gridCol w:w="1417"/>
              <w:gridCol w:w="4901"/>
              <w:gridCol w:w="2128"/>
              <w:gridCol w:w="1618"/>
            </w:tblGrid>
            <w:tr w:rsidR="00FB7E2C" w:rsidRPr="00FB7E2C" w:rsidTr="00C70607">
              <w:trPr>
                <w:trHeight w:val="569"/>
              </w:trPr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B7E2C" w:rsidRPr="00FB7E2C" w:rsidRDefault="00FB7E2C" w:rsidP="00C70607">
                  <w:pPr>
                    <w:framePr w:hSpace="180" w:wrap="around" w:vAnchor="text" w:hAnchor="margin" w:x="115" w:y="20"/>
                    <w:widowControl/>
                    <w:suppressAutoHyphens w:val="0"/>
                    <w:suppressOverlap/>
                    <w:jc w:val="center"/>
                    <w:rPr>
                      <w:rFonts w:ascii="Tahoma" w:eastAsia="Times New Roman" w:hAnsi="Tahoma" w:cs="Tahoma"/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4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FB7E2C" w:rsidRPr="00FB7E2C" w:rsidRDefault="00FB7E2C" w:rsidP="00C70607">
                  <w:pPr>
                    <w:framePr w:hSpace="180" w:wrap="around" w:vAnchor="text" w:hAnchor="margin" w:x="115" w:y="20"/>
                    <w:widowControl/>
                    <w:suppressAutoHyphens w:val="0"/>
                    <w:suppressOverlap/>
                    <w:jc w:val="center"/>
                    <w:rPr>
                      <w:rFonts w:ascii="Tahoma" w:eastAsia="Times New Roman" w:hAnsi="Tahoma" w:cs="Tahoma"/>
                      <w:color w:val="0000FF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1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B7E2C" w:rsidRPr="00FB7E2C" w:rsidRDefault="00FB7E2C" w:rsidP="00C70607">
                  <w:pPr>
                    <w:framePr w:hSpace="180" w:wrap="around" w:vAnchor="text" w:hAnchor="margin" w:x="115" w:y="20"/>
                    <w:widowControl/>
                    <w:suppressAutoHyphens w:val="0"/>
                    <w:suppressOverlap/>
                    <w:jc w:val="center"/>
                    <w:rPr>
                      <w:rFonts w:ascii="Tahoma" w:eastAsia="Times New Roman" w:hAnsi="Tahoma" w:cs="Tahoma"/>
                      <w:b/>
                      <w:bCs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B7E2C" w:rsidRPr="00FB7E2C" w:rsidRDefault="00FB7E2C" w:rsidP="00C70607">
                  <w:pPr>
                    <w:framePr w:hSpace="180" w:wrap="around" w:vAnchor="text" w:hAnchor="margin" w:x="115" w:y="20"/>
                    <w:widowControl/>
                    <w:suppressAutoHyphens w:val="0"/>
                    <w:suppressOverlap/>
                    <w:jc w:val="center"/>
                    <w:rPr>
                      <w:rFonts w:ascii="Tahoma" w:eastAsia="Times New Roman" w:hAnsi="Tahoma" w:cs="Tahoma"/>
                      <w:color w:val="0000FF"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FB7E2C" w:rsidRPr="00FB7E2C" w:rsidTr="00C70607">
              <w:trPr>
                <w:trHeight w:val="375"/>
              </w:trPr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B7E2C" w:rsidRPr="00FB7E2C" w:rsidRDefault="00FB7E2C" w:rsidP="00C70607">
                  <w:pPr>
                    <w:framePr w:hSpace="180" w:wrap="around" w:vAnchor="text" w:hAnchor="margin" w:x="115" w:y="20"/>
                    <w:widowControl/>
                    <w:suppressAutoHyphens w:val="0"/>
                    <w:suppressOverlap/>
                    <w:jc w:val="center"/>
                    <w:rPr>
                      <w:rFonts w:ascii="Tahoma" w:eastAsia="Times New Roman" w:hAnsi="Tahoma" w:cs="Tahoma"/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864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FB7E2C" w:rsidRPr="00FB7E2C" w:rsidRDefault="00FB7E2C" w:rsidP="00C70607">
                  <w:pPr>
                    <w:framePr w:hSpace="180" w:wrap="around" w:vAnchor="text" w:hAnchor="margin" w:x="115" w:y="20"/>
                    <w:widowControl/>
                    <w:suppressAutoHyphens w:val="0"/>
                    <w:suppressOverlap/>
                    <w:rPr>
                      <w:rFonts w:ascii="Tahoma" w:eastAsia="Times New Roman" w:hAnsi="Tahoma" w:cs="Tahoma"/>
                      <w:color w:val="0000FF"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FB7E2C" w:rsidRPr="00FB7E2C" w:rsidTr="00C70607">
              <w:trPr>
                <w:trHeight w:val="500"/>
              </w:trPr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B7E2C" w:rsidRPr="00FB7E2C" w:rsidRDefault="00FB7E2C" w:rsidP="00C70607">
                  <w:pPr>
                    <w:framePr w:hSpace="180" w:wrap="around" w:vAnchor="text" w:hAnchor="margin" w:x="115" w:y="20"/>
                    <w:widowControl/>
                    <w:suppressAutoHyphens w:val="0"/>
                    <w:suppressOverlap/>
                    <w:jc w:val="center"/>
                    <w:rPr>
                      <w:rFonts w:ascii="Tahoma" w:eastAsia="Times New Roman" w:hAnsi="Tahoma" w:cs="Tahoma"/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864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FB7E2C" w:rsidRPr="00FB7E2C" w:rsidRDefault="00FB7E2C" w:rsidP="00C70607">
                  <w:pPr>
                    <w:framePr w:hSpace="180" w:wrap="around" w:vAnchor="text" w:hAnchor="margin" w:x="115" w:y="20"/>
                    <w:widowControl/>
                    <w:suppressAutoHyphens w:val="0"/>
                    <w:suppressOverlap/>
                    <w:rPr>
                      <w:rFonts w:ascii="Tahoma" w:eastAsia="Times New Roman" w:hAnsi="Tahoma" w:cs="Tahoma"/>
                      <w:i/>
                      <w:iCs/>
                      <w:color w:val="0000FF"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FB7E2C" w:rsidRPr="00FB7E2C" w:rsidTr="00C70607">
              <w:trPr>
                <w:trHeight w:val="390"/>
              </w:trPr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B7E2C" w:rsidRPr="00FB7E2C" w:rsidRDefault="00FB7E2C" w:rsidP="00C70607">
                  <w:pPr>
                    <w:framePr w:hSpace="180" w:wrap="around" w:vAnchor="text" w:hAnchor="margin" w:x="115" w:y="20"/>
                    <w:widowControl/>
                    <w:suppressAutoHyphens w:val="0"/>
                    <w:suppressOverlap/>
                    <w:jc w:val="center"/>
                    <w:rPr>
                      <w:rFonts w:ascii="Tahoma" w:eastAsia="Times New Roman" w:hAnsi="Tahoma" w:cs="Tahoma"/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49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FB7E2C" w:rsidRPr="00FB7E2C" w:rsidRDefault="00FB7E2C" w:rsidP="00C70607">
                  <w:pPr>
                    <w:framePr w:hSpace="180" w:wrap="around" w:vAnchor="text" w:hAnchor="margin" w:x="115" w:y="20"/>
                    <w:widowControl/>
                    <w:suppressAutoHyphens w:val="0"/>
                    <w:suppressOverlap/>
                    <w:jc w:val="center"/>
                    <w:rPr>
                      <w:rFonts w:ascii="Tahoma" w:eastAsia="Times New Roman" w:hAnsi="Tahoma" w:cs="Tahoma"/>
                      <w:color w:val="0000FF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B7E2C" w:rsidRPr="00FB7E2C" w:rsidRDefault="00FB7E2C" w:rsidP="00C70607">
                  <w:pPr>
                    <w:framePr w:hSpace="180" w:wrap="around" w:vAnchor="text" w:hAnchor="margin" w:x="115" w:y="20"/>
                    <w:widowControl/>
                    <w:suppressAutoHyphens w:val="0"/>
                    <w:suppressOverlap/>
                    <w:jc w:val="center"/>
                    <w:rPr>
                      <w:rFonts w:ascii="Tahoma" w:eastAsia="Times New Roman" w:hAnsi="Tahoma" w:cs="Tahoma"/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6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B7E2C" w:rsidRPr="00FB7E2C" w:rsidRDefault="00A10F9C" w:rsidP="00C70607">
                  <w:pPr>
                    <w:framePr w:hSpace="180" w:wrap="around" w:vAnchor="text" w:hAnchor="margin" w:x="115" w:y="20"/>
                    <w:widowControl/>
                    <w:suppressAutoHyphens w:val="0"/>
                    <w:suppressOverlap/>
                    <w:jc w:val="center"/>
                    <w:rPr>
                      <w:rFonts w:ascii="Tahoma" w:eastAsia="Times New Roman" w:hAnsi="Tahoma" w:cs="Tahoma"/>
                      <w:color w:val="0000FF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ahoma" w:eastAsia="Times New Roman" w:hAnsi="Tahoma" w:cs="Tahoma"/>
                      <w:b/>
                      <w:sz w:val="20"/>
                      <w:szCs w:val="20"/>
                    </w:rPr>
                    <w:t>E1268-054</w:t>
                  </w:r>
                </w:p>
              </w:tc>
            </w:tr>
          </w:tbl>
          <w:p w:rsidR="00AF512F" w:rsidRPr="000977F5" w:rsidRDefault="00AF512F" w:rsidP="00DC663E">
            <w:pPr>
              <w:rPr>
                <w:rFonts w:ascii="Calibri" w:eastAsia="PMingLiU" w:hAnsi="Calibri" w:cs="Tahoma"/>
                <w:sz w:val="22"/>
                <w:szCs w:val="22"/>
                <w:lang w:eastAsia="ar-SA"/>
              </w:rPr>
            </w:pPr>
          </w:p>
        </w:tc>
      </w:tr>
    </w:tbl>
    <w:p w:rsidR="00355B77" w:rsidRDefault="00355B77" w:rsidP="00A50D89"/>
    <w:tbl>
      <w:tblPr>
        <w:tblpPr w:leftFromText="180" w:rightFromText="180" w:vertAnchor="text" w:horzAnchor="margin" w:tblpX="20" w:tblpY="42"/>
        <w:tblW w:w="11006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1006"/>
      </w:tblGrid>
      <w:tr w:rsidR="000E22E4" w:rsidRPr="000977F5" w:rsidTr="00355B77">
        <w:trPr>
          <w:trHeight w:val="123"/>
          <w:tblHeader/>
        </w:trPr>
        <w:tc>
          <w:tcPr>
            <w:tcW w:w="110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43634"/>
            <w:vAlign w:val="center"/>
          </w:tcPr>
          <w:p w:rsidR="000E22E4" w:rsidRPr="000977F5" w:rsidRDefault="000E22E4" w:rsidP="004E2590">
            <w:pPr>
              <w:rPr>
                <w:rFonts w:ascii="Calibri" w:eastAsia="PMingLiU" w:hAnsi="Calibri" w:cs="Tahoma"/>
                <w:color w:val="FFFFFF"/>
                <w:sz w:val="20"/>
                <w:szCs w:val="20"/>
                <w:lang w:eastAsia="ar-SA"/>
              </w:rPr>
            </w:pPr>
          </w:p>
        </w:tc>
      </w:tr>
      <w:tr w:rsidR="000E22E4" w:rsidRPr="000977F5" w:rsidTr="008A3D32">
        <w:trPr>
          <w:trHeight w:val="967"/>
        </w:trPr>
        <w:tc>
          <w:tcPr>
            <w:tcW w:w="1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7F" w:rsidRDefault="00A3197F" w:rsidP="005D616A">
            <w:pPr>
              <w:rPr>
                <w:rFonts w:ascii="Calibri" w:hAnsi="Calibri"/>
                <w:sz w:val="22"/>
                <w:szCs w:val="22"/>
              </w:rPr>
            </w:pPr>
          </w:p>
          <w:p w:rsidR="00A3197F" w:rsidRPr="00343ADB" w:rsidRDefault="00A3197F" w:rsidP="00C70607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343ADB" w:rsidRDefault="00343ADB" w:rsidP="00A50D89">
      <w:pPr>
        <w:rPr>
          <w:lang w:eastAsia="en-US"/>
        </w:rPr>
      </w:pPr>
    </w:p>
    <w:tbl>
      <w:tblPr>
        <w:tblpPr w:leftFromText="180" w:rightFromText="180" w:vertAnchor="text" w:horzAnchor="margin" w:tblpY="113"/>
        <w:tblW w:w="1100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1005"/>
      </w:tblGrid>
      <w:tr w:rsidR="00977CE9" w:rsidRPr="000977F5" w:rsidTr="00CB2378">
        <w:trPr>
          <w:trHeight w:val="280"/>
          <w:tblHeader/>
        </w:trPr>
        <w:tc>
          <w:tcPr>
            <w:tcW w:w="110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43634"/>
            <w:vAlign w:val="center"/>
          </w:tcPr>
          <w:p w:rsidR="00977CE9" w:rsidRPr="000977F5" w:rsidRDefault="00977CE9" w:rsidP="00977CE9">
            <w:pPr>
              <w:rPr>
                <w:rFonts w:ascii="Calibri" w:eastAsia="PMingLiU" w:hAnsi="Calibri" w:cs="Tahoma"/>
                <w:b/>
                <w:color w:val="FFFFFF"/>
                <w:sz w:val="20"/>
                <w:szCs w:val="20"/>
                <w:lang w:eastAsia="ar-SA"/>
              </w:rPr>
            </w:pPr>
          </w:p>
        </w:tc>
      </w:tr>
      <w:tr w:rsidR="00977CE9" w:rsidRPr="000977F5" w:rsidTr="00A50D89">
        <w:trPr>
          <w:trHeight w:val="560"/>
        </w:trPr>
        <w:tc>
          <w:tcPr>
            <w:tcW w:w="1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607" w:rsidRDefault="00A50D89" w:rsidP="00B42987">
            <w:pPr>
              <w:jc w:val="both"/>
              <w:rPr>
                <w:sz w:val="22"/>
                <w:szCs w:val="22"/>
              </w:rPr>
            </w:pPr>
            <w:r w:rsidRPr="000D4059">
              <w:rPr>
                <w:sz w:val="22"/>
                <w:szCs w:val="22"/>
              </w:rPr>
              <w:t>F#</w:t>
            </w:r>
            <w:r w:rsidR="00A10F9C">
              <w:rPr>
                <w:b/>
                <w:sz w:val="22"/>
                <w:szCs w:val="22"/>
              </w:rPr>
              <w:t>1</w:t>
            </w:r>
            <w:r w:rsidR="00C70607">
              <w:rPr>
                <w:b/>
                <w:sz w:val="22"/>
                <w:szCs w:val="22"/>
              </w:rPr>
              <w:t>015</w:t>
            </w:r>
            <w:r w:rsidR="008B4F24" w:rsidRPr="000D4059">
              <w:rPr>
                <w:b/>
                <w:sz w:val="22"/>
                <w:szCs w:val="22"/>
              </w:rPr>
              <w:t>-</w:t>
            </w:r>
            <w:r w:rsidR="00C70607">
              <w:rPr>
                <w:b/>
                <w:sz w:val="22"/>
                <w:szCs w:val="22"/>
              </w:rPr>
              <w:t>589</w:t>
            </w:r>
            <w:r w:rsidR="008B4F24" w:rsidRPr="000D4059">
              <w:rPr>
                <w:sz w:val="22"/>
                <w:szCs w:val="22"/>
              </w:rPr>
              <w:t xml:space="preserve"> </w:t>
            </w:r>
          </w:p>
          <w:p w:rsidR="008A3D32" w:rsidRPr="00A50D89" w:rsidRDefault="00A50D89" w:rsidP="00C70607">
            <w:pPr>
              <w:jc w:val="both"/>
              <w:rPr>
                <w:sz w:val="22"/>
                <w:szCs w:val="22"/>
              </w:rPr>
            </w:pPr>
            <w:r w:rsidRPr="000D4059">
              <w:rPr>
                <w:sz w:val="22"/>
                <w:szCs w:val="22"/>
              </w:rPr>
              <w:t>F#</w:t>
            </w:r>
            <w:r w:rsidR="00C70607">
              <w:rPr>
                <w:b/>
                <w:sz w:val="22"/>
                <w:szCs w:val="22"/>
              </w:rPr>
              <w:t>E1532-054</w:t>
            </w:r>
          </w:p>
        </w:tc>
      </w:tr>
    </w:tbl>
    <w:p w:rsidR="00AC7AE9" w:rsidRPr="00CB2378" w:rsidRDefault="00AC7AE9" w:rsidP="00C70607">
      <w:pPr>
        <w:rPr>
          <w:rFonts w:ascii="Calibri" w:eastAsia="Times New Roman" w:hAnsi="Calibri" w:cs="Arial"/>
          <w:b/>
          <w:sz w:val="22"/>
          <w:szCs w:val="22"/>
          <w:lang w:eastAsia="en-US"/>
        </w:rPr>
      </w:pPr>
    </w:p>
    <w:sectPr w:rsidR="00AC7AE9" w:rsidRPr="00CB2378" w:rsidSect="000E22E4">
      <w:footerReference w:type="default" r:id="rId12"/>
      <w:footnotePr>
        <w:pos w:val="beneathText"/>
      </w:footnotePr>
      <w:pgSz w:w="12240" w:h="15840"/>
      <w:pgMar w:top="720" w:right="720" w:bottom="270" w:left="720" w:header="720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565" w:rsidRDefault="00F85565">
      <w:r>
        <w:separator/>
      </w:r>
    </w:p>
  </w:endnote>
  <w:endnote w:type="continuationSeparator" w:id="0">
    <w:p w:rsidR="00F85565" w:rsidRDefault="00F85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F24" w:rsidRDefault="008B4F24" w:rsidP="00F35112">
    <w:pPr>
      <w:pStyle w:val="Pieddepage"/>
    </w:pPr>
    <w:r>
      <w:tab/>
    </w:r>
  </w:p>
  <w:p w:rsidR="008B4F24" w:rsidRDefault="008B4F24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565" w:rsidRDefault="00F85565">
      <w:r>
        <w:separator/>
      </w:r>
    </w:p>
  </w:footnote>
  <w:footnote w:type="continuationSeparator" w:id="0">
    <w:p w:rsidR="00F85565" w:rsidRDefault="00F855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51DEA"/>
    <w:multiLevelType w:val="hybridMultilevel"/>
    <w:tmpl w:val="C33A0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5C5E46"/>
    <w:multiLevelType w:val="hybridMultilevel"/>
    <w:tmpl w:val="CA54A4B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02700"/>
    <w:multiLevelType w:val="hybridMultilevel"/>
    <w:tmpl w:val="D42ADBC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936967"/>
    <w:multiLevelType w:val="hybridMultilevel"/>
    <w:tmpl w:val="612683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1A452A"/>
    <w:multiLevelType w:val="hybridMultilevel"/>
    <w:tmpl w:val="36388330"/>
    <w:lvl w:ilvl="0" w:tplc="D4FC7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6571E2"/>
    <w:multiLevelType w:val="hybridMultilevel"/>
    <w:tmpl w:val="55F648C8"/>
    <w:lvl w:ilvl="0" w:tplc="DEC833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5AB4303"/>
    <w:multiLevelType w:val="hybridMultilevel"/>
    <w:tmpl w:val="48401C42"/>
    <w:lvl w:ilvl="0" w:tplc="6310CCC2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00DA8"/>
    <w:multiLevelType w:val="hybridMultilevel"/>
    <w:tmpl w:val="34E0EA12"/>
    <w:lvl w:ilvl="0" w:tplc="E8022FA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CF201A"/>
    <w:multiLevelType w:val="hybridMultilevel"/>
    <w:tmpl w:val="3E164158"/>
    <w:lvl w:ilvl="0" w:tplc="C5C6C69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DA533A"/>
    <w:multiLevelType w:val="hybridMultilevel"/>
    <w:tmpl w:val="C71291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850E33"/>
    <w:multiLevelType w:val="hybridMultilevel"/>
    <w:tmpl w:val="D610D2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A3670D1"/>
    <w:multiLevelType w:val="hybridMultilevel"/>
    <w:tmpl w:val="90E8B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A371EC"/>
    <w:multiLevelType w:val="hybridMultilevel"/>
    <w:tmpl w:val="822AFA28"/>
    <w:lvl w:ilvl="0" w:tplc="57F230C6">
      <w:numFmt w:val="bullet"/>
      <w:lvlText w:val="-"/>
      <w:lvlJc w:val="left"/>
      <w:pPr>
        <w:ind w:left="720" w:hanging="360"/>
      </w:pPr>
      <w:rPr>
        <w:rFonts w:ascii="Calibri" w:eastAsia="Arial Unicode MS" w:hAnsi="Calibri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A63C44"/>
    <w:multiLevelType w:val="hybridMultilevel"/>
    <w:tmpl w:val="991092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6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0"/>
  </w:num>
  <w:num w:numId="9">
    <w:abstractNumId w:val="11"/>
  </w:num>
  <w:num w:numId="10">
    <w:abstractNumId w:val="10"/>
  </w:num>
  <w:num w:numId="11">
    <w:abstractNumId w:val="5"/>
  </w:num>
  <w:num w:numId="12">
    <w:abstractNumId w:val="8"/>
  </w:num>
  <w:num w:numId="13">
    <w:abstractNumId w:val="4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hideSpellingErrors/>
  <w:hideGrammaticalErrors/>
  <w:proofState w:spelling="clean" w:grammar="clean"/>
  <w:attachedTemplate r:id="rId1"/>
  <w:defaultTabStop w:val="709"/>
  <w:hyphenationZone w:val="425"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80F"/>
    <w:rsid w:val="00010351"/>
    <w:rsid w:val="00010F3A"/>
    <w:rsid w:val="00015184"/>
    <w:rsid w:val="00022E20"/>
    <w:rsid w:val="00031224"/>
    <w:rsid w:val="0003201A"/>
    <w:rsid w:val="000406AB"/>
    <w:rsid w:val="00043764"/>
    <w:rsid w:val="00050AEF"/>
    <w:rsid w:val="00051902"/>
    <w:rsid w:val="00053B2A"/>
    <w:rsid w:val="0005464D"/>
    <w:rsid w:val="0006377F"/>
    <w:rsid w:val="00063E1E"/>
    <w:rsid w:val="00064577"/>
    <w:rsid w:val="0006620A"/>
    <w:rsid w:val="00083A91"/>
    <w:rsid w:val="00091B88"/>
    <w:rsid w:val="00092255"/>
    <w:rsid w:val="000977F5"/>
    <w:rsid w:val="000A022E"/>
    <w:rsid w:val="000B551E"/>
    <w:rsid w:val="000C2DCE"/>
    <w:rsid w:val="000C34AA"/>
    <w:rsid w:val="000C4291"/>
    <w:rsid w:val="000C42D8"/>
    <w:rsid w:val="000C5D50"/>
    <w:rsid w:val="000D10B0"/>
    <w:rsid w:val="000D15E4"/>
    <w:rsid w:val="000D4059"/>
    <w:rsid w:val="000E22E4"/>
    <w:rsid w:val="000F071B"/>
    <w:rsid w:val="000F12A4"/>
    <w:rsid w:val="000F4A68"/>
    <w:rsid w:val="00101957"/>
    <w:rsid w:val="00103481"/>
    <w:rsid w:val="00104649"/>
    <w:rsid w:val="00110D55"/>
    <w:rsid w:val="00113D7A"/>
    <w:rsid w:val="0012501C"/>
    <w:rsid w:val="001322EC"/>
    <w:rsid w:val="00132A97"/>
    <w:rsid w:val="001348EE"/>
    <w:rsid w:val="00143944"/>
    <w:rsid w:val="00144F6F"/>
    <w:rsid w:val="00150A44"/>
    <w:rsid w:val="0015596E"/>
    <w:rsid w:val="00156928"/>
    <w:rsid w:val="0016353B"/>
    <w:rsid w:val="00175165"/>
    <w:rsid w:val="0017671F"/>
    <w:rsid w:val="001776F2"/>
    <w:rsid w:val="00177C9E"/>
    <w:rsid w:val="001830D2"/>
    <w:rsid w:val="001924C7"/>
    <w:rsid w:val="001975E1"/>
    <w:rsid w:val="0019774B"/>
    <w:rsid w:val="001A0ED7"/>
    <w:rsid w:val="001A58EA"/>
    <w:rsid w:val="001B1C22"/>
    <w:rsid w:val="001B6870"/>
    <w:rsid w:val="001D243F"/>
    <w:rsid w:val="001D3232"/>
    <w:rsid w:val="001E1196"/>
    <w:rsid w:val="001F0859"/>
    <w:rsid w:val="001F0E62"/>
    <w:rsid w:val="001F2EDE"/>
    <w:rsid w:val="001F466E"/>
    <w:rsid w:val="001F4F08"/>
    <w:rsid w:val="001F5A20"/>
    <w:rsid w:val="001F6144"/>
    <w:rsid w:val="002135AF"/>
    <w:rsid w:val="00220C3D"/>
    <w:rsid w:val="00232BF7"/>
    <w:rsid w:val="002368F5"/>
    <w:rsid w:val="002416F5"/>
    <w:rsid w:val="0024221D"/>
    <w:rsid w:val="00256483"/>
    <w:rsid w:val="00261FDF"/>
    <w:rsid w:val="002848F4"/>
    <w:rsid w:val="00290E0F"/>
    <w:rsid w:val="00293483"/>
    <w:rsid w:val="00295645"/>
    <w:rsid w:val="002B1F71"/>
    <w:rsid w:val="002B4A98"/>
    <w:rsid w:val="002C64C5"/>
    <w:rsid w:val="002C6EAF"/>
    <w:rsid w:val="002D6900"/>
    <w:rsid w:val="002D7C7B"/>
    <w:rsid w:val="002E023D"/>
    <w:rsid w:val="002F6B1F"/>
    <w:rsid w:val="00300803"/>
    <w:rsid w:val="003060EA"/>
    <w:rsid w:val="00320160"/>
    <w:rsid w:val="00326AA2"/>
    <w:rsid w:val="00332E6D"/>
    <w:rsid w:val="00340236"/>
    <w:rsid w:val="0034351F"/>
    <w:rsid w:val="00343ADB"/>
    <w:rsid w:val="003440ED"/>
    <w:rsid w:val="003457B3"/>
    <w:rsid w:val="00347581"/>
    <w:rsid w:val="00353872"/>
    <w:rsid w:val="0035459E"/>
    <w:rsid w:val="00355B77"/>
    <w:rsid w:val="0035603A"/>
    <w:rsid w:val="0036124A"/>
    <w:rsid w:val="0036400D"/>
    <w:rsid w:val="003742CB"/>
    <w:rsid w:val="003760E4"/>
    <w:rsid w:val="00393E49"/>
    <w:rsid w:val="003B076E"/>
    <w:rsid w:val="003B5580"/>
    <w:rsid w:val="003C410C"/>
    <w:rsid w:val="003C605F"/>
    <w:rsid w:val="003E56DE"/>
    <w:rsid w:val="003E7320"/>
    <w:rsid w:val="003F1B92"/>
    <w:rsid w:val="00400257"/>
    <w:rsid w:val="00404E67"/>
    <w:rsid w:val="004076CA"/>
    <w:rsid w:val="004156DD"/>
    <w:rsid w:val="00434F01"/>
    <w:rsid w:val="004403D5"/>
    <w:rsid w:val="00444BFD"/>
    <w:rsid w:val="00447623"/>
    <w:rsid w:val="00451618"/>
    <w:rsid w:val="004631D9"/>
    <w:rsid w:val="00463CC1"/>
    <w:rsid w:val="00466165"/>
    <w:rsid w:val="00466A67"/>
    <w:rsid w:val="00466AE6"/>
    <w:rsid w:val="004675D0"/>
    <w:rsid w:val="00470416"/>
    <w:rsid w:val="004710E2"/>
    <w:rsid w:val="00484FF6"/>
    <w:rsid w:val="004A13E6"/>
    <w:rsid w:val="004A2441"/>
    <w:rsid w:val="004A4E64"/>
    <w:rsid w:val="004B4EB9"/>
    <w:rsid w:val="004C0D69"/>
    <w:rsid w:val="004D35B4"/>
    <w:rsid w:val="004D3EE2"/>
    <w:rsid w:val="004E10C2"/>
    <w:rsid w:val="004E2590"/>
    <w:rsid w:val="004E3E8F"/>
    <w:rsid w:val="004E7B21"/>
    <w:rsid w:val="004F0CD5"/>
    <w:rsid w:val="004F4C21"/>
    <w:rsid w:val="005004C1"/>
    <w:rsid w:val="00500E7F"/>
    <w:rsid w:val="0051103E"/>
    <w:rsid w:val="00511AC7"/>
    <w:rsid w:val="00517C62"/>
    <w:rsid w:val="00526308"/>
    <w:rsid w:val="005552BA"/>
    <w:rsid w:val="005709E7"/>
    <w:rsid w:val="005745F7"/>
    <w:rsid w:val="005908FF"/>
    <w:rsid w:val="005A1E18"/>
    <w:rsid w:val="005A3469"/>
    <w:rsid w:val="005B0705"/>
    <w:rsid w:val="005C1109"/>
    <w:rsid w:val="005C3555"/>
    <w:rsid w:val="005C4CA3"/>
    <w:rsid w:val="005C61AB"/>
    <w:rsid w:val="005D4536"/>
    <w:rsid w:val="005D530A"/>
    <w:rsid w:val="005D616A"/>
    <w:rsid w:val="005D6A2A"/>
    <w:rsid w:val="005E6970"/>
    <w:rsid w:val="00600A85"/>
    <w:rsid w:val="00604561"/>
    <w:rsid w:val="00615978"/>
    <w:rsid w:val="006163C7"/>
    <w:rsid w:val="0061646C"/>
    <w:rsid w:val="00621DE4"/>
    <w:rsid w:val="00622283"/>
    <w:rsid w:val="00637292"/>
    <w:rsid w:val="00637402"/>
    <w:rsid w:val="00645797"/>
    <w:rsid w:val="00653A21"/>
    <w:rsid w:val="006540E2"/>
    <w:rsid w:val="006547B9"/>
    <w:rsid w:val="00656BC5"/>
    <w:rsid w:val="0067041A"/>
    <w:rsid w:val="00673214"/>
    <w:rsid w:val="00673660"/>
    <w:rsid w:val="00676BC2"/>
    <w:rsid w:val="006775A7"/>
    <w:rsid w:val="00692A1C"/>
    <w:rsid w:val="00695A19"/>
    <w:rsid w:val="00697E4F"/>
    <w:rsid w:val="006A1E0A"/>
    <w:rsid w:val="006A297B"/>
    <w:rsid w:val="006A3295"/>
    <w:rsid w:val="006A4586"/>
    <w:rsid w:val="006C430E"/>
    <w:rsid w:val="006C600B"/>
    <w:rsid w:val="006D4CA5"/>
    <w:rsid w:val="006D6AF4"/>
    <w:rsid w:val="006E126F"/>
    <w:rsid w:val="006E4201"/>
    <w:rsid w:val="006E70E9"/>
    <w:rsid w:val="006F7FEB"/>
    <w:rsid w:val="00702B05"/>
    <w:rsid w:val="00703C3F"/>
    <w:rsid w:val="00707096"/>
    <w:rsid w:val="007116E1"/>
    <w:rsid w:val="00715E8A"/>
    <w:rsid w:val="0072023B"/>
    <w:rsid w:val="007557C6"/>
    <w:rsid w:val="007628B1"/>
    <w:rsid w:val="00770C87"/>
    <w:rsid w:val="007722D1"/>
    <w:rsid w:val="00777AB0"/>
    <w:rsid w:val="00780792"/>
    <w:rsid w:val="00786916"/>
    <w:rsid w:val="00795B58"/>
    <w:rsid w:val="007A0D60"/>
    <w:rsid w:val="007A25F8"/>
    <w:rsid w:val="007A337E"/>
    <w:rsid w:val="007A7180"/>
    <w:rsid w:val="007C37B2"/>
    <w:rsid w:val="007C5F61"/>
    <w:rsid w:val="007C7E87"/>
    <w:rsid w:val="007D1E1B"/>
    <w:rsid w:val="007D3E1D"/>
    <w:rsid w:val="007E232E"/>
    <w:rsid w:val="007E54A5"/>
    <w:rsid w:val="007F484A"/>
    <w:rsid w:val="007F5C84"/>
    <w:rsid w:val="00803217"/>
    <w:rsid w:val="00811A02"/>
    <w:rsid w:val="00816899"/>
    <w:rsid w:val="008246C6"/>
    <w:rsid w:val="0082638B"/>
    <w:rsid w:val="008313BE"/>
    <w:rsid w:val="00841DB3"/>
    <w:rsid w:val="0084205F"/>
    <w:rsid w:val="0085470A"/>
    <w:rsid w:val="0085622A"/>
    <w:rsid w:val="00860C03"/>
    <w:rsid w:val="008650F7"/>
    <w:rsid w:val="00873BFC"/>
    <w:rsid w:val="008773E8"/>
    <w:rsid w:val="00883C9B"/>
    <w:rsid w:val="00885AA4"/>
    <w:rsid w:val="008929AA"/>
    <w:rsid w:val="008A043E"/>
    <w:rsid w:val="008A13FB"/>
    <w:rsid w:val="008A3D32"/>
    <w:rsid w:val="008A5AD7"/>
    <w:rsid w:val="008A7718"/>
    <w:rsid w:val="008B0161"/>
    <w:rsid w:val="008B4F24"/>
    <w:rsid w:val="008C276A"/>
    <w:rsid w:val="008C3209"/>
    <w:rsid w:val="008E1821"/>
    <w:rsid w:val="008E6E51"/>
    <w:rsid w:val="008F039C"/>
    <w:rsid w:val="008F3170"/>
    <w:rsid w:val="009014C1"/>
    <w:rsid w:val="00901606"/>
    <w:rsid w:val="00905E62"/>
    <w:rsid w:val="0091348F"/>
    <w:rsid w:val="0091370A"/>
    <w:rsid w:val="0091431D"/>
    <w:rsid w:val="00914803"/>
    <w:rsid w:val="00914C39"/>
    <w:rsid w:val="009156E8"/>
    <w:rsid w:val="00923718"/>
    <w:rsid w:val="009272AA"/>
    <w:rsid w:val="0093702C"/>
    <w:rsid w:val="00940FBB"/>
    <w:rsid w:val="009444C6"/>
    <w:rsid w:val="0095261F"/>
    <w:rsid w:val="00954950"/>
    <w:rsid w:val="00955A4B"/>
    <w:rsid w:val="00955A5C"/>
    <w:rsid w:val="009566EA"/>
    <w:rsid w:val="00957B10"/>
    <w:rsid w:val="0096206E"/>
    <w:rsid w:val="00976970"/>
    <w:rsid w:val="00977CE9"/>
    <w:rsid w:val="00990D8F"/>
    <w:rsid w:val="00992E83"/>
    <w:rsid w:val="009A1BF9"/>
    <w:rsid w:val="009B3612"/>
    <w:rsid w:val="009B52B0"/>
    <w:rsid w:val="009B5957"/>
    <w:rsid w:val="009C6045"/>
    <w:rsid w:val="009C7E08"/>
    <w:rsid w:val="009D4323"/>
    <w:rsid w:val="009D6F98"/>
    <w:rsid w:val="009D7A20"/>
    <w:rsid w:val="009E4BE7"/>
    <w:rsid w:val="009E788D"/>
    <w:rsid w:val="009F2794"/>
    <w:rsid w:val="00A0667B"/>
    <w:rsid w:val="00A06F15"/>
    <w:rsid w:val="00A10F9C"/>
    <w:rsid w:val="00A12734"/>
    <w:rsid w:val="00A210EF"/>
    <w:rsid w:val="00A21218"/>
    <w:rsid w:val="00A270FB"/>
    <w:rsid w:val="00A311B2"/>
    <w:rsid w:val="00A3197F"/>
    <w:rsid w:val="00A32772"/>
    <w:rsid w:val="00A35DBB"/>
    <w:rsid w:val="00A35FFE"/>
    <w:rsid w:val="00A43121"/>
    <w:rsid w:val="00A43B82"/>
    <w:rsid w:val="00A50020"/>
    <w:rsid w:val="00A50253"/>
    <w:rsid w:val="00A50D89"/>
    <w:rsid w:val="00A6159A"/>
    <w:rsid w:val="00A66395"/>
    <w:rsid w:val="00A73289"/>
    <w:rsid w:val="00A7599F"/>
    <w:rsid w:val="00A8100E"/>
    <w:rsid w:val="00A82A12"/>
    <w:rsid w:val="00A917B1"/>
    <w:rsid w:val="00A9534C"/>
    <w:rsid w:val="00AA2448"/>
    <w:rsid w:val="00AA4B17"/>
    <w:rsid w:val="00AA5ECF"/>
    <w:rsid w:val="00AA6D21"/>
    <w:rsid w:val="00AB3D46"/>
    <w:rsid w:val="00AB5B61"/>
    <w:rsid w:val="00AC5F08"/>
    <w:rsid w:val="00AC7AE9"/>
    <w:rsid w:val="00AE21F6"/>
    <w:rsid w:val="00AF2A17"/>
    <w:rsid w:val="00AF512F"/>
    <w:rsid w:val="00B00063"/>
    <w:rsid w:val="00B012B7"/>
    <w:rsid w:val="00B155FC"/>
    <w:rsid w:val="00B15E13"/>
    <w:rsid w:val="00B16C77"/>
    <w:rsid w:val="00B17DFA"/>
    <w:rsid w:val="00B20CB8"/>
    <w:rsid w:val="00B42987"/>
    <w:rsid w:val="00B637A3"/>
    <w:rsid w:val="00B76A09"/>
    <w:rsid w:val="00B770B6"/>
    <w:rsid w:val="00B774BA"/>
    <w:rsid w:val="00B77E9A"/>
    <w:rsid w:val="00B81BF2"/>
    <w:rsid w:val="00B86A0B"/>
    <w:rsid w:val="00B918A5"/>
    <w:rsid w:val="00BB18BB"/>
    <w:rsid w:val="00BB404B"/>
    <w:rsid w:val="00BC40EE"/>
    <w:rsid w:val="00BC62AD"/>
    <w:rsid w:val="00BE4DBE"/>
    <w:rsid w:val="00BE67FB"/>
    <w:rsid w:val="00C02EE5"/>
    <w:rsid w:val="00C04F4C"/>
    <w:rsid w:val="00C15A98"/>
    <w:rsid w:val="00C20D7E"/>
    <w:rsid w:val="00C20DC0"/>
    <w:rsid w:val="00C26354"/>
    <w:rsid w:val="00C32F8B"/>
    <w:rsid w:val="00C35E8A"/>
    <w:rsid w:val="00C362F7"/>
    <w:rsid w:val="00C425B6"/>
    <w:rsid w:val="00C52F09"/>
    <w:rsid w:val="00C5311E"/>
    <w:rsid w:val="00C5379C"/>
    <w:rsid w:val="00C672C1"/>
    <w:rsid w:val="00C70607"/>
    <w:rsid w:val="00C70627"/>
    <w:rsid w:val="00C74BA6"/>
    <w:rsid w:val="00C75046"/>
    <w:rsid w:val="00C815F4"/>
    <w:rsid w:val="00CB2378"/>
    <w:rsid w:val="00CC1873"/>
    <w:rsid w:val="00CC5F3E"/>
    <w:rsid w:val="00CD15DF"/>
    <w:rsid w:val="00CE2274"/>
    <w:rsid w:val="00CE4AB8"/>
    <w:rsid w:val="00CE6293"/>
    <w:rsid w:val="00CE74C3"/>
    <w:rsid w:val="00CF17E2"/>
    <w:rsid w:val="00D11422"/>
    <w:rsid w:val="00D16277"/>
    <w:rsid w:val="00D17430"/>
    <w:rsid w:val="00D2483B"/>
    <w:rsid w:val="00D46D92"/>
    <w:rsid w:val="00D52277"/>
    <w:rsid w:val="00D57FEA"/>
    <w:rsid w:val="00D7059C"/>
    <w:rsid w:val="00D71E87"/>
    <w:rsid w:val="00D855E4"/>
    <w:rsid w:val="00D9480F"/>
    <w:rsid w:val="00DA0B39"/>
    <w:rsid w:val="00DA3055"/>
    <w:rsid w:val="00DA5D2E"/>
    <w:rsid w:val="00DB287C"/>
    <w:rsid w:val="00DB36AF"/>
    <w:rsid w:val="00DC043C"/>
    <w:rsid w:val="00DC3FBB"/>
    <w:rsid w:val="00DC4F5E"/>
    <w:rsid w:val="00DC663E"/>
    <w:rsid w:val="00DC67DE"/>
    <w:rsid w:val="00DD5471"/>
    <w:rsid w:val="00DE2CE8"/>
    <w:rsid w:val="00DE36C9"/>
    <w:rsid w:val="00DE5052"/>
    <w:rsid w:val="00E03FF5"/>
    <w:rsid w:val="00E12859"/>
    <w:rsid w:val="00E315EA"/>
    <w:rsid w:val="00E336AF"/>
    <w:rsid w:val="00E3480F"/>
    <w:rsid w:val="00E37506"/>
    <w:rsid w:val="00E37A6E"/>
    <w:rsid w:val="00E420BA"/>
    <w:rsid w:val="00E45355"/>
    <w:rsid w:val="00E5430F"/>
    <w:rsid w:val="00E63FC4"/>
    <w:rsid w:val="00E72B69"/>
    <w:rsid w:val="00E743C8"/>
    <w:rsid w:val="00E87403"/>
    <w:rsid w:val="00E91D80"/>
    <w:rsid w:val="00E9224F"/>
    <w:rsid w:val="00EA19FC"/>
    <w:rsid w:val="00EA4FB4"/>
    <w:rsid w:val="00EB19D7"/>
    <w:rsid w:val="00EC5E9E"/>
    <w:rsid w:val="00EF5BF6"/>
    <w:rsid w:val="00EF7090"/>
    <w:rsid w:val="00F0780F"/>
    <w:rsid w:val="00F1470D"/>
    <w:rsid w:val="00F20CE7"/>
    <w:rsid w:val="00F25FAC"/>
    <w:rsid w:val="00F27D34"/>
    <w:rsid w:val="00F35112"/>
    <w:rsid w:val="00F36FED"/>
    <w:rsid w:val="00F412CE"/>
    <w:rsid w:val="00F4317A"/>
    <w:rsid w:val="00F45EC8"/>
    <w:rsid w:val="00F47044"/>
    <w:rsid w:val="00F47584"/>
    <w:rsid w:val="00F524A8"/>
    <w:rsid w:val="00F73E81"/>
    <w:rsid w:val="00F767A4"/>
    <w:rsid w:val="00F85565"/>
    <w:rsid w:val="00F907A4"/>
    <w:rsid w:val="00F91CD9"/>
    <w:rsid w:val="00F93652"/>
    <w:rsid w:val="00F967B3"/>
    <w:rsid w:val="00F97664"/>
    <w:rsid w:val="00FA6005"/>
    <w:rsid w:val="00FB0B5C"/>
    <w:rsid w:val="00FB16C5"/>
    <w:rsid w:val="00FB249C"/>
    <w:rsid w:val="00FB7E2C"/>
    <w:rsid w:val="00FC0481"/>
    <w:rsid w:val="00FC0B19"/>
    <w:rsid w:val="00FC312B"/>
    <w:rsid w:val="00FC61A6"/>
    <w:rsid w:val="00FD5CB8"/>
    <w:rsid w:val="00FD6A49"/>
    <w:rsid w:val="00FE22DF"/>
    <w:rsid w:val="00FE6235"/>
    <w:rsid w:val="00FE7D0A"/>
    <w:rsid w:val="00FF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6AF"/>
    <w:pPr>
      <w:widowControl w:val="0"/>
      <w:suppressAutoHyphens/>
    </w:pPr>
    <w:rPr>
      <w:rFonts w:eastAsia="Arial Unicode MS"/>
      <w:sz w:val="24"/>
      <w:szCs w:val="24"/>
      <w:lang w:eastAsia="en-PH"/>
    </w:rPr>
  </w:style>
  <w:style w:type="paragraph" w:styleId="Titre1">
    <w:name w:val="heading 1"/>
    <w:basedOn w:val="Normal"/>
    <w:next w:val="Normal"/>
    <w:link w:val="Titre1Car"/>
    <w:uiPriority w:val="9"/>
    <w:qFormat/>
    <w:rsid w:val="00B86A0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F2ED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qFormat/>
    <w:rsid w:val="00E336AF"/>
    <w:pPr>
      <w:keepNext/>
      <w:jc w:val="center"/>
      <w:outlineLvl w:val="2"/>
    </w:pPr>
    <w:rPr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bsatz-Standardschriftart">
    <w:name w:val="Absatz-Standardschriftart"/>
    <w:rsid w:val="00E336AF"/>
  </w:style>
  <w:style w:type="character" w:customStyle="1" w:styleId="WW-Absatz-Standardschriftart">
    <w:name w:val="WW-Absatz-Standardschriftart"/>
    <w:rsid w:val="00E336AF"/>
  </w:style>
  <w:style w:type="character" w:styleId="Lienhypertexte">
    <w:name w:val="Hyperlink"/>
    <w:semiHidden/>
    <w:rsid w:val="00E336AF"/>
    <w:rPr>
      <w:color w:val="0000FF"/>
      <w:u w:val="single"/>
    </w:rPr>
  </w:style>
  <w:style w:type="paragraph" w:customStyle="1" w:styleId="Heading">
    <w:name w:val="Heading"/>
    <w:basedOn w:val="Normal"/>
    <w:next w:val="Corpsdetexte"/>
    <w:rsid w:val="00E336AF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sdetexte">
    <w:name w:val="Body Text"/>
    <w:basedOn w:val="Normal"/>
    <w:semiHidden/>
    <w:rsid w:val="00E336AF"/>
    <w:pPr>
      <w:spacing w:after="120"/>
    </w:pPr>
  </w:style>
  <w:style w:type="paragraph" w:styleId="Liste">
    <w:name w:val="List"/>
    <w:basedOn w:val="Corpsdetexte"/>
    <w:semiHidden/>
    <w:rsid w:val="00E336AF"/>
    <w:rPr>
      <w:rFonts w:cs="Tahoma"/>
    </w:rPr>
  </w:style>
  <w:style w:type="paragraph" w:styleId="Lgende">
    <w:name w:val="caption"/>
    <w:basedOn w:val="Normal"/>
    <w:qFormat/>
    <w:rsid w:val="00E336AF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E336AF"/>
    <w:pPr>
      <w:suppressLineNumbers/>
    </w:pPr>
    <w:rPr>
      <w:rFonts w:cs="Tahoma"/>
    </w:rPr>
  </w:style>
  <w:style w:type="paragraph" w:styleId="Pieddepage">
    <w:name w:val="footer"/>
    <w:basedOn w:val="Normal"/>
    <w:link w:val="PieddepageCar"/>
    <w:uiPriority w:val="99"/>
    <w:rsid w:val="00E336AF"/>
    <w:pPr>
      <w:suppressLineNumbers/>
      <w:tabs>
        <w:tab w:val="center" w:pos="4986"/>
        <w:tab w:val="right" w:pos="9972"/>
      </w:tabs>
    </w:pPr>
  </w:style>
  <w:style w:type="paragraph" w:customStyle="1" w:styleId="TableContents">
    <w:name w:val="Table Contents"/>
    <w:basedOn w:val="Normal"/>
    <w:rsid w:val="00E336AF"/>
    <w:pPr>
      <w:suppressLineNumbers/>
    </w:pPr>
  </w:style>
  <w:style w:type="paragraph" w:customStyle="1" w:styleId="TableHeading">
    <w:name w:val="Table Heading"/>
    <w:basedOn w:val="TableContents"/>
    <w:rsid w:val="00E336AF"/>
    <w:pPr>
      <w:jc w:val="center"/>
    </w:pPr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5D6A2A"/>
    <w:pPr>
      <w:tabs>
        <w:tab w:val="center" w:pos="4680"/>
        <w:tab w:val="right" w:pos="9360"/>
      </w:tabs>
    </w:pPr>
  </w:style>
  <w:style w:type="character" w:customStyle="1" w:styleId="En-tteCar">
    <w:name w:val="En-tête Car"/>
    <w:link w:val="En-tte"/>
    <w:uiPriority w:val="99"/>
    <w:rsid w:val="005D6A2A"/>
    <w:rPr>
      <w:rFonts w:eastAsia="Arial Unicode MS"/>
      <w:sz w:val="24"/>
      <w:szCs w:val="24"/>
      <w:lang w:val="en-US"/>
    </w:rPr>
  </w:style>
  <w:style w:type="table" w:styleId="Grilledutableau">
    <w:name w:val="Table Grid"/>
    <w:basedOn w:val="TableauNormal"/>
    <w:uiPriority w:val="59"/>
    <w:rsid w:val="00083A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2">
    <w:name w:val="Body Text 2"/>
    <w:basedOn w:val="Normal"/>
    <w:link w:val="Corpsdetexte2Car"/>
    <w:rsid w:val="00B00063"/>
    <w:pPr>
      <w:widowControl/>
      <w:suppressAutoHyphens w:val="0"/>
      <w:overflowPunct w:val="0"/>
      <w:autoSpaceDE w:val="0"/>
      <w:autoSpaceDN w:val="0"/>
      <w:adjustRightInd w:val="0"/>
      <w:ind w:left="810" w:hanging="810"/>
      <w:textAlignment w:val="baseline"/>
    </w:pPr>
    <w:rPr>
      <w:rFonts w:eastAsia="Times New Roman"/>
      <w:sz w:val="22"/>
      <w:szCs w:val="20"/>
    </w:rPr>
  </w:style>
  <w:style w:type="character" w:customStyle="1" w:styleId="Corpsdetexte2Car">
    <w:name w:val="Corps de texte 2 Car"/>
    <w:link w:val="Corpsdetexte2"/>
    <w:rsid w:val="00B00063"/>
    <w:rPr>
      <w:sz w:val="22"/>
    </w:rPr>
  </w:style>
  <w:style w:type="character" w:customStyle="1" w:styleId="PieddepageCar">
    <w:name w:val="Pied de page Car"/>
    <w:link w:val="Pieddepage"/>
    <w:uiPriority w:val="99"/>
    <w:rsid w:val="00F35112"/>
    <w:rPr>
      <w:rFonts w:eastAsia="Arial Unicode MS"/>
      <w:sz w:val="24"/>
      <w:szCs w:val="24"/>
      <w:lang w:eastAsia="en-PH"/>
    </w:rPr>
  </w:style>
  <w:style w:type="paragraph" w:styleId="Paragraphedeliste">
    <w:name w:val="List Paragraph"/>
    <w:basedOn w:val="Normal"/>
    <w:uiPriority w:val="34"/>
    <w:qFormat/>
    <w:rsid w:val="00F967B3"/>
    <w:pPr>
      <w:ind w:left="720"/>
    </w:pPr>
  </w:style>
  <w:style w:type="paragraph" w:customStyle="1" w:styleId="Default">
    <w:name w:val="Default"/>
    <w:rsid w:val="00BB18B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Marquedecommentaire">
    <w:name w:val="annotation reference"/>
    <w:uiPriority w:val="99"/>
    <w:semiHidden/>
    <w:unhideWhenUsed/>
    <w:rsid w:val="00DA5D2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A5D2E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semiHidden/>
    <w:rsid w:val="00DA5D2E"/>
    <w:rPr>
      <w:rFonts w:eastAsia="Arial Unicode MS"/>
      <w:lang w:eastAsia="en-PH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A5D2E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DA5D2E"/>
    <w:rPr>
      <w:rFonts w:eastAsia="Arial Unicode MS"/>
      <w:b/>
      <w:bCs/>
      <w:lang w:eastAsia="en-PH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A5D2E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DA5D2E"/>
    <w:rPr>
      <w:rFonts w:ascii="Tahoma" w:eastAsia="Arial Unicode MS" w:hAnsi="Tahoma" w:cs="Tahoma"/>
      <w:sz w:val="16"/>
      <w:szCs w:val="16"/>
      <w:lang w:eastAsia="en-PH"/>
    </w:rPr>
  </w:style>
  <w:style w:type="paragraph" w:styleId="Rvision">
    <w:name w:val="Revision"/>
    <w:hidden/>
    <w:uiPriority w:val="99"/>
    <w:semiHidden/>
    <w:rsid w:val="00905E62"/>
    <w:rPr>
      <w:rFonts w:eastAsia="Arial Unicode MS"/>
      <w:sz w:val="24"/>
      <w:szCs w:val="24"/>
      <w:lang w:eastAsia="en-PH"/>
    </w:rPr>
  </w:style>
  <w:style w:type="character" w:styleId="lev">
    <w:name w:val="Strong"/>
    <w:uiPriority w:val="22"/>
    <w:qFormat/>
    <w:rsid w:val="00CE2274"/>
    <w:rPr>
      <w:b/>
      <w:bCs/>
    </w:rPr>
  </w:style>
  <w:style w:type="paragraph" w:customStyle="1" w:styleId="Texte">
    <w:name w:val="Texte"/>
    <w:basedOn w:val="Normal"/>
    <w:rsid w:val="00E87403"/>
    <w:pPr>
      <w:widowControl/>
      <w:suppressAutoHyphens w:val="0"/>
    </w:pPr>
    <w:rPr>
      <w:rFonts w:ascii="Courier" w:eastAsia="Times New Roman" w:hAnsi="Courier"/>
      <w:noProof/>
      <w:szCs w:val="20"/>
      <w:lang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itre1Car">
    <w:name w:val="Titre 1 Car"/>
    <w:link w:val="Titre1"/>
    <w:uiPriority w:val="9"/>
    <w:rsid w:val="00B86A0B"/>
    <w:rPr>
      <w:rFonts w:ascii="Cambria" w:eastAsia="Times New Roman" w:hAnsi="Cambria" w:cs="Times New Roman"/>
      <w:b/>
      <w:bCs/>
      <w:kern w:val="32"/>
      <w:sz w:val="32"/>
      <w:szCs w:val="32"/>
      <w:lang w:val="en-US" w:eastAsia="en-PH"/>
    </w:rPr>
  </w:style>
  <w:style w:type="character" w:customStyle="1" w:styleId="Titre2Car">
    <w:name w:val="Titre 2 Car"/>
    <w:link w:val="Titre2"/>
    <w:uiPriority w:val="9"/>
    <w:semiHidden/>
    <w:rsid w:val="001F2EDE"/>
    <w:rPr>
      <w:rFonts w:ascii="Cambria" w:eastAsia="Times New Roman" w:hAnsi="Cambria" w:cs="Times New Roman"/>
      <w:b/>
      <w:bCs/>
      <w:i/>
      <w:iCs/>
      <w:sz w:val="28"/>
      <w:szCs w:val="28"/>
      <w:lang w:val="en-US" w:eastAsia="en-PH"/>
    </w:rPr>
  </w:style>
  <w:style w:type="paragraph" w:styleId="Corpsdetexte3">
    <w:name w:val="Body Text 3"/>
    <w:basedOn w:val="Normal"/>
    <w:link w:val="Corpsdetexte3Car"/>
    <w:uiPriority w:val="99"/>
    <w:unhideWhenUsed/>
    <w:rsid w:val="001F2EDE"/>
    <w:pPr>
      <w:widowControl/>
      <w:suppressAutoHyphens w:val="0"/>
      <w:spacing w:after="120"/>
    </w:pPr>
    <w:rPr>
      <w:rFonts w:eastAsia="Times New Roman"/>
      <w:sz w:val="16"/>
      <w:szCs w:val="16"/>
      <w:lang w:eastAsia="en-US"/>
    </w:rPr>
  </w:style>
  <w:style w:type="character" w:customStyle="1" w:styleId="Corpsdetexte3Car">
    <w:name w:val="Corps de texte 3 Car"/>
    <w:link w:val="Corpsdetexte3"/>
    <w:uiPriority w:val="99"/>
    <w:rsid w:val="001F2EDE"/>
    <w:rPr>
      <w:sz w:val="16"/>
      <w:szCs w:val="16"/>
      <w:lang w:val="en-US" w:eastAsia="en-US"/>
    </w:rPr>
  </w:style>
  <w:style w:type="paragraph" w:styleId="Sansinterligne">
    <w:name w:val="No Spacing"/>
    <w:uiPriority w:val="1"/>
    <w:qFormat/>
    <w:rsid w:val="008A5AD7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6AF"/>
    <w:pPr>
      <w:widowControl w:val="0"/>
      <w:suppressAutoHyphens/>
    </w:pPr>
    <w:rPr>
      <w:rFonts w:eastAsia="Arial Unicode MS"/>
      <w:sz w:val="24"/>
      <w:szCs w:val="24"/>
      <w:lang w:eastAsia="en-PH"/>
    </w:rPr>
  </w:style>
  <w:style w:type="paragraph" w:styleId="Titre1">
    <w:name w:val="heading 1"/>
    <w:basedOn w:val="Normal"/>
    <w:next w:val="Normal"/>
    <w:link w:val="Titre1Car"/>
    <w:uiPriority w:val="9"/>
    <w:qFormat/>
    <w:rsid w:val="00B86A0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F2ED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qFormat/>
    <w:rsid w:val="00E336AF"/>
    <w:pPr>
      <w:keepNext/>
      <w:jc w:val="center"/>
      <w:outlineLvl w:val="2"/>
    </w:pPr>
    <w:rPr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bsatz-Standardschriftart">
    <w:name w:val="Absatz-Standardschriftart"/>
    <w:rsid w:val="00E336AF"/>
  </w:style>
  <w:style w:type="character" w:customStyle="1" w:styleId="WW-Absatz-Standardschriftart">
    <w:name w:val="WW-Absatz-Standardschriftart"/>
    <w:rsid w:val="00E336AF"/>
  </w:style>
  <w:style w:type="character" w:styleId="Lienhypertexte">
    <w:name w:val="Hyperlink"/>
    <w:semiHidden/>
    <w:rsid w:val="00E336AF"/>
    <w:rPr>
      <w:color w:val="0000FF"/>
      <w:u w:val="single"/>
    </w:rPr>
  </w:style>
  <w:style w:type="paragraph" w:customStyle="1" w:styleId="Heading">
    <w:name w:val="Heading"/>
    <w:basedOn w:val="Normal"/>
    <w:next w:val="Corpsdetexte"/>
    <w:rsid w:val="00E336AF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sdetexte">
    <w:name w:val="Body Text"/>
    <w:basedOn w:val="Normal"/>
    <w:semiHidden/>
    <w:rsid w:val="00E336AF"/>
    <w:pPr>
      <w:spacing w:after="120"/>
    </w:pPr>
  </w:style>
  <w:style w:type="paragraph" w:styleId="Liste">
    <w:name w:val="List"/>
    <w:basedOn w:val="Corpsdetexte"/>
    <w:semiHidden/>
    <w:rsid w:val="00E336AF"/>
    <w:rPr>
      <w:rFonts w:cs="Tahoma"/>
    </w:rPr>
  </w:style>
  <w:style w:type="paragraph" w:styleId="Lgende">
    <w:name w:val="caption"/>
    <w:basedOn w:val="Normal"/>
    <w:qFormat/>
    <w:rsid w:val="00E336AF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E336AF"/>
    <w:pPr>
      <w:suppressLineNumbers/>
    </w:pPr>
    <w:rPr>
      <w:rFonts w:cs="Tahoma"/>
    </w:rPr>
  </w:style>
  <w:style w:type="paragraph" w:styleId="Pieddepage">
    <w:name w:val="footer"/>
    <w:basedOn w:val="Normal"/>
    <w:link w:val="PieddepageCar"/>
    <w:uiPriority w:val="99"/>
    <w:rsid w:val="00E336AF"/>
    <w:pPr>
      <w:suppressLineNumbers/>
      <w:tabs>
        <w:tab w:val="center" w:pos="4986"/>
        <w:tab w:val="right" w:pos="9972"/>
      </w:tabs>
    </w:pPr>
  </w:style>
  <w:style w:type="paragraph" w:customStyle="1" w:styleId="TableContents">
    <w:name w:val="Table Contents"/>
    <w:basedOn w:val="Normal"/>
    <w:rsid w:val="00E336AF"/>
    <w:pPr>
      <w:suppressLineNumbers/>
    </w:pPr>
  </w:style>
  <w:style w:type="paragraph" w:customStyle="1" w:styleId="TableHeading">
    <w:name w:val="Table Heading"/>
    <w:basedOn w:val="TableContents"/>
    <w:rsid w:val="00E336AF"/>
    <w:pPr>
      <w:jc w:val="center"/>
    </w:pPr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5D6A2A"/>
    <w:pPr>
      <w:tabs>
        <w:tab w:val="center" w:pos="4680"/>
        <w:tab w:val="right" w:pos="9360"/>
      </w:tabs>
    </w:pPr>
  </w:style>
  <w:style w:type="character" w:customStyle="1" w:styleId="En-tteCar">
    <w:name w:val="En-tête Car"/>
    <w:link w:val="En-tte"/>
    <w:uiPriority w:val="99"/>
    <w:rsid w:val="005D6A2A"/>
    <w:rPr>
      <w:rFonts w:eastAsia="Arial Unicode MS"/>
      <w:sz w:val="24"/>
      <w:szCs w:val="24"/>
      <w:lang w:val="en-US"/>
    </w:rPr>
  </w:style>
  <w:style w:type="table" w:styleId="Grilledutableau">
    <w:name w:val="Table Grid"/>
    <w:basedOn w:val="TableauNormal"/>
    <w:uiPriority w:val="59"/>
    <w:rsid w:val="00083A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2">
    <w:name w:val="Body Text 2"/>
    <w:basedOn w:val="Normal"/>
    <w:link w:val="Corpsdetexte2Car"/>
    <w:rsid w:val="00B00063"/>
    <w:pPr>
      <w:widowControl/>
      <w:suppressAutoHyphens w:val="0"/>
      <w:overflowPunct w:val="0"/>
      <w:autoSpaceDE w:val="0"/>
      <w:autoSpaceDN w:val="0"/>
      <w:adjustRightInd w:val="0"/>
      <w:ind w:left="810" w:hanging="810"/>
      <w:textAlignment w:val="baseline"/>
    </w:pPr>
    <w:rPr>
      <w:rFonts w:eastAsia="Times New Roman"/>
      <w:sz w:val="22"/>
      <w:szCs w:val="20"/>
    </w:rPr>
  </w:style>
  <w:style w:type="character" w:customStyle="1" w:styleId="Corpsdetexte2Car">
    <w:name w:val="Corps de texte 2 Car"/>
    <w:link w:val="Corpsdetexte2"/>
    <w:rsid w:val="00B00063"/>
    <w:rPr>
      <w:sz w:val="22"/>
    </w:rPr>
  </w:style>
  <w:style w:type="character" w:customStyle="1" w:styleId="PieddepageCar">
    <w:name w:val="Pied de page Car"/>
    <w:link w:val="Pieddepage"/>
    <w:uiPriority w:val="99"/>
    <w:rsid w:val="00F35112"/>
    <w:rPr>
      <w:rFonts w:eastAsia="Arial Unicode MS"/>
      <w:sz w:val="24"/>
      <w:szCs w:val="24"/>
      <w:lang w:eastAsia="en-PH"/>
    </w:rPr>
  </w:style>
  <w:style w:type="paragraph" w:styleId="Paragraphedeliste">
    <w:name w:val="List Paragraph"/>
    <w:basedOn w:val="Normal"/>
    <w:uiPriority w:val="34"/>
    <w:qFormat/>
    <w:rsid w:val="00F967B3"/>
    <w:pPr>
      <w:ind w:left="720"/>
    </w:pPr>
  </w:style>
  <w:style w:type="paragraph" w:customStyle="1" w:styleId="Default">
    <w:name w:val="Default"/>
    <w:rsid w:val="00BB18B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Marquedecommentaire">
    <w:name w:val="annotation reference"/>
    <w:uiPriority w:val="99"/>
    <w:semiHidden/>
    <w:unhideWhenUsed/>
    <w:rsid w:val="00DA5D2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A5D2E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semiHidden/>
    <w:rsid w:val="00DA5D2E"/>
    <w:rPr>
      <w:rFonts w:eastAsia="Arial Unicode MS"/>
      <w:lang w:eastAsia="en-PH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A5D2E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DA5D2E"/>
    <w:rPr>
      <w:rFonts w:eastAsia="Arial Unicode MS"/>
      <w:b/>
      <w:bCs/>
      <w:lang w:eastAsia="en-PH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A5D2E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DA5D2E"/>
    <w:rPr>
      <w:rFonts w:ascii="Tahoma" w:eastAsia="Arial Unicode MS" w:hAnsi="Tahoma" w:cs="Tahoma"/>
      <w:sz w:val="16"/>
      <w:szCs w:val="16"/>
      <w:lang w:eastAsia="en-PH"/>
    </w:rPr>
  </w:style>
  <w:style w:type="paragraph" w:styleId="Rvision">
    <w:name w:val="Revision"/>
    <w:hidden/>
    <w:uiPriority w:val="99"/>
    <w:semiHidden/>
    <w:rsid w:val="00905E62"/>
    <w:rPr>
      <w:rFonts w:eastAsia="Arial Unicode MS"/>
      <w:sz w:val="24"/>
      <w:szCs w:val="24"/>
      <w:lang w:eastAsia="en-PH"/>
    </w:rPr>
  </w:style>
  <w:style w:type="character" w:styleId="lev">
    <w:name w:val="Strong"/>
    <w:uiPriority w:val="22"/>
    <w:qFormat/>
    <w:rsid w:val="00CE2274"/>
    <w:rPr>
      <w:b/>
      <w:bCs/>
    </w:rPr>
  </w:style>
  <w:style w:type="paragraph" w:customStyle="1" w:styleId="Texte">
    <w:name w:val="Texte"/>
    <w:basedOn w:val="Normal"/>
    <w:rsid w:val="00E87403"/>
    <w:pPr>
      <w:widowControl/>
      <w:suppressAutoHyphens w:val="0"/>
    </w:pPr>
    <w:rPr>
      <w:rFonts w:ascii="Courier" w:eastAsia="Times New Roman" w:hAnsi="Courier"/>
      <w:noProof/>
      <w:szCs w:val="20"/>
      <w:lang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itre1Car">
    <w:name w:val="Titre 1 Car"/>
    <w:link w:val="Titre1"/>
    <w:uiPriority w:val="9"/>
    <w:rsid w:val="00B86A0B"/>
    <w:rPr>
      <w:rFonts w:ascii="Cambria" w:eastAsia="Times New Roman" w:hAnsi="Cambria" w:cs="Times New Roman"/>
      <w:b/>
      <w:bCs/>
      <w:kern w:val="32"/>
      <w:sz w:val="32"/>
      <w:szCs w:val="32"/>
      <w:lang w:val="en-US" w:eastAsia="en-PH"/>
    </w:rPr>
  </w:style>
  <w:style w:type="character" w:customStyle="1" w:styleId="Titre2Car">
    <w:name w:val="Titre 2 Car"/>
    <w:link w:val="Titre2"/>
    <w:uiPriority w:val="9"/>
    <w:semiHidden/>
    <w:rsid w:val="001F2EDE"/>
    <w:rPr>
      <w:rFonts w:ascii="Cambria" w:eastAsia="Times New Roman" w:hAnsi="Cambria" w:cs="Times New Roman"/>
      <w:b/>
      <w:bCs/>
      <w:i/>
      <w:iCs/>
      <w:sz w:val="28"/>
      <w:szCs w:val="28"/>
      <w:lang w:val="en-US" w:eastAsia="en-PH"/>
    </w:rPr>
  </w:style>
  <w:style w:type="paragraph" w:styleId="Corpsdetexte3">
    <w:name w:val="Body Text 3"/>
    <w:basedOn w:val="Normal"/>
    <w:link w:val="Corpsdetexte3Car"/>
    <w:uiPriority w:val="99"/>
    <w:unhideWhenUsed/>
    <w:rsid w:val="001F2EDE"/>
    <w:pPr>
      <w:widowControl/>
      <w:suppressAutoHyphens w:val="0"/>
      <w:spacing w:after="120"/>
    </w:pPr>
    <w:rPr>
      <w:rFonts w:eastAsia="Times New Roman"/>
      <w:sz w:val="16"/>
      <w:szCs w:val="16"/>
      <w:lang w:eastAsia="en-US"/>
    </w:rPr>
  </w:style>
  <w:style w:type="character" w:customStyle="1" w:styleId="Corpsdetexte3Car">
    <w:name w:val="Corps de texte 3 Car"/>
    <w:link w:val="Corpsdetexte3"/>
    <w:uiPriority w:val="99"/>
    <w:rsid w:val="001F2EDE"/>
    <w:rPr>
      <w:sz w:val="16"/>
      <w:szCs w:val="16"/>
      <w:lang w:val="en-US" w:eastAsia="en-US"/>
    </w:rPr>
  </w:style>
  <w:style w:type="paragraph" w:styleId="Sansinterligne">
    <w:name w:val="No Spacing"/>
    <w:uiPriority w:val="1"/>
    <w:qFormat/>
    <w:rsid w:val="008A5AD7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6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725574">
                  <w:marLeft w:val="0"/>
                  <w:marRight w:val="0"/>
                  <w:marTop w:val="0"/>
                  <w:marBottom w:val="15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318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420718">
                              <w:marLeft w:val="0"/>
                              <w:marRight w:val="0"/>
                              <w:marTop w:val="0"/>
                              <w:marBottom w:val="2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748663">
                                  <w:marLeft w:val="0"/>
                                  <w:marRight w:val="0"/>
                                  <w:marTop w:val="48"/>
                                  <w:marBottom w:val="4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28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arino9\AppData\Roaming\Microsoft\Templates\CSC(2)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8ECCEF91887749AC8419C1D210D38B" ma:contentTypeVersion="0" ma:contentTypeDescription="Create a new document." ma:contentTypeScope="" ma:versionID="254c0b26a8711ec755658b07585d2e56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C4905-6758-432F-A929-379E8B37BFF4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DAC1475C-0490-4284-98E8-27A1588AE7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545D323B-8983-4DD7-B7CA-313D6D03C9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8A8186-5673-465A-A945-99E812660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CSC(2)</Template>
  <TotalTime>1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Johnson &amp; Johnson</Company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cmarino9</dc:creator>
  <cp:lastModifiedBy>Granjon, Pierre [JJSBF Non-J&amp;J]</cp:lastModifiedBy>
  <cp:revision>4</cp:revision>
  <cp:lastPrinted>2014-11-13T12:17:00Z</cp:lastPrinted>
  <dcterms:created xsi:type="dcterms:W3CDTF">2015-03-11T16:52:00Z</dcterms:created>
  <dcterms:modified xsi:type="dcterms:W3CDTF">2015-03-11T16:52:00Z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TC030009438</vt:lpwstr>
  </property>
  <property fmtid="{D5CDD505-2E9C-101B-9397-08002B2CF9AE}" pid="3" name="_DocHome">
    <vt:i4>-135248527</vt:i4>
  </property>
</Properties>
</file>