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EB6" w:rsidRDefault="00BC0BCA">
      <w:r>
        <w:rPr>
          <w:noProof/>
          <w:lang w:eastAsia="fr-BE"/>
        </w:rPr>
        <w:t xml:space="preserve">Voilà la formule qui me fait problème : dans « Month » : </w:t>
      </w:r>
      <w:r w:rsidRPr="00A66F5A">
        <w:rPr>
          <w:b/>
          <w:noProof/>
          <w:lang w:eastAsia="fr-BE"/>
        </w:rPr>
        <w:t>Month (« 1 »</w:t>
      </w:r>
      <w:r w:rsidR="00A66F5A" w:rsidRPr="00A66F5A">
        <w:rPr>
          <w:b/>
          <w:noProof/>
          <w:lang w:eastAsia="fr-BE"/>
        </w:rPr>
        <w:t>&amp;$B$1) =</w:t>
      </w:r>
      <w:r w:rsidR="00A66F5A">
        <w:rPr>
          <w:noProof/>
          <w:lang w:eastAsia="fr-BE"/>
        </w:rPr>
        <w:t xml:space="preserve"> </w:t>
      </w:r>
      <w:r w:rsidR="00A66F5A">
        <w:rPr>
          <w:noProof/>
          <w:color w:val="FF0000"/>
          <w:lang w:eastAsia="fr-BE"/>
        </w:rPr>
        <w:t>#VALUE !</w:t>
      </w:r>
      <w:bookmarkStart w:id="0" w:name="_GoBack"/>
      <w:bookmarkEnd w:id="0"/>
      <w:r>
        <w:rPr>
          <w:noProof/>
          <w:lang w:eastAsia="fr-BE"/>
        </w:rPr>
        <w:drawing>
          <wp:inline distT="0" distB="0" distL="0" distR="0" wp14:anchorId="08C272D3" wp14:editId="26BBB66F">
            <wp:extent cx="9505950" cy="504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08058" cy="504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6EB6" w:rsidSect="00BC0B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BCA"/>
    <w:rsid w:val="000E6EB6"/>
    <w:rsid w:val="00A66F5A"/>
    <w:rsid w:val="00BC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0BCA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BCA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0BCA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BCA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6EE2CB8C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 Insurance</Company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Mariaulle Christine</dc:creator>
  <cp:lastModifiedBy>Mariaulle Christine</cp:lastModifiedBy>
  <cp:revision>1</cp:revision>
  <dcterms:created xsi:type="dcterms:W3CDTF">2014-01-03T09:36:00Z</dcterms:created>
  <dcterms:modified xsi:type="dcterms:W3CDTF">2014-01-03T09:47:00Z</dcterms:modified>
</cp:coreProperties>
</file>