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0E" w:rsidRDefault="002E05AB" w:rsidP="006E7106">
      <w:r>
        <w:rPr>
          <w:noProof/>
        </w:rPr>
        <w:drawing>
          <wp:inline distT="0" distB="0" distL="0" distR="0" wp14:anchorId="1E934F5A" wp14:editId="00E60940">
            <wp:extent cx="5972810" cy="1979295"/>
            <wp:effectExtent l="0" t="0" r="8890" b="190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050E" w:rsidSect="002E05AB">
      <w:pgSz w:w="16838" w:h="11906" w:orient="landscape" w:code="9"/>
      <w:pgMar w:top="1418" w:right="1418" w:bottom="1418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AB"/>
    <w:rsid w:val="001C187E"/>
    <w:rsid w:val="002E05AB"/>
    <w:rsid w:val="004022FF"/>
    <w:rsid w:val="00420EAE"/>
    <w:rsid w:val="0055522E"/>
    <w:rsid w:val="005F4559"/>
    <w:rsid w:val="006E7106"/>
    <w:rsid w:val="006F55E3"/>
    <w:rsid w:val="007E657D"/>
    <w:rsid w:val="008F0AF7"/>
    <w:rsid w:val="00C04BC0"/>
    <w:rsid w:val="00C1050E"/>
    <w:rsid w:val="00D4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essai">
    <w:name w:val="essai"/>
    <w:basedOn w:val="Normal"/>
    <w:rsid w:val="00C1050E"/>
    <w:pPr>
      <w:spacing w:line="360" w:lineRule="auto"/>
      <w:jc w:val="both"/>
    </w:pPr>
    <w:rPr>
      <w:rFonts w:ascii="Comic Sans MS" w:hAnsi="Comic Sans MS"/>
      <w:i/>
      <w:sz w:val="22"/>
    </w:rPr>
  </w:style>
  <w:style w:type="paragraph" w:customStyle="1" w:styleId="claire">
    <w:name w:val="claire"/>
    <w:basedOn w:val="Normal"/>
    <w:autoRedefine/>
    <w:rsid w:val="004022FF"/>
    <w:rPr>
      <w:rFonts w:ascii="Comic Sans MS" w:hAnsi="Comic Sans MS"/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E05A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05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essai">
    <w:name w:val="essai"/>
    <w:basedOn w:val="Normal"/>
    <w:rsid w:val="00C1050E"/>
    <w:pPr>
      <w:spacing w:line="360" w:lineRule="auto"/>
      <w:jc w:val="both"/>
    </w:pPr>
    <w:rPr>
      <w:rFonts w:ascii="Comic Sans MS" w:hAnsi="Comic Sans MS"/>
      <w:i/>
      <w:sz w:val="22"/>
    </w:rPr>
  </w:style>
  <w:style w:type="paragraph" w:customStyle="1" w:styleId="claire">
    <w:name w:val="claire"/>
    <w:basedOn w:val="Normal"/>
    <w:autoRedefine/>
    <w:rsid w:val="004022FF"/>
    <w:rPr>
      <w:rFonts w:ascii="Comic Sans MS" w:hAnsi="Comic Sans MS"/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E05A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05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07FC8-81C4-4AFD-9B14-42A8F92E8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8EF4069A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OSEO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Gaspard MOUGET</dc:creator>
  <cp:lastModifiedBy>Gaspard MOUGET</cp:lastModifiedBy>
  <cp:revision>1</cp:revision>
  <dcterms:created xsi:type="dcterms:W3CDTF">2015-08-12T12:19:00Z</dcterms:created>
  <dcterms:modified xsi:type="dcterms:W3CDTF">2015-08-12T12:20:00Z</dcterms:modified>
</cp:coreProperties>
</file>