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64665895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373729145"/>
        <w:docPartObj>
          <w:docPartGallery w:val="Table of Contents"/>
          <w:docPartUnique/>
        </w:docPartObj>
      </w:sdtPr>
      <w:sdtEndPr/>
      <w:sdtContent>
        <w:p w:rsidR="00931DD1" w:rsidRDefault="00931DD1" w:rsidP="00931DD1">
          <w:pPr>
            <w:pStyle w:val="En-ttedetabledesmatires"/>
            <w:outlineLvl w:val="0"/>
          </w:pPr>
          <w:r>
            <w:t>Table des matières</w:t>
          </w:r>
          <w:bookmarkEnd w:id="0"/>
        </w:p>
        <w:p w:rsidR="00D82DC3" w:rsidRDefault="00931DD1">
          <w:pPr>
            <w:pStyle w:val="TM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4665895" w:history="1">
            <w:r w:rsidR="00D82DC3" w:rsidRPr="00B2296D">
              <w:rPr>
                <w:rStyle w:val="Lienhypertexte"/>
                <w:noProof/>
              </w:rPr>
              <w:t>Table des matières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_Toc364665895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1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6" w:history="1">
            <w:r w:rsidR="00D82DC3" w:rsidRPr="00B2296D">
              <w:rPr>
                <w:rStyle w:val="Lienhypertexte"/>
                <w:noProof/>
              </w:rPr>
              <w:t>01/xx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_Toc364665896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7" w:history="1">
            <w:r w:rsidR="00D82DC3" w:rsidRPr="00B2296D">
              <w:rPr>
                <w:rStyle w:val="Lienhypertexte"/>
                <w:noProof/>
              </w:rPr>
              <w:t>02/xx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_Toc364665897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8" w:history="1">
            <w:r w:rsidR="00D82DC3" w:rsidRPr="00B2296D">
              <w:rPr>
                <w:rStyle w:val="Lienhypertexte"/>
                <w:noProof/>
              </w:rPr>
              <w:t>03/xx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_Toc364665898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9" w:history="1">
            <w:r w:rsidR="00D82DC3" w:rsidRPr="00B2296D">
              <w:rPr>
                <w:rStyle w:val="Lienhypertexte"/>
                <w:noProof/>
              </w:rPr>
              <w:t>04/xx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_Toc364665899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0" w:history="1">
            <w:r w:rsidR="00D82DC3" w:rsidRPr="00B2296D">
              <w:rPr>
                <w:rStyle w:val="Lienhypertexte"/>
                <w:noProof/>
              </w:rPr>
              <w:t>05/xx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_Toc364665900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1" w:history="1">
            <w:r w:rsidR="00D82DC3" w:rsidRPr="00B2296D">
              <w:rPr>
                <w:rStyle w:val="Lienhypertexte"/>
                <w:noProof/>
              </w:rPr>
              <w:t>06/xx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_Toc364665901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2" w:history="1">
            <w:r w:rsidR="00D82DC3" w:rsidRPr="00B2296D">
              <w:rPr>
                <w:rStyle w:val="Lienhypertexte"/>
                <w:noProof/>
              </w:rPr>
              <w:t>07/xx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_Toc364665902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3" w:history="1">
            <w:r w:rsidR="00D82DC3" w:rsidRPr="00B2296D">
              <w:rPr>
                <w:rStyle w:val="Lienhypertexte"/>
                <w:noProof/>
              </w:rPr>
              <w:t>08/xx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_Toc364665903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4" w:history="1">
            <w:r w:rsidR="00D82DC3" w:rsidRPr="00B2296D">
              <w:rPr>
                <w:rStyle w:val="Lienhypertexte"/>
                <w:noProof/>
              </w:rPr>
              <w:t>09/xx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_Toc364665904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2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5" w:history="1">
            <w:r w:rsidR="00D82DC3" w:rsidRPr="00B2296D">
              <w:rPr>
                <w:rStyle w:val="Lienhypertexte"/>
                <w:noProof/>
              </w:rPr>
              <w:t>10/xx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_Toc364665905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6" w:history="1">
            <w:r w:rsidR="00D82DC3" w:rsidRPr="00B2296D">
              <w:rPr>
                <w:rStyle w:val="Lienhypertexte"/>
                <w:noProof/>
              </w:rPr>
              <w:t>11/xx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_Toc364665906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7" w:history="1">
            <w:r w:rsidR="00D82DC3" w:rsidRPr="00B2296D">
              <w:rPr>
                <w:rStyle w:val="Lienhypertexte"/>
                <w:noProof/>
              </w:rPr>
              <w:t>12/xx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_Toc364665907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8" w:history="1">
            <w:r w:rsidR="00D82DC3" w:rsidRPr="00B2296D">
              <w:rPr>
                <w:rStyle w:val="Lienhypertexte"/>
                <w:noProof/>
              </w:rPr>
              <w:t>13/xx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_Toc364665908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9" w:history="1">
            <w:r w:rsidR="00D82DC3" w:rsidRPr="00B2296D">
              <w:rPr>
                <w:rStyle w:val="Lienhypertexte"/>
                <w:noProof/>
              </w:rPr>
              <w:t>14/xx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_Toc364665909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0" w:history="1">
            <w:r w:rsidR="00D82DC3" w:rsidRPr="00B2296D">
              <w:rPr>
                <w:rStyle w:val="Lienhypertexte"/>
                <w:noProof/>
              </w:rPr>
              <w:t>15/xx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_Toc364665910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1" w:history="1">
            <w:r w:rsidR="00D82DC3" w:rsidRPr="00B2296D">
              <w:rPr>
                <w:rStyle w:val="Lienhypertexte"/>
                <w:noProof/>
              </w:rPr>
              <w:t>16/xx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_Toc364665911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2" w:history="1">
            <w:r w:rsidR="00D82DC3" w:rsidRPr="00B2296D">
              <w:rPr>
                <w:rStyle w:val="Lienhypertexte"/>
                <w:noProof/>
              </w:rPr>
              <w:t>17/xx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_Toc364665912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3" w:history="1">
            <w:r w:rsidR="00D82DC3" w:rsidRPr="00B2296D">
              <w:rPr>
                <w:rStyle w:val="Lienhypertexte"/>
                <w:noProof/>
              </w:rPr>
              <w:t>18/xx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_Toc364665913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3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4" w:history="1">
            <w:r w:rsidR="00D82DC3" w:rsidRPr="00B2296D">
              <w:rPr>
                <w:rStyle w:val="Lienhypertexte"/>
                <w:noProof/>
              </w:rPr>
              <w:t>19/xx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_Toc364665914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5" w:history="1">
            <w:r w:rsidR="00D82DC3" w:rsidRPr="00B2296D">
              <w:rPr>
                <w:rStyle w:val="Lienhypertexte"/>
                <w:noProof/>
              </w:rPr>
              <w:t>20/xx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_Toc364665915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6" w:history="1">
            <w:r w:rsidR="00D82DC3" w:rsidRPr="00B2296D">
              <w:rPr>
                <w:rStyle w:val="Lienhypertexte"/>
                <w:noProof/>
              </w:rPr>
              <w:t>21/xx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_Toc364665916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7" w:history="1">
            <w:r w:rsidR="00D82DC3" w:rsidRPr="00B2296D">
              <w:rPr>
                <w:rStyle w:val="Lienhypertexte"/>
                <w:noProof/>
              </w:rPr>
              <w:t>22/xx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_Toc364665917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8" w:history="1">
            <w:r w:rsidR="00D82DC3" w:rsidRPr="00B2296D">
              <w:rPr>
                <w:rStyle w:val="Lienhypertexte"/>
                <w:noProof/>
              </w:rPr>
              <w:t>23/xx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_Toc364665918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9" w:history="1">
            <w:r w:rsidR="00D82DC3" w:rsidRPr="00B2296D">
              <w:rPr>
                <w:rStyle w:val="Lienhypertexte"/>
                <w:noProof/>
              </w:rPr>
              <w:t>24/xx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_Toc364665919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0" w:history="1">
            <w:r w:rsidR="00D82DC3" w:rsidRPr="00B2296D">
              <w:rPr>
                <w:rStyle w:val="Lienhypertexte"/>
                <w:noProof/>
              </w:rPr>
              <w:t>25/xx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_Toc364665920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1" w:history="1">
            <w:r w:rsidR="00D82DC3" w:rsidRPr="00B2296D">
              <w:rPr>
                <w:rStyle w:val="Lienhypertexte"/>
                <w:noProof/>
              </w:rPr>
              <w:t>26/xx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_Toc364665921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2" w:history="1">
            <w:r w:rsidR="00D82DC3" w:rsidRPr="00B2296D">
              <w:rPr>
                <w:rStyle w:val="Lienhypertexte"/>
                <w:noProof/>
              </w:rPr>
              <w:t>27/xx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_Toc364665922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4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3" w:history="1">
            <w:r w:rsidR="00D82DC3" w:rsidRPr="00B2296D">
              <w:rPr>
                <w:rStyle w:val="Lienhypertexte"/>
                <w:noProof/>
              </w:rPr>
              <w:t>28/xx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_Toc364665923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5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4" w:history="1">
            <w:r w:rsidR="00D82DC3" w:rsidRPr="00B2296D">
              <w:rPr>
                <w:rStyle w:val="Lienhypertexte"/>
                <w:noProof/>
              </w:rPr>
              <w:t>29/xx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_Toc364665924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5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5" w:history="1">
            <w:r w:rsidR="00D82DC3" w:rsidRPr="00B2296D">
              <w:rPr>
                <w:rStyle w:val="Lienhypertexte"/>
                <w:noProof/>
              </w:rPr>
              <w:t>30/xx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_Toc364665925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5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7F7CD6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6" w:history="1">
            <w:r w:rsidR="00D82DC3" w:rsidRPr="00B2296D">
              <w:rPr>
                <w:rStyle w:val="Lienhypertexte"/>
                <w:noProof/>
              </w:rPr>
              <w:t>31/xx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_Toc364665926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5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931DD1" w:rsidRDefault="00931DD1">
          <w:r>
            <w:rPr>
              <w:b/>
              <w:bCs/>
            </w:rPr>
            <w:fldChar w:fldCharType="end"/>
          </w:r>
        </w:p>
      </w:sdtContent>
    </w:sdt>
    <w:p w:rsidR="00931DD1" w:rsidRDefault="00931DD1" w:rsidP="00931DD1">
      <w:pPr>
        <w:pStyle w:val="Titre"/>
      </w:pPr>
    </w:p>
    <w:p w:rsidR="00DF02ED" w:rsidRDefault="00931DD1" w:rsidP="00931DD1">
      <w:pPr>
        <w:pStyle w:val="Titre"/>
        <w:outlineLvl w:val="0"/>
      </w:pPr>
      <w:bookmarkStart w:id="1" w:name="_Toc364665896"/>
      <w:r w:rsidRPr="00931DD1">
        <w:t>01/xx</w:t>
      </w:r>
      <w:bookmarkEnd w:id="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" w:name="_Toc364665897"/>
      <w:r>
        <w:t>02/xx</w:t>
      </w:r>
      <w:bookmarkEnd w:id="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" w:name="_Toc364665898"/>
      <w:r>
        <w:t>03/xx</w:t>
      </w:r>
      <w:bookmarkEnd w:id="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4" w:name="_Toc364665899"/>
      <w:r>
        <w:t>04/xx</w:t>
      </w:r>
      <w:bookmarkEnd w:id="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5" w:name="_Toc364665900"/>
      <w:r>
        <w:t>05/xx</w:t>
      </w:r>
      <w:bookmarkEnd w:id="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6" w:name="_Toc364665901"/>
      <w:r>
        <w:t>06/xx</w:t>
      </w:r>
      <w:bookmarkEnd w:id="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7" w:name="_Toc364665902"/>
      <w:r>
        <w:t>07/xx</w:t>
      </w:r>
      <w:bookmarkEnd w:id="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8" w:name="_Toc364665903"/>
      <w:r>
        <w:t>08/xx</w:t>
      </w:r>
      <w:bookmarkEnd w:id="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9" w:name="_Toc364665904"/>
      <w:r>
        <w:t>09/xx</w:t>
      </w:r>
      <w:bookmarkEnd w:id="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0" w:name="_Toc364665905"/>
      <w:r>
        <w:t>10/xx</w:t>
      </w:r>
      <w:bookmarkEnd w:id="1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1" w:name="_Toc364665906"/>
      <w:r>
        <w:t>11/xx</w:t>
      </w:r>
      <w:bookmarkEnd w:id="1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2" w:name="_Toc364665907"/>
      <w:r>
        <w:t>12/xx</w:t>
      </w:r>
      <w:bookmarkEnd w:id="1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3" w:name="_Toc364665908"/>
      <w:r>
        <w:t>13/xx</w:t>
      </w:r>
      <w:bookmarkEnd w:id="1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4" w:name="_Toc364665909"/>
      <w:r>
        <w:t>14/xx</w:t>
      </w:r>
      <w:bookmarkEnd w:id="1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5" w:name="_Toc364665910"/>
      <w:r>
        <w:t>15/xx</w:t>
      </w:r>
      <w:bookmarkEnd w:id="1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6" w:name="_Toc364665911"/>
      <w:r>
        <w:t>16/xx</w:t>
      </w:r>
      <w:bookmarkEnd w:id="1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7" w:name="_Toc364665912"/>
      <w:r>
        <w:t>17/xx</w:t>
      </w:r>
      <w:bookmarkEnd w:id="1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8" w:name="_Toc364665913"/>
      <w:r>
        <w:t>18/xx</w:t>
      </w:r>
      <w:bookmarkEnd w:id="1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9" w:name="_Toc364665914"/>
      <w:r>
        <w:t>19/xx</w:t>
      </w:r>
      <w:bookmarkEnd w:id="1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0" w:name="_Toc364665915"/>
      <w:r>
        <w:t>20/xx</w:t>
      </w:r>
      <w:bookmarkEnd w:id="2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1" w:name="_Toc364665916"/>
      <w:r>
        <w:t>21/xx</w:t>
      </w:r>
      <w:bookmarkEnd w:id="2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2" w:name="_Toc364665917"/>
      <w:r>
        <w:t>22/xx</w:t>
      </w:r>
      <w:bookmarkEnd w:id="2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3" w:name="_Toc364665918"/>
      <w:r>
        <w:t>23/xx</w:t>
      </w:r>
      <w:bookmarkEnd w:id="2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4" w:name="_Toc364665919"/>
      <w:r>
        <w:t>24/xx</w:t>
      </w:r>
      <w:bookmarkEnd w:id="2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5" w:name="_Toc364665920"/>
      <w:r>
        <w:t>25/xx</w:t>
      </w:r>
      <w:bookmarkEnd w:id="2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6" w:name="_Toc364665921"/>
      <w:r>
        <w:t>26/xx</w:t>
      </w:r>
      <w:bookmarkEnd w:id="2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7" w:name="_Toc364665922"/>
      <w:r>
        <w:t>27/xx</w:t>
      </w:r>
      <w:bookmarkEnd w:id="2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8" w:name="_Toc364665923"/>
      <w:r>
        <w:t>28/xx</w:t>
      </w:r>
      <w:bookmarkEnd w:id="2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9" w:name="_Toc364665924"/>
      <w:r>
        <w:t>29/xx</w:t>
      </w:r>
      <w:bookmarkEnd w:id="2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0" w:name="_Toc364665925"/>
      <w:r>
        <w:t>30/xx</w:t>
      </w:r>
      <w:bookmarkEnd w:id="3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1" w:name="_Toc364665926"/>
      <w:r>
        <w:t>31/xx</w:t>
      </w:r>
      <w:bookmarkEnd w:id="31"/>
    </w:p>
    <w:sectPr w:rsidR="00931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D1"/>
    <w:rsid w:val="007F7CD6"/>
    <w:rsid w:val="00931DD1"/>
    <w:rsid w:val="00D82DC3"/>
    <w:rsid w:val="00D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31D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31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31D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D1"/>
    <w:pPr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DD1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31D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31D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931DD1"/>
    <w:pPr>
      <w:spacing w:after="100"/>
      <w:ind w:left="220"/>
    </w:pPr>
    <w:rPr>
      <w:rFonts w:eastAsiaTheme="minorEastAsia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31DD1"/>
    <w:pPr>
      <w:spacing w:after="100"/>
    </w:pPr>
    <w:rPr>
      <w:rFonts w:eastAsiaTheme="minorEastAsia"/>
      <w:lang w:eastAsia="fr-FR"/>
    </w:r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931DD1"/>
    <w:pPr>
      <w:spacing w:after="100"/>
      <w:ind w:left="440"/>
    </w:pPr>
    <w:rPr>
      <w:rFonts w:eastAsiaTheme="minorEastAsia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931D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31D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31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31D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D1"/>
    <w:pPr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DD1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31D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31D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931DD1"/>
    <w:pPr>
      <w:spacing w:after="100"/>
      <w:ind w:left="220"/>
    </w:pPr>
    <w:rPr>
      <w:rFonts w:eastAsiaTheme="minorEastAsia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31DD1"/>
    <w:pPr>
      <w:spacing w:after="100"/>
    </w:pPr>
    <w:rPr>
      <w:rFonts w:eastAsiaTheme="minorEastAsia"/>
      <w:lang w:eastAsia="fr-FR"/>
    </w:r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931DD1"/>
    <w:pPr>
      <w:spacing w:after="100"/>
      <w:ind w:left="440"/>
    </w:pPr>
    <w:rPr>
      <w:rFonts w:eastAsiaTheme="minorEastAsia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931DD1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4D4B2-EF94-44CE-BDE7-F15C25A3F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Table des matières.dotm</Template>
  <TotalTime>7</TotalTime>
  <Pages>1</Pages>
  <Words>392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sylvain</dc:creator>
  <cp:lastModifiedBy>sylvain</cp:lastModifiedBy>
  <cp:revision>4</cp:revision>
  <dcterms:created xsi:type="dcterms:W3CDTF">2013-08-19T06:49:00Z</dcterms:created>
  <dcterms:modified xsi:type="dcterms:W3CDTF">2013-08-20T07:32:00Z</dcterms:modified>
</cp:coreProperties>
</file>