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page" w:tblpX="7273" w:tblpY="-17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</w:tblGrid>
      <w:tr w:rsidR="003603BB">
        <w:tc>
          <w:tcPr>
            <w:tcW w:w="3528" w:type="dxa"/>
          </w:tcPr>
          <w:p w:rsidR="003603BB" w:rsidRDefault="003603BB" w:rsidP="003603BB">
            <w:r>
              <w:t>Check Date:</w:t>
            </w:r>
            <w:r w:rsidR="00E005A6">
              <w:t xml:space="preserve"> </w:t>
            </w:r>
            <w:fldSimple w:instr=" DATE   \* MERGEFORMAT ">
              <w:bookmarkStart w:id="0" w:name="CheckDate"/>
              <w:bookmarkEnd w:id="0"/>
              <w:r w:rsidR="000D4E31">
                <w:rPr>
                  <w:noProof/>
                </w:rPr>
                <w:t>8/3/2012</w:t>
              </w:r>
            </w:fldSimple>
            <w:r w:rsidR="00E005A6">
              <w:t xml:space="preserve"> </w:t>
            </w:r>
          </w:p>
        </w:tc>
      </w:tr>
      <w:tr w:rsidR="003603BB">
        <w:tc>
          <w:tcPr>
            <w:tcW w:w="3528" w:type="dxa"/>
          </w:tcPr>
          <w:p w:rsidR="003603BB" w:rsidRDefault="003603BB" w:rsidP="003603BB">
            <w:r>
              <w:t>Check No.:</w:t>
            </w:r>
            <w:r w:rsidR="00E005A6">
              <w:t xml:space="preserve"> ACH Payment</w:t>
            </w:r>
          </w:p>
        </w:tc>
      </w:tr>
      <w:tr w:rsidR="003603BB">
        <w:tc>
          <w:tcPr>
            <w:tcW w:w="3528" w:type="dxa"/>
          </w:tcPr>
          <w:p w:rsidR="003603BB" w:rsidRDefault="003603BB" w:rsidP="000D4E31">
            <w:r>
              <w:t>Check Amount:</w:t>
            </w:r>
            <w:r w:rsidR="00E005A6">
              <w:t xml:space="preserve"> </w:t>
            </w:r>
            <w:bookmarkStart w:id="1" w:name="CheckAmount"/>
            <w:bookmarkEnd w:id="1"/>
            <w:r w:rsidR="00AF0A2B">
              <w:t>$</w:t>
            </w:r>
            <w:r w:rsidR="000D4E31">
              <w:t>75.00</w:t>
            </w:r>
          </w:p>
        </w:tc>
      </w:tr>
    </w:tbl>
    <w:p w:rsidR="003603BB" w:rsidRPr="003603BB" w:rsidRDefault="003603BB">
      <w:pPr>
        <w:rPr>
          <w:b/>
          <w:sz w:val="36"/>
          <w:szCs w:val="36"/>
        </w:rPr>
      </w:pPr>
      <w:r w:rsidRPr="003603BB">
        <w:rPr>
          <w:b/>
          <w:sz w:val="36"/>
          <w:szCs w:val="36"/>
        </w:rPr>
        <w:t>Bill Payment Stub</w:t>
      </w:r>
    </w:p>
    <w:p w:rsidR="006E14B8" w:rsidRPr="003603BB" w:rsidRDefault="006E14B8">
      <w:pPr>
        <w:rPr>
          <w:b/>
          <w:sz w:val="36"/>
          <w:szCs w:val="36"/>
        </w:rPr>
      </w:pPr>
    </w:p>
    <w:p w:rsidR="003603BB" w:rsidRDefault="003603BB"/>
    <w:p w:rsidR="003603BB" w:rsidRDefault="003603BB"/>
    <w:tbl>
      <w:tblPr>
        <w:tblStyle w:val="TableGrid"/>
        <w:tblpPr w:leftFromText="180" w:rightFromText="180" w:vertAnchor="text" w:tblpY="-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</w:tblGrid>
      <w:tr w:rsidR="003603BB">
        <w:tc>
          <w:tcPr>
            <w:tcW w:w="3528" w:type="dxa"/>
          </w:tcPr>
          <w:p w:rsidR="003603BB" w:rsidRDefault="003603BB" w:rsidP="003603BB">
            <w:proofErr w:type="spellStart"/>
            <w:r>
              <w:t>TurnHere</w:t>
            </w:r>
            <w:proofErr w:type="spellEnd"/>
            <w:r>
              <w:t>, Inc.</w:t>
            </w:r>
          </w:p>
        </w:tc>
      </w:tr>
      <w:tr w:rsidR="003603BB">
        <w:tc>
          <w:tcPr>
            <w:tcW w:w="3528" w:type="dxa"/>
          </w:tcPr>
          <w:p w:rsidR="003603BB" w:rsidRDefault="009D7456" w:rsidP="003603BB">
            <w:smartTag w:uri="urn:schemas-microsoft-com:office:smarttags" w:element="Street">
              <w:smartTag w:uri="urn:schemas-microsoft-com:office:smarttags" w:element="address">
                <w:r>
                  <w:t>121 2</w:t>
                </w:r>
                <w:r w:rsidRPr="009D7456">
                  <w:rPr>
                    <w:vertAlign w:val="superscript"/>
                  </w:rPr>
                  <w:t>nd</w:t>
                </w:r>
                <w:r>
                  <w:t xml:space="preserve"> St</w:t>
                </w:r>
              </w:smartTag>
            </w:smartTag>
            <w:r>
              <w:t>, 2</w:t>
            </w:r>
            <w:r w:rsidRPr="009D7456">
              <w:rPr>
                <w:vertAlign w:val="superscript"/>
              </w:rPr>
              <w:t>nd</w:t>
            </w:r>
            <w:r>
              <w:t xml:space="preserve"> Fl</w:t>
            </w:r>
          </w:p>
        </w:tc>
      </w:tr>
      <w:tr w:rsidR="003603BB">
        <w:tc>
          <w:tcPr>
            <w:tcW w:w="3528" w:type="dxa"/>
          </w:tcPr>
          <w:p w:rsidR="003603BB" w:rsidRDefault="009D7456" w:rsidP="003603BB">
            <w:r>
              <w:t>San Francisco</w:t>
            </w:r>
            <w:r w:rsidR="003603BB">
              <w:t>, CA 9</w:t>
            </w:r>
            <w:r>
              <w:t>4105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</w:tblGrid>
      <w:tr w:rsidR="003603BB">
        <w:tc>
          <w:tcPr>
            <w:tcW w:w="3528" w:type="dxa"/>
          </w:tcPr>
          <w:p w:rsidR="003603BB" w:rsidRDefault="000D4E31" w:rsidP="003603BB">
            <w:bookmarkStart w:id="2" w:name="CustName"/>
            <w:bookmarkEnd w:id="2"/>
            <w:r>
              <w:t>ABC Media</w:t>
            </w:r>
          </w:p>
        </w:tc>
      </w:tr>
      <w:tr w:rsidR="003603BB">
        <w:tc>
          <w:tcPr>
            <w:tcW w:w="3528" w:type="dxa"/>
          </w:tcPr>
          <w:p w:rsidR="003603BB" w:rsidRDefault="003603BB" w:rsidP="003603BB">
            <w:bookmarkStart w:id="3" w:name="CustAdd1"/>
            <w:bookmarkEnd w:id="3"/>
          </w:p>
        </w:tc>
      </w:tr>
      <w:tr w:rsidR="003603BB">
        <w:tc>
          <w:tcPr>
            <w:tcW w:w="3528" w:type="dxa"/>
          </w:tcPr>
          <w:p w:rsidR="003603BB" w:rsidRDefault="003603BB" w:rsidP="003603BB">
            <w:bookmarkStart w:id="4" w:name="CustAdd2"/>
            <w:bookmarkEnd w:id="4"/>
          </w:p>
        </w:tc>
      </w:tr>
    </w:tbl>
    <w:p w:rsidR="003603BB" w:rsidRDefault="003603BB">
      <w:r>
        <w:t xml:space="preserve">         Paid To:</w:t>
      </w:r>
    </w:p>
    <w:p w:rsidR="003603BB" w:rsidRDefault="003603BB"/>
    <w:p w:rsidR="003603BB" w:rsidRDefault="003603BB"/>
    <w:p w:rsidR="003603BB" w:rsidRDefault="003603BB"/>
    <w:p w:rsidR="003603BB" w:rsidRDefault="003603BB"/>
    <w:tbl>
      <w:tblPr>
        <w:tblW w:w="6040" w:type="dxa"/>
        <w:tblCellMar>
          <w:left w:w="0" w:type="dxa"/>
          <w:right w:w="0" w:type="dxa"/>
        </w:tblCellMar>
        <w:tblLook w:val="0000"/>
      </w:tblPr>
      <w:tblGrid>
        <w:gridCol w:w="2412"/>
        <w:gridCol w:w="1152"/>
        <w:gridCol w:w="752"/>
        <w:gridCol w:w="592"/>
        <w:gridCol w:w="1212"/>
      </w:tblGrid>
      <w:tr w:rsidR="00AF0A2B" w:rsidTr="000D4E31">
        <w:trPr>
          <w:trHeight w:val="240"/>
        </w:trPr>
        <w:tc>
          <w:tcPr>
            <w:tcW w:w="23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5" w:name="History"/>
            <w:bookmarkEnd w:id="5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7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Payment</w:t>
            </w:r>
          </w:p>
        </w:tc>
      </w:tr>
      <w:tr w:rsidR="00AF0A2B" w:rsidTr="000D4E31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0D4E31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ABC Media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 w:rsidP="000D4E31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7/</w:t>
            </w:r>
            <w:r w:rsidR="000D4E31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/2012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0D4E31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11111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  <w:vAlign w:val="bottom"/>
          </w:tcPr>
          <w:p w:rsidR="00AF0A2B" w:rsidRDefault="00AF0A2B" w:rsidP="000D4E31">
            <w:pPr>
              <w:ind w:firstLineChars="100" w:firstLine="160"/>
              <w:jc w:val="right"/>
              <w:outlineLvl w:val="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$</w:t>
            </w:r>
            <w:r w:rsidR="000D4E31">
              <w:rPr>
                <w:rFonts w:ascii="Arial" w:hAnsi="Arial" w:cs="Arial"/>
                <w:sz w:val="16"/>
                <w:szCs w:val="16"/>
              </w:rPr>
              <w:t>75</w:t>
            </w:r>
            <w:r>
              <w:rPr>
                <w:rFonts w:ascii="Arial" w:hAnsi="Arial" w:cs="Arial"/>
                <w:sz w:val="16"/>
                <w:szCs w:val="16"/>
              </w:rPr>
              <w:t xml:space="preserve">.00 </w:t>
            </w:r>
          </w:p>
        </w:tc>
      </w:tr>
      <w:tr w:rsidR="00AF0A2B" w:rsidTr="000D4E31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0D4E31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ABC Media </w:t>
            </w:r>
            <w:r w:rsidR="00AF0A2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  <w:vAlign w:val="bottom"/>
          </w:tcPr>
          <w:p w:rsidR="00AF0A2B" w:rsidRDefault="00AF0A2B" w:rsidP="000D4E31">
            <w:pPr>
              <w:ind w:firstLineChars="100" w:firstLine="161"/>
              <w:jc w:val="right"/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$</w:t>
            </w:r>
            <w:r w:rsidR="000D4E31">
              <w:rPr>
                <w:rFonts w:ascii="Arial" w:hAnsi="Arial" w:cs="Arial"/>
                <w:b/>
                <w:bCs/>
                <w:sz w:val="16"/>
                <w:szCs w:val="16"/>
              </w:rPr>
              <w:t>75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.00 </w:t>
            </w:r>
          </w:p>
        </w:tc>
      </w:tr>
    </w:tbl>
    <w:p w:rsidR="003603BB" w:rsidRDefault="003603BB"/>
    <w:sectPr w:rsidR="003603B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attachedTemplate r:id="rId1"/>
  <w:stylePaneFormatFilter w:val="3F01"/>
  <w:defaultTabStop w:val="720"/>
  <w:characterSpacingControl w:val="doNotCompress"/>
  <w:compat/>
  <w:rsids>
    <w:rsidRoot w:val="00AF0A2B"/>
    <w:rsid w:val="000D4E31"/>
    <w:rsid w:val="003603BB"/>
    <w:rsid w:val="005E4AA6"/>
    <w:rsid w:val="006E14B8"/>
    <w:rsid w:val="009D7456"/>
    <w:rsid w:val="00AF0A2B"/>
    <w:rsid w:val="00E005A6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60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D4E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4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staff\SVB\ACH%20Payment%20Request%20&amp;%20Bill%20Stub\stub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stub</Template>
  <TotalTime>15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 Date: </vt:lpstr>
    </vt:vector>
  </TitlesOfParts>
  <Company>Webster Pacific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 Date:</dc:title>
  <dc:creator>tania.wong</dc:creator>
  <cp:lastModifiedBy>deirdre.steinmetz</cp:lastModifiedBy>
  <cp:revision>2</cp:revision>
  <cp:lastPrinted>1601-01-01T00:00:00Z</cp:lastPrinted>
  <dcterms:created xsi:type="dcterms:W3CDTF">2012-08-03T18:02:00Z</dcterms:created>
  <dcterms:modified xsi:type="dcterms:W3CDTF">2012-08-03T18:02:00Z</dcterms:modified>
</cp:coreProperties>
</file>