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11868"/>
        <w:tblW w:w="11115" w:type="dxa"/>
        <w:tblLook w:val="04A0" w:firstRow="1" w:lastRow="0" w:firstColumn="1" w:lastColumn="0" w:noHBand="0" w:noVBand="1"/>
      </w:tblPr>
      <w:tblGrid>
        <w:gridCol w:w="11115"/>
      </w:tblGrid>
      <w:tr w:rsidR="009365EA" w14:paraId="4EAE5633" w14:textId="77777777" w:rsidTr="001C6DA1">
        <w:trPr>
          <w:trHeight w:val="530"/>
        </w:trPr>
        <w:tc>
          <w:tcPr>
            <w:tcW w:w="11115" w:type="dxa"/>
          </w:tcPr>
          <w:p w14:paraId="0174ABDF" w14:textId="77777777" w:rsidR="009365EA" w:rsidRPr="00784F87" w:rsidRDefault="009365EA" w:rsidP="009365EA">
            <w:pPr>
              <w:rPr>
                <w:rFonts w:ascii="Segoe UI Light" w:hAnsi="Segoe UI Light" w:cs="Segoe UI Light"/>
                <w:color w:val="009FE3"/>
                <w:sz w:val="88"/>
                <w:szCs w:val="88"/>
              </w:rPr>
            </w:pPr>
            <w:r w:rsidRPr="00784F87">
              <w:rPr>
                <w:rFonts w:ascii="Segoe UI Light" w:hAnsi="Segoe UI Light" w:cs="Segoe UI Light"/>
                <w:color w:val="009FE3"/>
                <w:sz w:val="88"/>
                <w:szCs w:val="88"/>
              </w:rPr>
              <w:t>NOM DE VOTRE PROJET</w:t>
            </w:r>
          </w:p>
          <w:p w14:paraId="127CE432" w14:textId="77777777" w:rsidR="009365EA" w:rsidRPr="00A646C3" w:rsidRDefault="009365EA" w:rsidP="009365EA">
            <w:pPr>
              <w:rPr>
                <w:rFonts w:ascii="Segoe UI Black" w:hAnsi="Segoe UI Black" w:cs="Segoe UI Semibold"/>
                <w:color w:val="AFCA0B"/>
                <w:sz w:val="38"/>
                <w:szCs w:val="38"/>
              </w:rPr>
            </w:pPr>
            <w:r w:rsidRPr="00A646C3">
              <w:rPr>
                <w:rFonts w:ascii="Segoe UI Black" w:hAnsi="Segoe UI Black" w:cs="Segoe UI Semibold"/>
                <w:color w:val="AFCA0B"/>
                <w:sz w:val="38"/>
                <w:szCs w:val="38"/>
              </w:rPr>
              <w:t>SOUS TITRE EXPLICATIF LE DÉCRIVANT</w:t>
            </w:r>
          </w:p>
          <w:p w14:paraId="7E0DA511" w14:textId="77777777" w:rsidR="009365EA" w:rsidRDefault="009365EA" w:rsidP="009365EA">
            <w:pPr>
              <w:rPr>
                <w:rFonts w:ascii="Segoe UI Black" w:hAnsi="Segoe UI Black" w:cs="Segoe UI Semibold"/>
                <w:color w:val="AFCA0B"/>
                <w:sz w:val="38"/>
                <w:szCs w:val="38"/>
              </w:rPr>
            </w:pPr>
          </w:p>
        </w:tc>
      </w:tr>
    </w:tbl>
    <w:tbl>
      <w:tblPr>
        <w:tblpPr w:leftFromText="180" w:rightFromText="180" w:vertAnchor="text" w:horzAnchor="page" w:tblpX="763" w:tblpY="14298"/>
        <w:tblW w:w="0" w:type="auto"/>
        <w:tblLook w:val="04A0" w:firstRow="1" w:lastRow="0" w:firstColumn="1" w:lastColumn="0" w:noHBand="0" w:noVBand="1"/>
      </w:tblPr>
      <w:tblGrid>
        <w:gridCol w:w="11097"/>
      </w:tblGrid>
      <w:tr w:rsidR="009365EA" w14:paraId="797C2E92" w14:textId="77777777" w:rsidTr="001C6DA1">
        <w:trPr>
          <w:trHeight w:val="348"/>
        </w:trPr>
        <w:tc>
          <w:tcPr>
            <w:tcW w:w="11097" w:type="dxa"/>
          </w:tcPr>
          <w:p w14:paraId="1D1021C0" w14:textId="77777777" w:rsidR="009365EA" w:rsidRPr="00784F87" w:rsidRDefault="009365EA" w:rsidP="009365EA">
            <w:pPr>
              <w:rPr>
                <w:rFonts w:ascii="Segoe UI" w:hAnsi="Segoe UI" w:cs="Segoe UI"/>
                <w:color w:val="AFCA0B"/>
                <w:sz w:val="30"/>
                <w:szCs w:val="30"/>
              </w:rPr>
            </w:pPr>
            <w:r w:rsidRPr="00784F87">
              <w:rPr>
                <w:rFonts w:ascii="Segoe UI" w:hAnsi="Segoe UI" w:cs="Segoe UI"/>
                <w:color w:val="009FE3"/>
                <w:sz w:val="30"/>
                <w:szCs w:val="30"/>
              </w:rPr>
              <w:t>VOTRE NOM OU ORGANISATION</w:t>
            </w:r>
          </w:p>
          <w:p w14:paraId="55F1AB64" w14:textId="77777777" w:rsidR="009365EA" w:rsidRDefault="009365EA" w:rsidP="009365EA">
            <w:pPr>
              <w:rPr>
                <w:rFonts w:ascii="Segoe UI Black" w:hAnsi="Segoe UI Black" w:cs="Segoe UI Semibold"/>
                <w:color w:val="AFCA0B"/>
                <w:sz w:val="38"/>
                <w:szCs w:val="38"/>
              </w:rPr>
            </w:pPr>
          </w:p>
        </w:tc>
      </w:tr>
    </w:tbl>
    <w:p w14:paraId="3D44AC69" w14:textId="5075B286" w:rsidR="0058332A" w:rsidRDefault="0065536C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37C116E3" wp14:editId="50B80EB8">
            <wp:simplePos x="0" y="0"/>
            <wp:positionH relativeFrom="column">
              <wp:posOffset>-114300</wp:posOffset>
            </wp:positionH>
            <wp:positionV relativeFrom="paragraph">
              <wp:posOffset>-325433</wp:posOffset>
            </wp:positionV>
            <wp:extent cx="7559040" cy="10688955"/>
            <wp:effectExtent l="0" t="0" r="381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d_Techno_01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8332A" w:rsidSect="00DE471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1" w:h="16817"/>
      <w:pgMar w:top="159" w:right="198" w:bottom="278" w:left="181" w:header="227" w:footer="28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C05E5" w14:textId="77777777" w:rsidR="00CE2F27" w:rsidRDefault="00CE2F27" w:rsidP="00307692">
      <w:r>
        <w:separator/>
      </w:r>
    </w:p>
  </w:endnote>
  <w:endnote w:type="continuationSeparator" w:id="0">
    <w:p w14:paraId="3C60AAA2" w14:textId="77777777" w:rsidR="00CE2F27" w:rsidRDefault="00CE2F27" w:rsidP="0030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Segoe UI Black">
    <w:altName w:val="Segoe UI Semibold"/>
    <w:charset w:val="00"/>
    <w:family w:val="swiss"/>
    <w:pitch w:val="variable"/>
    <w:sig w:usb0="00000001" w:usb1="4000E47F" w:usb2="0000002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7EB17" w14:textId="77777777" w:rsidR="00994907" w:rsidRDefault="0099490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B886D" w14:textId="77777777" w:rsidR="00994907" w:rsidRDefault="00994907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08C1C0" w14:textId="77777777" w:rsidR="00994907" w:rsidRDefault="0099490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2621B" w14:textId="77777777" w:rsidR="00CE2F27" w:rsidRDefault="00CE2F27" w:rsidP="00307692">
      <w:r>
        <w:separator/>
      </w:r>
    </w:p>
  </w:footnote>
  <w:footnote w:type="continuationSeparator" w:id="0">
    <w:p w14:paraId="4745EBBD" w14:textId="77777777" w:rsidR="00CE2F27" w:rsidRDefault="00CE2F27" w:rsidP="00307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E2BAE" w14:textId="77777777" w:rsidR="00994907" w:rsidRDefault="0099490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C9DCF" w14:textId="77777777" w:rsidR="00994907" w:rsidRDefault="00994907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C7AD5E" w14:textId="77777777" w:rsidR="00994907" w:rsidRDefault="0099490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attachedTemplate r:id="rId1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AD5"/>
    <w:rsid w:val="000053BF"/>
    <w:rsid w:val="000326C5"/>
    <w:rsid w:val="000861DC"/>
    <w:rsid w:val="000E3268"/>
    <w:rsid w:val="00154F18"/>
    <w:rsid w:val="001730CA"/>
    <w:rsid w:val="001A02BE"/>
    <w:rsid w:val="001C6DA1"/>
    <w:rsid w:val="00202362"/>
    <w:rsid w:val="002534DD"/>
    <w:rsid w:val="00255463"/>
    <w:rsid w:val="002A724D"/>
    <w:rsid w:val="00307692"/>
    <w:rsid w:val="00327748"/>
    <w:rsid w:val="0035101B"/>
    <w:rsid w:val="00364ADF"/>
    <w:rsid w:val="003874D9"/>
    <w:rsid w:val="003B5121"/>
    <w:rsid w:val="00415ED6"/>
    <w:rsid w:val="00472FC1"/>
    <w:rsid w:val="00552A23"/>
    <w:rsid w:val="0058332A"/>
    <w:rsid w:val="0065536C"/>
    <w:rsid w:val="00690AD5"/>
    <w:rsid w:val="006B445E"/>
    <w:rsid w:val="007113F3"/>
    <w:rsid w:val="00726528"/>
    <w:rsid w:val="00784F87"/>
    <w:rsid w:val="007975A2"/>
    <w:rsid w:val="007D0642"/>
    <w:rsid w:val="0087101A"/>
    <w:rsid w:val="00901EB1"/>
    <w:rsid w:val="00907377"/>
    <w:rsid w:val="009365EA"/>
    <w:rsid w:val="00980171"/>
    <w:rsid w:val="00994907"/>
    <w:rsid w:val="009E1DB2"/>
    <w:rsid w:val="00A646C3"/>
    <w:rsid w:val="00A74D64"/>
    <w:rsid w:val="00AA04D5"/>
    <w:rsid w:val="00AC0341"/>
    <w:rsid w:val="00AF3316"/>
    <w:rsid w:val="00AF7742"/>
    <w:rsid w:val="00B3766B"/>
    <w:rsid w:val="00B95C66"/>
    <w:rsid w:val="00BD6711"/>
    <w:rsid w:val="00BF0E26"/>
    <w:rsid w:val="00C440C5"/>
    <w:rsid w:val="00C57FC3"/>
    <w:rsid w:val="00CE2F27"/>
    <w:rsid w:val="00D2786D"/>
    <w:rsid w:val="00D86F3D"/>
    <w:rsid w:val="00D90008"/>
    <w:rsid w:val="00D97D16"/>
    <w:rsid w:val="00DE4713"/>
    <w:rsid w:val="00E5405E"/>
    <w:rsid w:val="00F40A20"/>
    <w:rsid w:val="00F62BCF"/>
    <w:rsid w:val="00F8101C"/>
    <w:rsid w:val="00FA4A96"/>
    <w:rsid w:val="53C48E5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C48E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B445E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445E"/>
    <w:rPr>
      <w:rFonts w:ascii="Lucida Grande" w:hAnsi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30769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07692"/>
  </w:style>
  <w:style w:type="paragraph" w:styleId="Pieddepage">
    <w:name w:val="footer"/>
    <w:basedOn w:val="Normal"/>
    <w:link w:val="PieddepageCar"/>
    <w:uiPriority w:val="99"/>
    <w:unhideWhenUsed/>
    <w:rsid w:val="0030769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07692"/>
  </w:style>
  <w:style w:type="table" w:styleId="Grilledutableau">
    <w:name w:val="Table Grid"/>
    <w:basedOn w:val="TableauNormal"/>
    <w:uiPriority w:val="59"/>
    <w:rsid w:val="009365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MODULE1.ENVOIMAIL" wne:name="Project.Module1.EnvoiMail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customXml" Target="../customXml/item3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sigwal\AppData\Roaming\Microsoft\Templates\Page%20de%20garde%20Science%20pour%20rapport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3E2F1D0E8E87468B289CB57281B996" ma:contentTypeVersion="1" ma:contentTypeDescription="Create a new document." ma:contentTypeScope="" ma:versionID="62a345c190c3e02e35f6075a6cd279fe">
  <xsd:schema xmlns:xsd="http://www.w3.org/2001/XMLSchema" xmlns:xs="http://www.w3.org/2001/XMLSchema" xmlns:p="http://schemas.microsoft.com/office/2006/metadata/properties" xmlns:ns2="aac074f3-af53-40eb-acd1-e8ca9658e9e1" targetNamespace="http://schemas.microsoft.com/office/2006/metadata/properties" ma:root="true" ma:fieldsID="6e89e516250c3f4b948741447e1442ad" ns2:_="">
    <xsd:import namespace="aac074f3-af53-40eb-acd1-e8ca9658e9e1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c074f3-af53-40eb-acd1-e8ca9658e9e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657BD7-EE23-42D4-ADF9-C22A802759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F37067-8897-4054-A189-AA76C879AF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12AB72-990B-49A1-9D59-35B340541E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c074f3-af53-40eb-acd1-e8ca9658e9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Page de garde Science pour rapport.dotx</Template>
  <TotalTime>0</TotalTime>
  <Pages>1</Pages>
  <Words>13</Words>
  <Characters>74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Page de garde "Science" pour rapport</vt:lpstr>
      <vt:lpstr>Page de garde "Science" pour rapport</vt:lpstr>
    </vt:vector>
  </TitlesOfParts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Page de garde "Science" pour rapport</dc:title>
  <dc:creator/>
  <cp:lastModifiedBy/>
  <cp:revision>1</cp:revision>
  <dcterms:created xsi:type="dcterms:W3CDTF">2019-04-07T16:46:00Z</dcterms:created>
  <dcterms:modified xsi:type="dcterms:W3CDTF">2019-04-07T16:48:00Z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TC043191949991</vt:lpwstr>
  </property>
  <property fmtid="{D5CDD505-2E9C-101B-9397-08002B2CF9AE}" pid="3" name="ContentTypeId">
    <vt:lpwstr>0x010100B03E2F1D0E8E87468B289CB57281B996</vt:lpwstr>
  </property>
</Properties>
</file>