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327" w:rsidRDefault="00C377DA">
      <w:r>
        <w:rPr>
          <w:noProof/>
          <w:lang w:eastAsia="fr-FR"/>
        </w:rPr>
        <w:drawing>
          <wp:inline distT="0" distB="0" distL="0" distR="0" wp14:anchorId="2575B59A" wp14:editId="2FC4A412">
            <wp:extent cx="2476500" cy="16573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1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7DA"/>
    <w:rsid w:val="00554074"/>
    <w:rsid w:val="00C377DA"/>
    <w:rsid w:val="00CD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7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7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7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77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512CE1DD.dotm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desmidt_marc</dc:creator>
  <cp:lastModifiedBy>desmidt_marc</cp:lastModifiedBy>
  <cp:revision>1</cp:revision>
  <dcterms:created xsi:type="dcterms:W3CDTF">2015-03-30T06:57:00Z</dcterms:created>
  <dcterms:modified xsi:type="dcterms:W3CDTF">2015-03-30T06:59:00Z</dcterms:modified>
</cp:coreProperties>
</file>