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64FA4" w14:textId="77777777" w:rsidR="000360DB" w:rsidRPr="00477859" w:rsidRDefault="000360DB" w:rsidP="00E70347">
      <w:pPr>
        <w:pStyle w:val="ZTimbre"/>
        <w:jc w:val="right"/>
        <w:rPr>
          <w:rFonts w:ascii="Arial" w:hAnsi="Arial"/>
          <w:b/>
        </w:rPr>
      </w:pPr>
    </w:p>
    <w:p w14:paraId="5BDA0BBC" w14:textId="77777777" w:rsidR="000360DB" w:rsidRPr="00477859" w:rsidRDefault="000360DB" w:rsidP="001E384C">
      <w:pPr>
        <w:pStyle w:val="TitreDoc"/>
        <w:spacing w:after="240"/>
        <w:rPr>
          <w:rFonts w:ascii="Arial" w:hAnsi="Arial"/>
        </w:rPr>
      </w:pPr>
      <w:r w:rsidRPr="00477859">
        <w:rPr>
          <w:rFonts w:ascii="Arial" w:hAnsi="Arial"/>
        </w:rPr>
        <w:t>ATTESTATION DE FORMATION</w:t>
      </w:r>
    </w:p>
    <w:p w14:paraId="57011E3C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60F1D610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38ADFDBA" w14:textId="77777777" w:rsidR="000360DB" w:rsidRPr="00477859" w:rsidRDefault="000360DB" w:rsidP="00013995">
      <w:pPr>
        <w:pStyle w:val="ZEts"/>
        <w:tabs>
          <w:tab w:val="clear" w:pos="1843"/>
        </w:tabs>
        <w:rPr>
          <w:rFonts w:ascii="Arial" w:hAnsi="Arial"/>
        </w:rPr>
      </w:pPr>
      <w:r w:rsidRPr="00477859">
        <w:rPr>
          <w:rFonts w:ascii="Arial" w:hAnsi="Arial"/>
          <w:u w:val="single"/>
        </w:rPr>
        <w:t>OBJET</w:t>
      </w:r>
      <w:r w:rsidRPr="00477859">
        <w:rPr>
          <w:rFonts w:ascii="Arial" w:hAnsi="Arial"/>
        </w:rPr>
        <w:tab/>
        <w:t>: Attestation de formation</w:t>
      </w:r>
      <w:r>
        <w:rPr>
          <w:rFonts w:ascii="Arial" w:hAnsi="Arial"/>
        </w:rPr>
        <w:t xml:space="preserve">. </w:t>
      </w:r>
    </w:p>
    <w:p w14:paraId="05EBA137" w14:textId="6658E462" w:rsidR="000360DB" w:rsidRPr="00477859" w:rsidRDefault="000360DB" w:rsidP="00013995">
      <w:pPr>
        <w:pStyle w:val="Corpsdetexte"/>
        <w:spacing w:after="60"/>
        <w:ind w:left="1843" w:hanging="1843"/>
        <w:rPr>
          <w:rFonts w:ascii="Arial" w:hAnsi="Arial" w:cs="Arial"/>
        </w:rPr>
      </w:pPr>
      <w:r w:rsidRPr="00477859">
        <w:rPr>
          <w:rFonts w:ascii="Arial" w:hAnsi="Arial" w:cs="Arial"/>
          <w:u w:val="single"/>
        </w:rPr>
        <w:t>RÉFÉRENCE</w:t>
      </w:r>
      <w:r w:rsidRPr="00477859">
        <w:rPr>
          <w:rFonts w:ascii="Arial" w:hAnsi="Arial" w:cs="Arial"/>
        </w:rPr>
        <w:t xml:space="preserve">(S)  : a) </w:t>
      </w:r>
      <w:r>
        <w:rPr>
          <w:rFonts w:ascii="Arial" w:hAnsi="Arial" w:cs="Arial"/>
        </w:rPr>
        <w:t>xxxxxx</w:t>
      </w:r>
      <w:r w:rsidRPr="00477859">
        <w:rPr>
          <w:rFonts w:ascii="Arial" w:hAnsi="Arial" w:cs="Arial"/>
        </w:rPr>
        <w:t xml:space="preserve"> </w:t>
      </w:r>
    </w:p>
    <w:p w14:paraId="3B9469E3" w14:textId="4F8713C5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  <w:r w:rsidRPr="00477859">
        <w:rPr>
          <w:rFonts w:ascii="Arial" w:hAnsi="Arial" w:cs="Arial"/>
        </w:rPr>
        <w:t>b).</w:t>
      </w:r>
      <w:r>
        <w:rPr>
          <w:rFonts w:ascii="Arial" w:hAnsi="Arial" w:cs="Arial"/>
        </w:rPr>
        <w:t>xxxxxx</w:t>
      </w:r>
    </w:p>
    <w:p w14:paraId="47AEF811" w14:textId="77777777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</w:p>
    <w:p w14:paraId="1E6F6C69" w14:textId="29D3328A" w:rsidR="000360DB" w:rsidRDefault="00932CF9" w:rsidP="00207B96">
      <w:pPr>
        <w:pStyle w:val="Corpsdetexte"/>
        <w:spacing w:after="60"/>
        <w:ind w:left="1843"/>
        <w:rPr>
          <w:rFonts w:ascii="Arial" w:hAnsi="Arial"/>
        </w:rPr>
      </w:pP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prénom </w:instrText>
      </w:r>
      <w:r w:rsidRPr="00CB0BBE">
        <w:rPr>
          <w:rFonts w:ascii="Arial" w:hAnsi="Arial"/>
          <w:highlight w:val="yellow"/>
        </w:rPr>
        <w:fldChar w:fldCharType="separate"/>
      </w:r>
      <w:r w:rsidRPr="00CB0BBE">
        <w:rPr>
          <w:rFonts w:ascii="Arial" w:hAnsi="Arial"/>
          <w:highlight w:val="yellow"/>
        </w:rPr>
        <w:t>«prénom»</w:t>
      </w:r>
      <w:r w:rsidRPr="00CB0BBE">
        <w:rPr>
          <w:rFonts w:ascii="Arial" w:hAnsi="Arial"/>
          <w:highlight w:val="yellow"/>
        </w:rPr>
        <w:fldChar w:fldCharType="end"/>
      </w:r>
      <w:r w:rsidRPr="00CB0BBE">
        <w:rPr>
          <w:rFonts w:ascii="Arial" w:hAnsi="Arial"/>
          <w:highlight w:val="yellow"/>
        </w:rPr>
        <w:t xml:space="preserve"> </w:t>
      </w: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nom </w:instrText>
      </w:r>
      <w:r w:rsidRPr="00CB0BBE">
        <w:rPr>
          <w:rFonts w:ascii="Arial" w:hAnsi="Arial"/>
          <w:highlight w:val="yellow"/>
        </w:rPr>
        <w:fldChar w:fldCharType="separate"/>
      </w:r>
      <w:r w:rsidRPr="00CB0BBE">
        <w:rPr>
          <w:rFonts w:ascii="Arial" w:hAnsi="Arial"/>
          <w:highlight w:val="yellow"/>
        </w:rPr>
        <w:t>«nom»</w:t>
      </w:r>
      <w:r w:rsidRPr="00CB0BBE">
        <w:rPr>
          <w:rFonts w:ascii="Arial" w:hAnsi="Arial"/>
          <w:highlight w:val="yellow"/>
        </w:rPr>
        <w:fldChar w:fldCharType="end"/>
      </w:r>
      <w:r w:rsidRPr="00CB0BBE">
        <w:rPr>
          <w:rFonts w:ascii="Arial" w:hAnsi="Arial"/>
          <w:highlight w:val="yellow"/>
        </w:rPr>
        <w:t xml:space="preserve"> </w:t>
      </w: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âge </w:instrText>
      </w:r>
      <w:r w:rsidRPr="00CB0BBE">
        <w:rPr>
          <w:rFonts w:ascii="Arial" w:hAnsi="Arial"/>
          <w:highlight w:val="yellow"/>
        </w:rPr>
        <w:fldChar w:fldCharType="separate"/>
      </w:r>
      <w:r w:rsidRPr="00CB0BBE">
        <w:rPr>
          <w:rFonts w:ascii="Arial" w:hAnsi="Arial"/>
          <w:highlight w:val="yellow"/>
        </w:rPr>
        <w:t>«âge»</w:t>
      </w:r>
      <w:r w:rsidRPr="00CB0BBE">
        <w:rPr>
          <w:rFonts w:ascii="Arial" w:hAnsi="Arial"/>
          <w:highlight w:val="yellow"/>
        </w:rPr>
        <w:fldChar w:fldCharType="end"/>
      </w:r>
      <w:r w:rsidRPr="00CB0BBE">
        <w:rPr>
          <w:rFonts w:ascii="Arial" w:hAnsi="Arial"/>
          <w:highlight w:val="yellow"/>
        </w:rPr>
        <w:t xml:space="preserve"> </w:t>
      </w: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sexe </w:instrText>
      </w:r>
      <w:r w:rsidRPr="00CB0BBE">
        <w:rPr>
          <w:rFonts w:ascii="Arial" w:hAnsi="Arial"/>
          <w:highlight w:val="yellow"/>
        </w:rPr>
        <w:fldChar w:fldCharType="separate"/>
      </w:r>
      <w:r w:rsidRPr="00CB0BBE">
        <w:rPr>
          <w:rFonts w:ascii="Arial" w:hAnsi="Arial"/>
          <w:highlight w:val="yellow"/>
        </w:rPr>
        <w:t>«sexe»</w:t>
      </w:r>
      <w:r w:rsidRPr="00CB0BBE">
        <w:rPr>
          <w:rFonts w:ascii="Arial" w:hAnsi="Arial"/>
          <w:highlight w:val="yellow"/>
        </w:rPr>
        <w:fldChar w:fldCharType="end"/>
      </w:r>
      <w:r w:rsidR="000360DB" w:rsidRPr="00477859">
        <w:rPr>
          <w:rFonts w:ascii="Arial" w:hAnsi="Arial"/>
        </w:rPr>
        <w:tab/>
      </w:r>
      <w:r w:rsidR="000360DB" w:rsidRPr="00477859">
        <w:rPr>
          <w:rFonts w:ascii="Arial" w:hAnsi="Arial"/>
        </w:rPr>
        <w:tab/>
      </w:r>
    </w:p>
    <w:p w14:paraId="426E2F36" w14:textId="77777777" w:rsidR="000360DB" w:rsidRPr="00477859" w:rsidRDefault="000360DB" w:rsidP="00207B96">
      <w:pPr>
        <w:pStyle w:val="Corpsdetexte"/>
        <w:spacing w:after="60"/>
        <w:ind w:left="1843"/>
        <w:rPr>
          <w:rFonts w:ascii="Arial" w:hAnsi="Arial"/>
        </w:rPr>
      </w:pPr>
    </w:p>
    <w:p w14:paraId="09267203" w14:textId="77777777" w:rsidR="000360DB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 xml:space="preserve">A suivi la formation portant sur la règlementation </w:t>
      </w:r>
    </w:p>
    <w:p w14:paraId="025CB70D" w14:textId="77777777" w:rsidR="000360DB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</w:p>
    <w:p w14:paraId="69C03DB5" w14:textId="0EB63E46" w:rsidR="000360DB" w:rsidRPr="00477859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 xml:space="preserve">Cette formation a été dispensée par </w:t>
      </w:r>
      <w:r>
        <w:rPr>
          <w:rFonts w:ascii="Arial" w:eastAsia="Times New Roman" w:hAnsi="Arial" w:cs="Arial"/>
          <w:noProof/>
          <w:lang w:eastAsia="fr-FR"/>
        </w:rPr>
        <w:t>moi</w:t>
      </w:r>
    </w:p>
    <w:p w14:paraId="0F0C3208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1E8183F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1FF723B2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7213256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7F9502CD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6FABBFB" w14:textId="77777777" w:rsidR="000360DB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  <w:sectPr w:rsidR="000360DB" w:rsidSect="000360DB">
          <w:headerReference w:type="default" r:id="rId11"/>
          <w:footerReference w:type="default" r:id="rId12"/>
          <w:pgSz w:w="11906" w:h="16838"/>
          <w:pgMar w:top="56" w:right="964" w:bottom="55" w:left="964" w:header="709" w:footer="709" w:gutter="0"/>
          <w:pgNumType w:start="1"/>
          <w:cols w:space="708"/>
          <w:docGrid w:linePitch="360"/>
        </w:sectPr>
      </w:pPr>
    </w:p>
    <w:p w14:paraId="3C0A78AE" w14:textId="77777777" w:rsidR="000360DB" w:rsidRPr="00477859" w:rsidRDefault="000360DB" w:rsidP="00F13B93">
      <w:pPr>
        <w:pStyle w:val="ZEmetteur"/>
        <w:rPr>
          <w:rFonts w:ascii="Arial" w:hAnsi="Arial"/>
          <w:sz w:val="22"/>
          <w:szCs w:val="22"/>
        </w:rPr>
      </w:pPr>
      <w:r w:rsidRPr="00477859">
        <w:rPr>
          <w:rFonts w:ascii="Arial" w:hAnsi="Arial"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41376EE3" wp14:editId="06A5C446">
            <wp:simplePos x="0" y="0"/>
            <wp:positionH relativeFrom="page">
              <wp:posOffset>450215</wp:posOffset>
            </wp:positionH>
            <wp:positionV relativeFrom="page">
              <wp:posOffset>450215</wp:posOffset>
            </wp:positionV>
            <wp:extent cx="1364615" cy="1224280"/>
            <wp:effectExtent l="0" t="0" r="698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22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859">
        <w:rPr>
          <w:rFonts w:ascii="Arial" w:hAnsi="Arial"/>
          <w:sz w:val="22"/>
          <w:szCs w:val="22"/>
        </w:rPr>
        <w:t>Armée de Terre</w:t>
      </w:r>
    </w:p>
    <w:p w14:paraId="78C485A5" w14:textId="77777777" w:rsidR="000360DB" w:rsidRPr="00477859" w:rsidRDefault="000360DB" w:rsidP="00F13B93">
      <w:pPr>
        <w:pStyle w:val="ZEmetteur"/>
        <w:rPr>
          <w:rFonts w:ascii="Arial" w:hAnsi="Arial"/>
          <w:sz w:val="22"/>
          <w:szCs w:val="22"/>
        </w:rPr>
      </w:pPr>
      <w:r w:rsidRPr="00477859">
        <w:rPr>
          <w:rFonts w:ascii="Arial" w:hAnsi="Arial"/>
          <w:sz w:val="22"/>
          <w:szCs w:val="22"/>
        </w:rPr>
        <w:t>3</w:t>
      </w:r>
      <w:r w:rsidRPr="00477859">
        <w:rPr>
          <w:rFonts w:ascii="Arial" w:hAnsi="Arial"/>
          <w:sz w:val="22"/>
          <w:szCs w:val="22"/>
          <w:vertAlign w:val="superscript"/>
        </w:rPr>
        <w:t>e</w:t>
      </w:r>
      <w:r w:rsidRPr="00477859">
        <w:rPr>
          <w:rFonts w:ascii="Arial" w:hAnsi="Arial"/>
          <w:sz w:val="22"/>
          <w:szCs w:val="22"/>
        </w:rPr>
        <w:t xml:space="preserve"> régiment d’hélicoptères de combat</w:t>
      </w:r>
    </w:p>
    <w:p w14:paraId="2648145D" w14:textId="77777777" w:rsidR="000360DB" w:rsidRPr="00477859" w:rsidRDefault="000360DB" w:rsidP="00E70347">
      <w:pPr>
        <w:pStyle w:val="ZEmetteur"/>
        <w:rPr>
          <w:rFonts w:ascii="Arial" w:hAnsi="Arial"/>
          <w:sz w:val="22"/>
          <w:szCs w:val="22"/>
        </w:rPr>
      </w:pPr>
      <w:r w:rsidRPr="00477859">
        <w:rPr>
          <w:rFonts w:ascii="Arial" w:hAnsi="Arial"/>
          <w:sz w:val="22"/>
          <w:szCs w:val="22"/>
        </w:rPr>
        <w:t>Cellule Qualité Navigabilité</w:t>
      </w:r>
    </w:p>
    <w:p w14:paraId="3641EC5B" w14:textId="77777777" w:rsidR="000360DB" w:rsidRPr="00477859" w:rsidRDefault="000360DB" w:rsidP="00E70347">
      <w:pPr>
        <w:pStyle w:val="ZEmetteur"/>
        <w:rPr>
          <w:rFonts w:ascii="Arial" w:hAnsi="Arial"/>
          <w:sz w:val="22"/>
          <w:szCs w:val="22"/>
        </w:rPr>
      </w:pPr>
    </w:p>
    <w:p w14:paraId="1A153E38" w14:textId="4E99E244" w:rsidR="000360DB" w:rsidRPr="00477859" w:rsidRDefault="000360DB" w:rsidP="00E70347">
      <w:pPr>
        <w:spacing w:before="120" w:after="120"/>
        <w:ind w:right="57"/>
        <w:jc w:val="right"/>
        <w:rPr>
          <w:rFonts w:ascii="Arial" w:hAnsi="Arial" w:cs="Arial"/>
        </w:rPr>
      </w:pPr>
      <w:r w:rsidRPr="00477859">
        <w:rPr>
          <w:rFonts w:ascii="Arial" w:hAnsi="Arial" w:cs="Arial"/>
        </w:rPr>
        <w:tab/>
        <w:t xml:space="preserve">Étain, le </w:t>
      </w:r>
      <w:r w:rsidRPr="00477859">
        <w:rPr>
          <w:rFonts w:ascii="Arial" w:hAnsi="Arial" w:cs="Arial"/>
        </w:rPr>
        <w:fldChar w:fldCharType="begin"/>
      </w:r>
      <w:r w:rsidRPr="00477859">
        <w:rPr>
          <w:rFonts w:ascii="Arial" w:hAnsi="Arial" w:cs="Arial"/>
        </w:rPr>
        <w:instrText xml:space="preserve"> TIME \@ "dddd d MMMM yyyy" </w:instrText>
      </w:r>
      <w:r w:rsidRPr="00477859">
        <w:rPr>
          <w:rFonts w:ascii="Arial" w:hAnsi="Arial" w:cs="Arial"/>
        </w:rPr>
        <w:fldChar w:fldCharType="separate"/>
      </w:r>
      <w:r w:rsidR="00CB0BBE">
        <w:rPr>
          <w:rFonts w:ascii="Arial" w:hAnsi="Arial" w:cs="Arial"/>
          <w:noProof/>
        </w:rPr>
        <w:t>jeudi 14 avril 2022</w:t>
      </w:r>
      <w:r w:rsidRPr="00477859">
        <w:rPr>
          <w:rFonts w:ascii="Arial" w:hAnsi="Arial" w:cs="Arial"/>
        </w:rPr>
        <w:fldChar w:fldCharType="end"/>
      </w:r>
    </w:p>
    <w:p w14:paraId="3C00B80C" w14:textId="77777777" w:rsidR="000360DB" w:rsidRPr="00477859" w:rsidRDefault="000360DB" w:rsidP="00E70347">
      <w:pPr>
        <w:pStyle w:val="ZTimbre"/>
        <w:jc w:val="right"/>
        <w:rPr>
          <w:rFonts w:ascii="Arial" w:hAnsi="Arial"/>
          <w:b/>
        </w:rPr>
      </w:pPr>
    </w:p>
    <w:p w14:paraId="02A165B3" w14:textId="77777777" w:rsidR="000360DB" w:rsidRPr="00477859" w:rsidRDefault="000360DB" w:rsidP="001E384C">
      <w:pPr>
        <w:pStyle w:val="TitreDoc"/>
        <w:spacing w:after="240"/>
        <w:rPr>
          <w:rFonts w:ascii="Arial" w:hAnsi="Arial"/>
        </w:rPr>
      </w:pPr>
      <w:r w:rsidRPr="00477859">
        <w:rPr>
          <w:rFonts w:ascii="Arial" w:hAnsi="Arial"/>
        </w:rPr>
        <w:t>ATTESTATION DE FORMATION</w:t>
      </w:r>
    </w:p>
    <w:p w14:paraId="04C7467E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6BE807AC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3F7B2F49" w14:textId="77777777" w:rsidR="000360DB" w:rsidRPr="00477859" w:rsidRDefault="000360DB" w:rsidP="00013995">
      <w:pPr>
        <w:pStyle w:val="ZEts"/>
        <w:tabs>
          <w:tab w:val="clear" w:pos="1843"/>
        </w:tabs>
        <w:rPr>
          <w:rFonts w:ascii="Arial" w:hAnsi="Arial"/>
        </w:rPr>
      </w:pPr>
      <w:r w:rsidRPr="00477859">
        <w:rPr>
          <w:rFonts w:ascii="Arial" w:hAnsi="Arial"/>
          <w:u w:val="single"/>
        </w:rPr>
        <w:t>OBJET</w:t>
      </w:r>
      <w:r w:rsidRPr="00477859">
        <w:rPr>
          <w:rFonts w:ascii="Arial" w:hAnsi="Arial"/>
        </w:rPr>
        <w:tab/>
        <w:t>: Attestation de formation</w:t>
      </w:r>
      <w:r>
        <w:rPr>
          <w:rFonts w:ascii="Arial" w:hAnsi="Arial"/>
        </w:rPr>
        <w:t xml:space="preserve">. </w:t>
      </w:r>
    </w:p>
    <w:p w14:paraId="73D1DE1B" w14:textId="77777777" w:rsidR="000360DB" w:rsidRPr="00477859" w:rsidRDefault="000360DB" w:rsidP="00013995">
      <w:pPr>
        <w:pStyle w:val="Corpsdetexte"/>
        <w:spacing w:after="60"/>
        <w:ind w:left="1843" w:hanging="1843"/>
        <w:rPr>
          <w:rFonts w:ascii="Arial" w:hAnsi="Arial" w:cs="Arial"/>
        </w:rPr>
      </w:pPr>
      <w:r w:rsidRPr="00477859">
        <w:rPr>
          <w:rFonts w:ascii="Arial" w:hAnsi="Arial" w:cs="Arial"/>
          <w:u w:val="single"/>
        </w:rPr>
        <w:t>RÉFÉRENCE</w:t>
      </w:r>
      <w:r w:rsidRPr="00477859">
        <w:rPr>
          <w:rFonts w:ascii="Arial" w:hAnsi="Arial" w:cs="Arial"/>
        </w:rPr>
        <w:t>(S)  : a) Instruction interministérielle N° 1693/ARM/DSAÉ du 11 juin 2019 dite EMAR / FR;</w:t>
      </w:r>
    </w:p>
    <w:p w14:paraId="5542A2CD" w14:textId="77777777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  <w:r w:rsidRPr="00477859">
        <w:rPr>
          <w:rFonts w:ascii="Arial" w:hAnsi="Arial" w:cs="Arial"/>
        </w:rPr>
        <w:t>b) MOE-C et MOE-P Editions en vigueur.</w:t>
      </w:r>
    </w:p>
    <w:p w14:paraId="786C6903" w14:textId="77777777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</w:p>
    <w:p w14:paraId="7205906C" w14:textId="77777777" w:rsidR="000360DB" w:rsidRDefault="000360DB" w:rsidP="00207B96">
      <w:pPr>
        <w:pStyle w:val="Corpsdetexte"/>
        <w:spacing w:after="60"/>
        <w:ind w:left="1843"/>
        <w:rPr>
          <w:rFonts w:ascii="Arial" w:hAnsi="Arial"/>
        </w:rPr>
      </w:pPr>
      <w:r w:rsidRPr="00410427">
        <w:rPr>
          <w:rFonts w:ascii="Arial" w:hAnsi="Arial"/>
        </w:rPr>
        <w:t>sds</w:t>
      </w:r>
      <w:r>
        <w:rPr>
          <w:rFonts w:ascii="Arial" w:hAnsi="Arial"/>
        </w:rPr>
        <w:t xml:space="preserve"> </w:t>
      </w:r>
      <w:r w:rsidRPr="00410427">
        <w:rPr>
          <w:rFonts w:ascii="Arial" w:hAnsi="Arial"/>
        </w:rPr>
        <w:t>aaa</w:t>
      </w:r>
      <w:r>
        <w:rPr>
          <w:rFonts w:ascii="Arial" w:hAnsi="Arial"/>
        </w:rPr>
        <w:t xml:space="preserve"> </w:t>
      </w:r>
      <w:r w:rsidRPr="00410427">
        <w:rPr>
          <w:rFonts w:ascii="Arial" w:hAnsi="Arial"/>
        </w:rPr>
        <w:t>21</w:t>
      </w:r>
      <w:r>
        <w:rPr>
          <w:rFonts w:ascii="Arial" w:hAnsi="Arial"/>
        </w:rPr>
        <w:t xml:space="preserve"> </w:t>
      </w:r>
      <w:r w:rsidRPr="00410427">
        <w:rPr>
          <w:rFonts w:ascii="Arial" w:hAnsi="Arial"/>
        </w:rPr>
        <w:t>f</w:t>
      </w:r>
    </w:p>
    <w:p w14:paraId="5A8274A5" w14:textId="77777777" w:rsidR="000360DB" w:rsidRPr="00477859" w:rsidRDefault="000360DB" w:rsidP="00207B96">
      <w:pPr>
        <w:pStyle w:val="Corpsdetexte"/>
        <w:spacing w:after="60"/>
        <w:ind w:left="1843"/>
        <w:rPr>
          <w:rFonts w:ascii="Arial" w:hAnsi="Arial"/>
        </w:rPr>
      </w:pPr>
      <w:r w:rsidRPr="00477859">
        <w:rPr>
          <w:rFonts w:ascii="Arial" w:hAnsi="Arial"/>
        </w:rPr>
        <w:tab/>
      </w:r>
      <w:r w:rsidRPr="00477859">
        <w:rPr>
          <w:rFonts w:ascii="Arial" w:hAnsi="Arial"/>
        </w:rPr>
        <w:tab/>
      </w:r>
    </w:p>
    <w:p w14:paraId="59C1D00E" w14:textId="77777777" w:rsidR="000360DB" w:rsidRPr="00477859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>A suivi la formation portant sur la règlementation EMAR / FR 145 et les MOE version en vigueur, qui s’est déroulée au 3ème RHC, le .</w:t>
      </w:r>
    </w:p>
    <w:p w14:paraId="7B579B6C" w14:textId="77777777" w:rsidR="000360DB" w:rsidRPr="00477859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>Cette formation a été dispensée par la Cellule Qualité Navigabilité du 3e RHC.</w:t>
      </w:r>
    </w:p>
    <w:p w14:paraId="6AF2857A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74F79446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5900447A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7A4FF0AE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7D146C8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tbl>
      <w:tblPr>
        <w:tblpPr w:leftFromText="141" w:rightFromText="141" w:vertAnchor="text" w:horzAnchor="margin" w:tblpXSpec="right" w:tblpY="1446"/>
        <w:tblOverlap w:val="never"/>
        <w:tblW w:w="0" w:type="auto"/>
        <w:tblLook w:val="01E0" w:firstRow="1" w:lastRow="1" w:firstColumn="1" w:lastColumn="1" w:noHBand="0" w:noVBand="0"/>
      </w:tblPr>
      <w:tblGrid>
        <w:gridCol w:w="6059"/>
      </w:tblGrid>
      <w:tr w:rsidR="000360DB" w:rsidRPr="00477859" w14:paraId="1D9EF8EE" w14:textId="77777777" w:rsidTr="00CE6D3B">
        <w:trPr>
          <w:trHeight w:val="1815"/>
        </w:trPr>
        <w:tc>
          <w:tcPr>
            <w:tcW w:w="6059" w:type="dxa"/>
          </w:tcPr>
          <w:p w14:paraId="6295655C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lang w:val="en-GB"/>
              </w:rPr>
            </w:pPr>
          </w:p>
          <w:p w14:paraId="185E5A2F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lang w:val="en-GB"/>
              </w:rPr>
            </w:pPr>
            <w:r w:rsidRPr="00477859">
              <w:rPr>
                <w:rFonts w:ascii="Arial" w:hAnsi="Arial" w:cs="Arial"/>
                <w:lang w:val="en-GB"/>
              </w:rPr>
              <w:t xml:space="preserve">Cellule </w:t>
            </w:r>
            <w:proofErr w:type="spellStart"/>
            <w:r w:rsidRPr="00477859">
              <w:rPr>
                <w:rFonts w:ascii="Arial" w:hAnsi="Arial" w:cs="Arial"/>
                <w:lang w:val="en-GB"/>
              </w:rPr>
              <w:t>Qualité</w:t>
            </w:r>
            <w:proofErr w:type="spellEnd"/>
            <w:r w:rsidRPr="00477859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477859">
              <w:rPr>
                <w:rFonts w:ascii="Arial" w:hAnsi="Arial" w:cs="Arial"/>
                <w:lang w:val="en-GB"/>
              </w:rPr>
              <w:t>Navigabilité</w:t>
            </w:r>
            <w:proofErr w:type="spellEnd"/>
          </w:p>
          <w:p w14:paraId="76B675CB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lang w:val="en-GB"/>
              </w:rPr>
            </w:pPr>
            <w:r w:rsidRPr="00477859">
              <w:rPr>
                <w:rFonts w:ascii="Arial" w:hAnsi="Arial" w:cs="Arial"/>
                <w:lang w:val="en-GB"/>
              </w:rPr>
              <w:t>du 3e RHC</w:t>
            </w:r>
          </w:p>
          <w:p w14:paraId="50D1D9D7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highlight w:val="yellow"/>
                <w:lang w:val="en-GB"/>
              </w:rPr>
            </w:pPr>
          </w:p>
        </w:tc>
      </w:tr>
    </w:tbl>
    <w:p w14:paraId="76C0848B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52A9D0A4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57B5FF10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7C0700B2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33B29E7B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6676AB39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7193A20A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47BC4EE5" w14:textId="77777777" w:rsidR="000360DB" w:rsidRPr="00477859" w:rsidRDefault="000360DB" w:rsidP="008B33D7">
      <w:pPr>
        <w:tabs>
          <w:tab w:val="left" w:pos="5490"/>
        </w:tabs>
        <w:spacing w:after="0"/>
        <w:rPr>
          <w:rFonts w:ascii="Arial" w:hAnsi="Arial" w:cs="Arial"/>
          <w:lang w:eastAsia="fr-FR"/>
        </w:rPr>
      </w:pPr>
      <w:r w:rsidRPr="00477859">
        <w:rPr>
          <w:rFonts w:ascii="Arial" w:hAnsi="Arial" w:cs="Arial"/>
          <w:lang w:eastAsia="fr-FR"/>
        </w:rPr>
        <w:t xml:space="preserve">Base Lieutenant Etienne </w:t>
      </w:r>
      <w:proofErr w:type="spellStart"/>
      <w:r w:rsidRPr="00477859">
        <w:rPr>
          <w:rFonts w:ascii="Arial" w:hAnsi="Arial" w:cs="Arial"/>
          <w:lang w:eastAsia="fr-FR"/>
        </w:rPr>
        <w:t>Mantoux</w:t>
      </w:r>
      <w:proofErr w:type="spellEnd"/>
    </w:p>
    <w:p w14:paraId="1E2B8B5F" w14:textId="77777777" w:rsidR="000360DB" w:rsidRPr="00477859" w:rsidRDefault="000360DB" w:rsidP="008B33D7">
      <w:pPr>
        <w:tabs>
          <w:tab w:val="left" w:pos="5490"/>
        </w:tabs>
        <w:spacing w:after="0"/>
        <w:rPr>
          <w:rFonts w:ascii="Arial" w:hAnsi="Arial" w:cs="Arial"/>
          <w:lang w:eastAsia="fr-FR"/>
        </w:rPr>
      </w:pPr>
      <w:r w:rsidRPr="00477859">
        <w:rPr>
          <w:rFonts w:ascii="Arial" w:hAnsi="Arial" w:cs="Arial"/>
          <w:lang w:eastAsia="fr-FR"/>
        </w:rPr>
        <w:t>55400 Étain</w:t>
      </w:r>
    </w:p>
    <w:p w14:paraId="078E8FBC" w14:textId="77777777" w:rsidR="000360DB" w:rsidRPr="00477859" w:rsidRDefault="000360DB" w:rsidP="00185C08">
      <w:pPr>
        <w:tabs>
          <w:tab w:val="left" w:pos="5490"/>
        </w:tabs>
        <w:spacing w:after="0"/>
        <w:rPr>
          <w:rFonts w:ascii="Arial" w:hAnsi="Arial" w:cs="Arial"/>
          <w:lang w:eastAsia="fr-FR"/>
        </w:rPr>
      </w:pPr>
      <w:r w:rsidRPr="00477859">
        <w:rPr>
          <w:rFonts w:ascii="Arial" w:hAnsi="Arial" w:cs="Arial"/>
          <w:lang w:eastAsia="fr-FR"/>
        </w:rPr>
        <w:t xml:space="preserve">Dossier suivi par : </w:t>
      </w:r>
    </w:p>
    <w:p w14:paraId="032CD912" w14:textId="77777777" w:rsidR="000360DB" w:rsidRPr="00477859" w:rsidRDefault="000360DB" w:rsidP="008B33D7">
      <w:pPr>
        <w:pStyle w:val="ZRdac"/>
        <w:pBdr>
          <w:top w:val="none" w:sz="0" w:space="0" w:color="auto"/>
        </w:pBdr>
        <w:spacing w:before="0"/>
        <w:rPr>
          <w:rFonts w:ascii="Arial" w:hAnsi="Arial" w:cs="Arial"/>
          <w:color w:val="1F497D" w:themeColor="text2"/>
          <w:sz w:val="22"/>
          <w:szCs w:val="22"/>
          <w:u w:val="single"/>
        </w:rPr>
      </w:pPr>
    </w:p>
    <w:p w14:paraId="6A903CBC" w14:textId="77777777" w:rsidR="000360DB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  <w:sectPr w:rsidR="000360DB" w:rsidSect="000360DB">
          <w:headerReference w:type="default" r:id="rId14"/>
          <w:footerReference w:type="default" r:id="rId15"/>
          <w:pgSz w:w="11906" w:h="16838"/>
          <w:pgMar w:top="56" w:right="964" w:bottom="55" w:left="964" w:header="709" w:footer="709" w:gutter="0"/>
          <w:pgNumType w:start="1"/>
          <w:cols w:space="708"/>
          <w:docGrid w:linePitch="360"/>
        </w:sectPr>
      </w:pPr>
    </w:p>
    <w:p w14:paraId="3A76F727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sectPr w:rsidR="000360DB" w:rsidRPr="00477859" w:rsidSect="000360DB">
      <w:headerReference w:type="default" r:id="rId16"/>
      <w:footerReference w:type="default" r:id="rId17"/>
      <w:type w:val="continuous"/>
      <w:pgSz w:w="11906" w:h="16838"/>
      <w:pgMar w:top="56" w:right="964" w:bottom="55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45A87" w14:textId="77777777" w:rsidR="00F73BA8" w:rsidRDefault="00F73BA8" w:rsidP="00D46EDC">
      <w:pPr>
        <w:spacing w:after="0" w:line="240" w:lineRule="auto"/>
      </w:pPr>
      <w:r>
        <w:separator/>
      </w:r>
    </w:p>
  </w:endnote>
  <w:endnote w:type="continuationSeparator" w:id="0">
    <w:p w14:paraId="68540AD9" w14:textId="77777777" w:rsidR="00F73BA8" w:rsidRDefault="00F73BA8" w:rsidP="00D46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D3C7D" w14:textId="77777777" w:rsidR="000360DB" w:rsidRPr="007D3C26" w:rsidRDefault="000360DB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E9015" w14:textId="77777777" w:rsidR="000360DB" w:rsidRPr="007D3C26" w:rsidRDefault="000360DB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EEA1F" w14:textId="77777777" w:rsidR="00F5463D" w:rsidRPr="007D3C26" w:rsidRDefault="00F5463D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EAB81" w14:textId="77777777" w:rsidR="00F73BA8" w:rsidRDefault="00F73BA8" w:rsidP="00D46EDC">
      <w:pPr>
        <w:spacing w:after="0" w:line="240" w:lineRule="auto"/>
      </w:pPr>
      <w:r>
        <w:separator/>
      </w:r>
    </w:p>
  </w:footnote>
  <w:footnote w:type="continuationSeparator" w:id="0">
    <w:p w14:paraId="3C1EB49A" w14:textId="77777777" w:rsidR="00F73BA8" w:rsidRDefault="00F73BA8" w:rsidP="00D46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611A" w14:textId="77777777" w:rsidR="000360DB" w:rsidRDefault="000360DB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086F" w14:textId="77777777" w:rsidR="000360DB" w:rsidRDefault="000360DB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93EC" w14:textId="77777777" w:rsidR="00F5463D" w:rsidRDefault="00F5463D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20951E4"/>
    <w:multiLevelType w:val="multilevel"/>
    <w:tmpl w:val="49327364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1">
    <w:nsid w:val="09CB74E8"/>
    <w:multiLevelType w:val="hybridMultilevel"/>
    <w:tmpl w:val="E65A9350"/>
    <w:lvl w:ilvl="0" w:tplc="1D56D04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CA60044"/>
    <w:multiLevelType w:val="hybridMultilevel"/>
    <w:tmpl w:val="A46C61E2"/>
    <w:lvl w:ilvl="0" w:tplc="8110D15E">
      <w:start w:val="1"/>
      <w:numFmt w:val="bullet"/>
      <w:pStyle w:val="PN2"/>
      <w:lvlText w:val=""/>
      <w:lvlJc w:val="left"/>
      <w:pPr>
        <w:tabs>
          <w:tab w:val="num" w:pos="992"/>
        </w:tabs>
        <w:ind w:left="992" w:hanging="425"/>
      </w:pPr>
      <w:rPr>
        <w:rFonts w:ascii="Symbol" w:hAnsi="Symbol" w:hint="default"/>
      </w:rPr>
    </w:lvl>
    <w:lvl w:ilvl="1" w:tplc="85CED21E">
      <w:start w:val="1"/>
      <w:numFmt w:val="bullet"/>
      <w:pStyle w:val="PN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2853351"/>
    <w:multiLevelType w:val="hybridMultilevel"/>
    <w:tmpl w:val="A11C2DFA"/>
    <w:lvl w:ilvl="0" w:tplc="8DA6C5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2B050D81"/>
    <w:multiLevelType w:val="hybridMultilevel"/>
    <w:tmpl w:val="9502D5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2D640D39"/>
    <w:multiLevelType w:val="hybridMultilevel"/>
    <w:tmpl w:val="106A220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2685838"/>
    <w:multiLevelType w:val="multilevel"/>
    <w:tmpl w:val="80CA6516"/>
    <w:lvl w:ilvl="0">
      <w:start w:val="1"/>
      <w:numFmt w:val="decimal"/>
      <w:lvlText w:val="%1."/>
      <w:lvlJc w:val="left"/>
      <w:pPr>
        <w:ind w:left="76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444372C9"/>
    <w:multiLevelType w:val="multilevel"/>
    <w:tmpl w:val="428A1E2C"/>
    <w:lvl w:ilvl="0">
      <w:start w:val="1"/>
      <w:numFmt w:val="decimal"/>
      <w:pStyle w:val="Titre1"/>
      <w:lvlText w:val="%1."/>
      <w:lvlJc w:val="left"/>
      <w:pPr>
        <w:tabs>
          <w:tab w:val="num" w:pos="28"/>
        </w:tabs>
        <w:ind w:left="2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79"/>
        </w:tabs>
        <w:ind w:left="604" w:hanging="5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1419"/>
        </w:tabs>
        <w:ind w:left="1288" w:hanging="720"/>
      </w:pPr>
      <w:rPr>
        <w:b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1162"/>
        </w:tabs>
        <w:ind w:left="892" w:hanging="864"/>
      </w:pPr>
      <w:rPr>
        <w:b w:val="0"/>
        <w:b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036"/>
        </w:tabs>
        <w:ind w:left="1036" w:hanging="1008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152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1324"/>
        </w:tabs>
        <w:ind w:left="1324" w:hanging="1296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"/>
      <w:lvlJc w:val="left"/>
      <w:pPr>
        <w:tabs>
          <w:tab w:val="num" w:pos="1468"/>
        </w:tabs>
        <w:ind w:left="1468" w:hanging="144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"/>
      <w:lvlJc w:val="left"/>
      <w:pPr>
        <w:tabs>
          <w:tab w:val="num" w:pos="1612"/>
        </w:tabs>
        <w:ind w:left="1612" w:hanging="1584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1">
    <w:nsid w:val="56EB45C8"/>
    <w:multiLevelType w:val="multilevel"/>
    <w:tmpl w:val="B350AD00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49" w:hanging="1800"/>
      </w:pPr>
      <w:rPr>
        <w:rFonts w:hint="default"/>
      </w:rPr>
    </w:lvl>
  </w:abstractNum>
  <w:abstractNum w:abstractNumId="9" w15:restartNumberingAfterBreak="1">
    <w:nsid w:val="6F6F3AF8"/>
    <w:multiLevelType w:val="multilevel"/>
    <w:tmpl w:val="574EC0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1">
    <w:nsid w:val="76EF08ED"/>
    <w:multiLevelType w:val="hybridMultilevel"/>
    <w:tmpl w:val="A4BA1C70"/>
    <w:lvl w:ilvl="0" w:tplc="3C3051EA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C79755D"/>
    <w:multiLevelType w:val="hybridMultilevel"/>
    <w:tmpl w:val="B5C82FDC"/>
    <w:lvl w:ilvl="0" w:tplc="6B4CCEA6">
      <w:start w:val="1"/>
      <w:numFmt w:val="bullet"/>
      <w:pStyle w:val="PN1"/>
      <w:lvlText w:val="-"/>
      <w:lvlJc w:val="left"/>
      <w:pPr>
        <w:tabs>
          <w:tab w:val="num" w:pos="680"/>
        </w:tabs>
        <w:ind w:left="680" w:hanging="340"/>
      </w:pPr>
      <w:rPr>
        <w:rFonts w:ascii="Palatino" w:hAnsi="Palatino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4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EE"/>
    <w:rsid w:val="00004F69"/>
    <w:rsid w:val="000108B4"/>
    <w:rsid w:val="00010EEE"/>
    <w:rsid w:val="00013995"/>
    <w:rsid w:val="0002051B"/>
    <w:rsid w:val="0002213E"/>
    <w:rsid w:val="0003499D"/>
    <w:rsid w:val="000360DB"/>
    <w:rsid w:val="000554BA"/>
    <w:rsid w:val="00076F52"/>
    <w:rsid w:val="000809FE"/>
    <w:rsid w:val="00081E3F"/>
    <w:rsid w:val="000910FA"/>
    <w:rsid w:val="000A5E05"/>
    <w:rsid w:val="000B1FB1"/>
    <w:rsid w:val="000B56D4"/>
    <w:rsid w:val="000D13F6"/>
    <w:rsid w:val="000D4458"/>
    <w:rsid w:val="000D6046"/>
    <w:rsid w:val="000F1344"/>
    <w:rsid w:val="000F13A6"/>
    <w:rsid w:val="000F4413"/>
    <w:rsid w:val="000F6EE5"/>
    <w:rsid w:val="00104E2E"/>
    <w:rsid w:val="001116D7"/>
    <w:rsid w:val="00116AF9"/>
    <w:rsid w:val="00142303"/>
    <w:rsid w:val="00153139"/>
    <w:rsid w:val="00181301"/>
    <w:rsid w:val="00183450"/>
    <w:rsid w:val="00185C08"/>
    <w:rsid w:val="00194B29"/>
    <w:rsid w:val="001A055B"/>
    <w:rsid w:val="001A492A"/>
    <w:rsid w:val="001B119B"/>
    <w:rsid w:val="001C0EB1"/>
    <w:rsid w:val="001C34E8"/>
    <w:rsid w:val="001C443B"/>
    <w:rsid w:val="001D140B"/>
    <w:rsid w:val="001D2C41"/>
    <w:rsid w:val="001D31C5"/>
    <w:rsid w:val="001D4F4D"/>
    <w:rsid w:val="001D77E4"/>
    <w:rsid w:val="001E1122"/>
    <w:rsid w:val="001E384C"/>
    <w:rsid w:val="001F44F5"/>
    <w:rsid w:val="001F7C75"/>
    <w:rsid w:val="00207B96"/>
    <w:rsid w:val="00212A75"/>
    <w:rsid w:val="002134DC"/>
    <w:rsid w:val="00217929"/>
    <w:rsid w:val="00220233"/>
    <w:rsid w:val="002222D1"/>
    <w:rsid w:val="00224B2D"/>
    <w:rsid w:val="00230AD4"/>
    <w:rsid w:val="00230EA3"/>
    <w:rsid w:val="00231ADE"/>
    <w:rsid w:val="00233D9C"/>
    <w:rsid w:val="00237FB0"/>
    <w:rsid w:val="00245439"/>
    <w:rsid w:val="0024672A"/>
    <w:rsid w:val="0025716F"/>
    <w:rsid w:val="00264B70"/>
    <w:rsid w:val="00265F8E"/>
    <w:rsid w:val="00274133"/>
    <w:rsid w:val="00283E57"/>
    <w:rsid w:val="00290E3A"/>
    <w:rsid w:val="00296E0E"/>
    <w:rsid w:val="002A0C26"/>
    <w:rsid w:val="002A487E"/>
    <w:rsid w:val="002A675C"/>
    <w:rsid w:val="002B61DF"/>
    <w:rsid w:val="002B7859"/>
    <w:rsid w:val="002C3371"/>
    <w:rsid w:val="002D2F0E"/>
    <w:rsid w:val="002E3510"/>
    <w:rsid w:val="002F1D62"/>
    <w:rsid w:val="003038C9"/>
    <w:rsid w:val="003079DA"/>
    <w:rsid w:val="003105ED"/>
    <w:rsid w:val="00313E1A"/>
    <w:rsid w:val="00330066"/>
    <w:rsid w:val="00330EB1"/>
    <w:rsid w:val="0034096C"/>
    <w:rsid w:val="00344DD1"/>
    <w:rsid w:val="00351A6A"/>
    <w:rsid w:val="00351ED0"/>
    <w:rsid w:val="00360714"/>
    <w:rsid w:val="003651C7"/>
    <w:rsid w:val="00381F5B"/>
    <w:rsid w:val="003831DE"/>
    <w:rsid w:val="00393380"/>
    <w:rsid w:val="003A1270"/>
    <w:rsid w:val="003A3B83"/>
    <w:rsid w:val="003B2F51"/>
    <w:rsid w:val="003B30D4"/>
    <w:rsid w:val="003B67E3"/>
    <w:rsid w:val="003D1507"/>
    <w:rsid w:val="003D3F34"/>
    <w:rsid w:val="003D4158"/>
    <w:rsid w:val="003E2954"/>
    <w:rsid w:val="003E378F"/>
    <w:rsid w:val="003F2523"/>
    <w:rsid w:val="003F6DCC"/>
    <w:rsid w:val="004100E6"/>
    <w:rsid w:val="0041425F"/>
    <w:rsid w:val="00424C29"/>
    <w:rsid w:val="00433C57"/>
    <w:rsid w:val="0044300F"/>
    <w:rsid w:val="00446FFC"/>
    <w:rsid w:val="0044705E"/>
    <w:rsid w:val="004564FC"/>
    <w:rsid w:val="004702DD"/>
    <w:rsid w:val="004720E5"/>
    <w:rsid w:val="004724F4"/>
    <w:rsid w:val="00475228"/>
    <w:rsid w:val="00475422"/>
    <w:rsid w:val="00477859"/>
    <w:rsid w:val="004804D0"/>
    <w:rsid w:val="00483B6B"/>
    <w:rsid w:val="004937C4"/>
    <w:rsid w:val="00495377"/>
    <w:rsid w:val="004A02D9"/>
    <w:rsid w:val="004A27EE"/>
    <w:rsid w:val="004A4587"/>
    <w:rsid w:val="004B4FD0"/>
    <w:rsid w:val="004C1B89"/>
    <w:rsid w:val="004D29A5"/>
    <w:rsid w:val="004D597E"/>
    <w:rsid w:val="004E55E7"/>
    <w:rsid w:val="004F15B7"/>
    <w:rsid w:val="00501195"/>
    <w:rsid w:val="0050318D"/>
    <w:rsid w:val="0052271D"/>
    <w:rsid w:val="00523E22"/>
    <w:rsid w:val="005464A2"/>
    <w:rsid w:val="00555810"/>
    <w:rsid w:val="00556410"/>
    <w:rsid w:val="00567C6D"/>
    <w:rsid w:val="00574877"/>
    <w:rsid w:val="00580AB6"/>
    <w:rsid w:val="00580B55"/>
    <w:rsid w:val="00585BD0"/>
    <w:rsid w:val="00590EFF"/>
    <w:rsid w:val="005A5BD7"/>
    <w:rsid w:val="005A5C10"/>
    <w:rsid w:val="005B543C"/>
    <w:rsid w:val="005C17DD"/>
    <w:rsid w:val="005C30F9"/>
    <w:rsid w:val="005D06C3"/>
    <w:rsid w:val="005D258F"/>
    <w:rsid w:val="005E22BA"/>
    <w:rsid w:val="005E49C7"/>
    <w:rsid w:val="005E6F26"/>
    <w:rsid w:val="005E7FB3"/>
    <w:rsid w:val="005F1DB5"/>
    <w:rsid w:val="005F23CA"/>
    <w:rsid w:val="005F2820"/>
    <w:rsid w:val="00603870"/>
    <w:rsid w:val="00605626"/>
    <w:rsid w:val="00606D97"/>
    <w:rsid w:val="00606F5B"/>
    <w:rsid w:val="00612820"/>
    <w:rsid w:val="00613158"/>
    <w:rsid w:val="006245F1"/>
    <w:rsid w:val="00625625"/>
    <w:rsid w:val="006301F5"/>
    <w:rsid w:val="006404E2"/>
    <w:rsid w:val="00647E9D"/>
    <w:rsid w:val="00673331"/>
    <w:rsid w:val="0068179B"/>
    <w:rsid w:val="006967D3"/>
    <w:rsid w:val="006B07DD"/>
    <w:rsid w:val="006B1668"/>
    <w:rsid w:val="006E086D"/>
    <w:rsid w:val="006E1118"/>
    <w:rsid w:val="006E5335"/>
    <w:rsid w:val="006F67D7"/>
    <w:rsid w:val="00702979"/>
    <w:rsid w:val="00723FA6"/>
    <w:rsid w:val="00734BF3"/>
    <w:rsid w:val="0075716F"/>
    <w:rsid w:val="0078474E"/>
    <w:rsid w:val="00791778"/>
    <w:rsid w:val="00794C8C"/>
    <w:rsid w:val="007976A6"/>
    <w:rsid w:val="007B02EF"/>
    <w:rsid w:val="007D1DF3"/>
    <w:rsid w:val="007D3C26"/>
    <w:rsid w:val="007E63D5"/>
    <w:rsid w:val="007F3A7C"/>
    <w:rsid w:val="007F76D5"/>
    <w:rsid w:val="00804B46"/>
    <w:rsid w:val="0081029B"/>
    <w:rsid w:val="00812C79"/>
    <w:rsid w:val="00813AD0"/>
    <w:rsid w:val="00814139"/>
    <w:rsid w:val="008232D4"/>
    <w:rsid w:val="00836922"/>
    <w:rsid w:val="008375E9"/>
    <w:rsid w:val="00840CD0"/>
    <w:rsid w:val="00841358"/>
    <w:rsid w:val="0084258D"/>
    <w:rsid w:val="00843B7B"/>
    <w:rsid w:val="00852190"/>
    <w:rsid w:val="008566C7"/>
    <w:rsid w:val="00860A19"/>
    <w:rsid w:val="00863DBF"/>
    <w:rsid w:val="00864A72"/>
    <w:rsid w:val="00865402"/>
    <w:rsid w:val="00866449"/>
    <w:rsid w:val="00871888"/>
    <w:rsid w:val="00871DEA"/>
    <w:rsid w:val="008724C9"/>
    <w:rsid w:val="00875ADD"/>
    <w:rsid w:val="008826FE"/>
    <w:rsid w:val="00886703"/>
    <w:rsid w:val="0088693D"/>
    <w:rsid w:val="008B2BF7"/>
    <w:rsid w:val="008B33D7"/>
    <w:rsid w:val="008E0901"/>
    <w:rsid w:val="008E57E6"/>
    <w:rsid w:val="008F1D7D"/>
    <w:rsid w:val="008F7773"/>
    <w:rsid w:val="009157A9"/>
    <w:rsid w:val="009166D0"/>
    <w:rsid w:val="00932CF9"/>
    <w:rsid w:val="00947B03"/>
    <w:rsid w:val="00951829"/>
    <w:rsid w:val="00955BC6"/>
    <w:rsid w:val="00955ED4"/>
    <w:rsid w:val="0097041C"/>
    <w:rsid w:val="00971275"/>
    <w:rsid w:val="009730BD"/>
    <w:rsid w:val="00973165"/>
    <w:rsid w:val="0097342C"/>
    <w:rsid w:val="00986D58"/>
    <w:rsid w:val="00992469"/>
    <w:rsid w:val="009A1059"/>
    <w:rsid w:val="009A3898"/>
    <w:rsid w:val="009B433E"/>
    <w:rsid w:val="009D0772"/>
    <w:rsid w:val="009D09E7"/>
    <w:rsid w:val="009D3378"/>
    <w:rsid w:val="009F29A8"/>
    <w:rsid w:val="00A01E25"/>
    <w:rsid w:val="00A04B6D"/>
    <w:rsid w:val="00A1704E"/>
    <w:rsid w:val="00A249B4"/>
    <w:rsid w:val="00A276EC"/>
    <w:rsid w:val="00A301C3"/>
    <w:rsid w:val="00A308FA"/>
    <w:rsid w:val="00A33430"/>
    <w:rsid w:val="00A54195"/>
    <w:rsid w:val="00A549BD"/>
    <w:rsid w:val="00A5798D"/>
    <w:rsid w:val="00A66405"/>
    <w:rsid w:val="00A7514D"/>
    <w:rsid w:val="00A76217"/>
    <w:rsid w:val="00A93572"/>
    <w:rsid w:val="00A95CE5"/>
    <w:rsid w:val="00AA73AA"/>
    <w:rsid w:val="00AB5C7C"/>
    <w:rsid w:val="00AD5641"/>
    <w:rsid w:val="00AD6042"/>
    <w:rsid w:val="00AD6F42"/>
    <w:rsid w:val="00AE4A89"/>
    <w:rsid w:val="00AE514B"/>
    <w:rsid w:val="00AE59DE"/>
    <w:rsid w:val="00AE7B6A"/>
    <w:rsid w:val="00AF4E79"/>
    <w:rsid w:val="00B00F31"/>
    <w:rsid w:val="00B21EDD"/>
    <w:rsid w:val="00B2327A"/>
    <w:rsid w:val="00B2764E"/>
    <w:rsid w:val="00B31981"/>
    <w:rsid w:val="00B3205B"/>
    <w:rsid w:val="00B52F39"/>
    <w:rsid w:val="00B56EBE"/>
    <w:rsid w:val="00B667E9"/>
    <w:rsid w:val="00B81C7D"/>
    <w:rsid w:val="00B878B6"/>
    <w:rsid w:val="00B902EF"/>
    <w:rsid w:val="00B90583"/>
    <w:rsid w:val="00B91143"/>
    <w:rsid w:val="00B9288F"/>
    <w:rsid w:val="00B93DBC"/>
    <w:rsid w:val="00B9573E"/>
    <w:rsid w:val="00BC4F6E"/>
    <w:rsid w:val="00BE13E2"/>
    <w:rsid w:val="00BE4B6F"/>
    <w:rsid w:val="00BF7168"/>
    <w:rsid w:val="00C23CF6"/>
    <w:rsid w:val="00C44224"/>
    <w:rsid w:val="00C529CF"/>
    <w:rsid w:val="00C54134"/>
    <w:rsid w:val="00C5504F"/>
    <w:rsid w:val="00C5597A"/>
    <w:rsid w:val="00C644BE"/>
    <w:rsid w:val="00C772A8"/>
    <w:rsid w:val="00C968D0"/>
    <w:rsid w:val="00CA56FD"/>
    <w:rsid w:val="00CA6646"/>
    <w:rsid w:val="00CB0BBE"/>
    <w:rsid w:val="00CB1F8A"/>
    <w:rsid w:val="00CB232F"/>
    <w:rsid w:val="00CC4C39"/>
    <w:rsid w:val="00CC76F6"/>
    <w:rsid w:val="00CD23A5"/>
    <w:rsid w:val="00CD3EAE"/>
    <w:rsid w:val="00CD4260"/>
    <w:rsid w:val="00CE4D05"/>
    <w:rsid w:val="00CE6219"/>
    <w:rsid w:val="00CE6D3B"/>
    <w:rsid w:val="00D026F2"/>
    <w:rsid w:val="00D128D7"/>
    <w:rsid w:val="00D24C33"/>
    <w:rsid w:val="00D2750B"/>
    <w:rsid w:val="00D27AE0"/>
    <w:rsid w:val="00D27C08"/>
    <w:rsid w:val="00D3269E"/>
    <w:rsid w:val="00D43C63"/>
    <w:rsid w:val="00D44AD1"/>
    <w:rsid w:val="00D46EDC"/>
    <w:rsid w:val="00D53965"/>
    <w:rsid w:val="00D67C8A"/>
    <w:rsid w:val="00D715C4"/>
    <w:rsid w:val="00D73447"/>
    <w:rsid w:val="00D73B08"/>
    <w:rsid w:val="00D77149"/>
    <w:rsid w:val="00D77239"/>
    <w:rsid w:val="00D83451"/>
    <w:rsid w:val="00D84B5F"/>
    <w:rsid w:val="00D85BD9"/>
    <w:rsid w:val="00D9231E"/>
    <w:rsid w:val="00D946C4"/>
    <w:rsid w:val="00DA553B"/>
    <w:rsid w:val="00DA56C6"/>
    <w:rsid w:val="00DB5291"/>
    <w:rsid w:val="00DD337F"/>
    <w:rsid w:val="00DE7BA7"/>
    <w:rsid w:val="00DF206E"/>
    <w:rsid w:val="00E02D48"/>
    <w:rsid w:val="00E11E6A"/>
    <w:rsid w:val="00E20537"/>
    <w:rsid w:val="00E325AA"/>
    <w:rsid w:val="00E35109"/>
    <w:rsid w:val="00E41887"/>
    <w:rsid w:val="00E439B9"/>
    <w:rsid w:val="00E4550E"/>
    <w:rsid w:val="00E458B5"/>
    <w:rsid w:val="00E50EE7"/>
    <w:rsid w:val="00E54058"/>
    <w:rsid w:val="00E60B97"/>
    <w:rsid w:val="00E65317"/>
    <w:rsid w:val="00E6556C"/>
    <w:rsid w:val="00E66F39"/>
    <w:rsid w:val="00E70347"/>
    <w:rsid w:val="00E72E4E"/>
    <w:rsid w:val="00E94662"/>
    <w:rsid w:val="00EA0433"/>
    <w:rsid w:val="00EA07EC"/>
    <w:rsid w:val="00EB4FE5"/>
    <w:rsid w:val="00ED1112"/>
    <w:rsid w:val="00ED4E4D"/>
    <w:rsid w:val="00ED743E"/>
    <w:rsid w:val="00EE4525"/>
    <w:rsid w:val="00EE6F45"/>
    <w:rsid w:val="00EE7DD6"/>
    <w:rsid w:val="00EF02A8"/>
    <w:rsid w:val="00EF177F"/>
    <w:rsid w:val="00EF1D26"/>
    <w:rsid w:val="00EF3A98"/>
    <w:rsid w:val="00EF6AD4"/>
    <w:rsid w:val="00F05A02"/>
    <w:rsid w:val="00F11625"/>
    <w:rsid w:val="00F13B93"/>
    <w:rsid w:val="00F14956"/>
    <w:rsid w:val="00F52DED"/>
    <w:rsid w:val="00F5463D"/>
    <w:rsid w:val="00F56915"/>
    <w:rsid w:val="00F73A6C"/>
    <w:rsid w:val="00F73BA8"/>
    <w:rsid w:val="00F73CF3"/>
    <w:rsid w:val="00F81C3F"/>
    <w:rsid w:val="00F8748C"/>
    <w:rsid w:val="00FA02E0"/>
    <w:rsid w:val="00FA07F6"/>
    <w:rsid w:val="00FB3E36"/>
    <w:rsid w:val="00FC6B0C"/>
    <w:rsid w:val="00FD16B0"/>
    <w:rsid w:val="00FD43A3"/>
    <w:rsid w:val="00FD7ECC"/>
    <w:rsid w:val="00FF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A00DF1"/>
  <w15:docId w15:val="{4A0C3DBC-FF9E-4D77-A277-4DF919AB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*TN1"/>
    <w:basedOn w:val="Normal"/>
    <w:next w:val="Normal"/>
    <w:link w:val="Titre1Car"/>
    <w:qFormat/>
    <w:rsid w:val="00CC76F6"/>
    <w:pPr>
      <w:numPr>
        <w:numId w:val="5"/>
      </w:numPr>
      <w:tabs>
        <w:tab w:val="clear" w:pos="28"/>
        <w:tab w:val="left" w:pos="879"/>
      </w:tabs>
      <w:spacing w:before="360" w:after="0" w:line="240" w:lineRule="auto"/>
      <w:ind w:left="606" w:hanging="578"/>
      <w:jc w:val="both"/>
      <w:outlineLvl w:val="0"/>
    </w:pPr>
    <w:rPr>
      <w:rFonts w:ascii="Marianne" w:eastAsiaTheme="majorEastAsia" w:hAnsi="Marianne" w:cstheme="majorBidi"/>
      <w:caps/>
      <w:color w:val="000000"/>
      <w:lang w:eastAsia="fr-FR"/>
    </w:rPr>
  </w:style>
  <w:style w:type="paragraph" w:styleId="Titre2">
    <w:name w:val="heading 2"/>
    <w:aliases w:val="*TN2"/>
    <w:basedOn w:val="Normal"/>
    <w:next w:val="Normal"/>
    <w:link w:val="Titre2Car"/>
    <w:unhideWhenUsed/>
    <w:qFormat/>
    <w:rsid w:val="00F8748C"/>
    <w:pPr>
      <w:numPr>
        <w:ilvl w:val="1"/>
        <w:numId w:val="5"/>
      </w:numPr>
      <w:tabs>
        <w:tab w:val="clear" w:pos="879"/>
      </w:tabs>
      <w:spacing w:before="240" w:after="0" w:line="240" w:lineRule="auto"/>
      <w:ind w:left="567" w:hanging="567"/>
      <w:jc w:val="both"/>
      <w:outlineLvl w:val="1"/>
    </w:pPr>
    <w:rPr>
      <w:rFonts w:ascii="Marianne" w:eastAsiaTheme="majorEastAsia" w:hAnsi="Marianne" w:cstheme="majorBidi"/>
      <w:b/>
    </w:rPr>
  </w:style>
  <w:style w:type="paragraph" w:styleId="Titre3">
    <w:name w:val="heading 3"/>
    <w:aliases w:val="*TN3"/>
    <w:basedOn w:val="Normal"/>
    <w:next w:val="Normal"/>
    <w:link w:val="Titre3Car"/>
    <w:unhideWhenUsed/>
    <w:qFormat/>
    <w:rsid w:val="00F8748C"/>
    <w:pPr>
      <w:keepNext/>
      <w:numPr>
        <w:ilvl w:val="2"/>
        <w:numId w:val="5"/>
      </w:numPr>
      <w:tabs>
        <w:tab w:val="clear" w:pos="1419"/>
      </w:tabs>
      <w:spacing w:before="240" w:after="0" w:line="240" w:lineRule="auto"/>
      <w:ind w:left="851" w:hanging="851"/>
      <w:jc w:val="both"/>
      <w:outlineLvl w:val="2"/>
    </w:pPr>
    <w:rPr>
      <w:rFonts w:ascii="Marianne" w:eastAsiaTheme="majorEastAsia" w:hAnsi="Marianne" w:cstheme="majorBidi"/>
      <w:b/>
      <w:i/>
    </w:rPr>
  </w:style>
  <w:style w:type="paragraph" w:styleId="Titre4">
    <w:name w:val="heading 4"/>
    <w:aliases w:val="*TN4"/>
    <w:basedOn w:val="Normal"/>
    <w:next w:val="Normal"/>
    <w:link w:val="Titre4Car"/>
    <w:unhideWhenUsed/>
    <w:qFormat/>
    <w:rsid w:val="00F8748C"/>
    <w:pPr>
      <w:keepNext/>
      <w:keepLines/>
      <w:numPr>
        <w:ilvl w:val="3"/>
        <w:numId w:val="5"/>
      </w:numPr>
      <w:tabs>
        <w:tab w:val="clear" w:pos="1162"/>
        <w:tab w:val="num" w:pos="1134"/>
      </w:tabs>
      <w:spacing w:before="240" w:after="0" w:line="240" w:lineRule="auto"/>
      <w:ind w:left="1134" w:hanging="1134"/>
      <w:outlineLvl w:val="3"/>
    </w:pPr>
    <w:rPr>
      <w:rFonts w:ascii="Marianne" w:eastAsiaTheme="majorEastAsia" w:hAnsi="Marianne" w:cstheme="majorBidi"/>
      <w:i/>
      <w:iCs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8693D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8693D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8693D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8693D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8693D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5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5810"/>
  </w:style>
  <w:style w:type="paragraph" w:styleId="En-tte">
    <w:name w:val="header"/>
    <w:basedOn w:val="Normal"/>
    <w:link w:val="En-tteCar"/>
    <w:uiPriority w:val="99"/>
    <w:unhideWhenUsed/>
    <w:rsid w:val="00D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6EDC"/>
  </w:style>
  <w:style w:type="paragraph" w:styleId="Textedebulles">
    <w:name w:val="Balloon Text"/>
    <w:basedOn w:val="Normal"/>
    <w:link w:val="TextedebullesCar"/>
    <w:uiPriority w:val="99"/>
    <w:semiHidden/>
    <w:unhideWhenUsed/>
    <w:rsid w:val="00947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7B03"/>
    <w:rPr>
      <w:rFonts w:ascii="Tahoma" w:hAnsi="Tahoma" w:cs="Tahoma"/>
      <w:sz w:val="16"/>
      <w:szCs w:val="16"/>
    </w:rPr>
  </w:style>
  <w:style w:type="paragraph" w:styleId="Corpsdetexte">
    <w:name w:val="Body Text"/>
    <w:aliases w:val="*C2Texte"/>
    <w:basedOn w:val="Normal"/>
    <w:link w:val="CorpsdetexteCar"/>
    <w:qFormat/>
    <w:rsid w:val="00F8748C"/>
    <w:pPr>
      <w:spacing w:before="120" w:after="0" w:line="240" w:lineRule="auto"/>
      <w:jc w:val="both"/>
    </w:pPr>
    <w:rPr>
      <w:rFonts w:ascii="Marianne" w:eastAsia="Times New Roman" w:hAnsi="Marianne" w:cs="Times New Roman"/>
      <w:noProof/>
      <w:lang w:eastAsia="fr-FR"/>
    </w:rPr>
  </w:style>
  <w:style w:type="character" w:customStyle="1" w:styleId="CorpsdetexteCar">
    <w:name w:val="Corps de texte Car"/>
    <w:aliases w:val="*C2Texte Car"/>
    <w:basedOn w:val="Policepardfaut"/>
    <w:link w:val="Corpsdetexte"/>
    <w:rsid w:val="00F8748C"/>
    <w:rPr>
      <w:rFonts w:ascii="Marianne" w:eastAsia="Times New Roman" w:hAnsi="Marianne" w:cs="Times New Roman"/>
      <w:noProof/>
      <w:lang w:eastAsia="fr-FR"/>
    </w:rPr>
  </w:style>
  <w:style w:type="character" w:customStyle="1" w:styleId="Titre1Car">
    <w:name w:val="Titre 1 Car"/>
    <w:aliases w:val="*TN1 Car"/>
    <w:basedOn w:val="Policepardfaut"/>
    <w:link w:val="Titre1"/>
    <w:rsid w:val="00CC76F6"/>
    <w:rPr>
      <w:rFonts w:ascii="Marianne" w:eastAsiaTheme="majorEastAsia" w:hAnsi="Marianne" w:cstheme="majorBidi"/>
      <w:caps/>
      <w:color w:val="000000"/>
      <w:lang w:eastAsia="fr-FR"/>
    </w:rPr>
  </w:style>
  <w:style w:type="character" w:customStyle="1" w:styleId="Titre2Car">
    <w:name w:val="Titre 2 Car"/>
    <w:aliases w:val="*TN2 Car"/>
    <w:basedOn w:val="Policepardfaut"/>
    <w:link w:val="Titre2"/>
    <w:rsid w:val="00F8748C"/>
    <w:rPr>
      <w:rFonts w:ascii="Marianne" w:eastAsiaTheme="majorEastAsia" w:hAnsi="Marianne" w:cstheme="majorBidi"/>
      <w:b/>
    </w:rPr>
  </w:style>
  <w:style w:type="character" w:customStyle="1" w:styleId="Titre3Car">
    <w:name w:val="Titre 3 Car"/>
    <w:aliases w:val="*TN3 Car"/>
    <w:basedOn w:val="Policepardfaut"/>
    <w:link w:val="Titre3"/>
    <w:rsid w:val="00F8748C"/>
    <w:rPr>
      <w:rFonts w:ascii="Marianne" w:eastAsiaTheme="majorEastAsia" w:hAnsi="Marianne" w:cstheme="majorBidi"/>
      <w:b/>
      <w:i/>
    </w:rPr>
  </w:style>
  <w:style w:type="character" w:customStyle="1" w:styleId="Titre4Car">
    <w:name w:val="Titre 4 Car"/>
    <w:aliases w:val="*TN4 Car"/>
    <w:basedOn w:val="Policepardfaut"/>
    <w:link w:val="Titre4"/>
    <w:rsid w:val="00F8748C"/>
    <w:rPr>
      <w:rFonts w:ascii="Marianne" w:eastAsiaTheme="majorEastAsia" w:hAnsi="Marianne" w:cstheme="majorBidi"/>
      <w:i/>
      <w:iCs/>
    </w:rPr>
  </w:style>
  <w:style w:type="character" w:customStyle="1" w:styleId="Titre5Car">
    <w:name w:val="Titre 5 Car"/>
    <w:basedOn w:val="Policepardfaut"/>
    <w:link w:val="Titre5"/>
    <w:uiPriority w:val="9"/>
    <w:semiHidden/>
    <w:rsid w:val="0088693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8693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88693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8869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8869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N1">
    <w:name w:val="*PN1"/>
    <w:basedOn w:val="Corpsdetexte"/>
    <w:link w:val="PN1Car"/>
    <w:qFormat/>
    <w:rsid w:val="00606D97"/>
    <w:pPr>
      <w:numPr>
        <w:numId w:val="8"/>
      </w:numPr>
      <w:tabs>
        <w:tab w:val="clear" w:pos="680"/>
      </w:tabs>
      <w:spacing w:before="60"/>
      <w:ind w:left="284" w:hanging="284"/>
    </w:pPr>
  </w:style>
  <w:style w:type="character" w:customStyle="1" w:styleId="PN1Car">
    <w:name w:val="*PN1 Car"/>
    <w:link w:val="PN1"/>
    <w:rsid w:val="00606D97"/>
    <w:rPr>
      <w:rFonts w:ascii="Times New Roman" w:eastAsia="Times New Roman" w:hAnsi="Times New Roman" w:cs="Times New Roman"/>
      <w:noProof/>
      <w:szCs w:val="24"/>
      <w:lang w:eastAsia="fr-FR"/>
    </w:rPr>
  </w:style>
  <w:style w:type="paragraph" w:customStyle="1" w:styleId="PN2">
    <w:name w:val="*PN2"/>
    <w:basedOn w:val="Normal"/>
    <w:qFormat/>
    <w:rsid w:val="00606D97"/>
    <w:pPr>
      <w:numPr>
        <w:numId w:val="7"/>
      </w:numPr>
      <w:tabs>
        <w:tab w:val="clear" w:pos="992"/>
      </w:tabs>
      <w:spacing w:before="60" w:after="0" w:line="240" w:lineRule="auto"/>
      <w:ind w:left="567" w:hanging="283"/>
      <w:jc w:val="both"/>
    </w:pPr>
    <w:rPr>
      <w:rFonts w:ascii="Times New Roman" w:eastAsia="Times New Roman" w:hAnsi="Times New Roman" w:cs="Times New Roman"/>
      <w:noProof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606D97"/>
    <w:pPr>
      <w:ind w:left="720"/>
      <w:contextualSpacing/>
    </w:pPr>
  </w:style>
  <w:style w:type="paragraph" w:customStyle="1" w:styleId="Prambule">
    <w:name w:val="*Préambule"/>
    <w:basedOn w:val="Corpsdetexte"/>
    <w:qFormat/>
    <w:rsid w:val="00F8748C"/>
    <w:pPr>
      <w:spacing w:before="960"/>
    </w:pPr>
  </w:style>
  <w:style w:type="paragraph" w:customStyle="1" w:styleId="ZRdac">
    <w:name w:val="*ZRédac"/>
    <w:basedOn w:val="Corpsdetexte"/>
    <w:link w:val="ZRdacCar"/>
    <w:qFormat/>
    <w:rsid w:val="00D83451"/>
    <w:pPr>
      <w:pBdr>
        <w:top w:val="single" w:sz="4" w:space="1" w:color="auto"/>
      </w:pBdr>
    </w:pPr>
    <w:rPr>
      <w:sz w:val="17"/>
      <w:szCs w:val="17"/>
    </w:rPr>
  </w:style>
  <w:style w:type="character" w:customStyle="1" w:styleId="ZRdacCar">
    <w:name w:val="*ZRédac Car"/>
    <w:basedOn w:val="CorpsdetexteCar"/>
    <w:link w:val="ZRdac"/>
    <w:rsid w:val="00D83451"/>
    <w:rPr>
      <w:rFonts w:ascii="Marianne" w:eastAsia="Times New Roman" w:hAnsi="Marianne" w:cs="Times New Roman"/>
      <w:noProof/>
      <w:sz w:val="17"/>
      <w:szCs w:val="17"/>
      <w:lang w:eastAsia="fr-FR"/>
    </w:rPr>
  </w:style>
  <w:style w:type="table" w:styleId="Grilledutableau">
    <w:name w:val="Table Grid"/>
    <w:basedOn w:val="TableauNormal"/>
    <w:uiPriority w:val="39"/>
    <w:rsid w:val="00970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N3">
    <w:name w:val="*PN3"/>
    <w:basedOn w:val="PN2"/>
    <w:qFormat/>
    <w:rsid w:val="00076F52"/>
    <w:pPr>
      <w:numPr>
        <w:ilvl w:val="1"/>
      </w:numPr>
      <w:tabs>
        <w:tab w:val="clear" w:pos="1440"/>
      </w:tabs>
      <w:ind w:left="851" w:hanging="284"/>
    </w:pPr>
    <w:rPr>
      <w:rFonts w:ascii="Marianne" w:hAnsi="Marianne"/>
      <w:sz w:val="20"/>
      <w:szCs w:val="20"/>
    </w:rPr>
  </w:style>
  <w:style w:type="paragraph" w:customStyle="1" w:styleId="ZEmetteur">
    <w:name w:val="*ZEmetteur"/>
    <w:basedOn w:val="Normal"/>
    <w:qFormat/>
    <w:rsid w:val="00B878B6"/>
    <w:pPr>
      <w:spacing w:after="0" w:line="240" w:lineRule="auto"/>
      <w:jc w:val="right"/>
    </w:pPr>
    <w:rPr>
      <w:rFonts w:ascii="Marianne" w:hAnsi="Marianne" w:cs="Arial"/>
      <w:b/>
      <w:noProof/>
      <w:sz w:val="24"/>
      <w:szCs w:val="24"/>
      <w:lang w:eastAsia="fr-FR"/>
    </w:rPr>
  </w:style>
  <w:style w:type="paragraph" w:customStyle="1" w:styleId="ZTimbre">
    <w:name w:val="*ZTimbre"/>
    <w:basedOn w:val="Normal"/>
    <w:qFormat/>
    <w:rsid w:val="00FD43A3"/>
    <w:pPr>
      <w:tabs>
        <w:tab w:val="left" w:pos="7230"/>
      </w:tabs>
      <w:spacing w:before="480" w:after="480" w:line="240" w:lineRule="auto"/>
    </w:pPr>
    <w:rPr>
      <w:rFonts w:ascii="Marianne" w:hAnsi="Marianne" w:cs="Arial"/>
      <w:lang w:eastAsia="fr-FR"/>
    </w:rPr>
  </w:style>
  <w:style w:type="paragraph" w:customStyle="1" w:styleId="TitreDoc">
    <w:name w:val="*TitreDoc"/>
    <w:basedOn w:val="Normal"/>
    <w:qFormat/>
    <w:rsid w:val="00FD43A3"/>
    <w:pPr>
      <w:spacing w:before="480" w:after="840" w:line="240" w:lineRule="auto"/>
      <w:jc w:val="center"/>
    </w:pPr>
    <w:rPr>
      <w:rFonts w:ascii="Marianne" w:hAnsi="Marianne" w:cs="Arial"/>
      <w:b/>
      <w:lang w:eastAsia="fr-FR"/>
    </w:rPr>
  </w:style>
  <w:style w:type="paragraph" w:customStyle="1" w:styleId="ZEts">
    <w:name w:val="*ZEts"/>
    <w:basedOn w:val="Normal"/>
    <w:qFormat/>
    <w:rsid w:val="00FD43A3"/>
    <w:pPr>
      <w:tabs>
        <w:tab w:val="left" w:pos="1701"/>
        <w:tab w:val="left" w:pos="1843"/>
      </w:tabs>
      <w:spacing w:before="120" w:after="0" w:line="240" w:lineRule="auto"/>
      <w:jc w:val="both"/>
    </w:pPr>
    <w:rPr>
      <w:rFonts w:ascii="Marianne" w:hAnsi="Marianne" w:cs="Arial"/>
      <w:lang w:eastAsia="fr-FR"/>
    </w:rPr>
  </w:style>
  <w:style w:type="paragraph" w:customStyle="1" w:styleId="AttSignature">
    <w:name w:val="*AttSignature"/>
    <w:basedOn w:val="Normal"/>
    <w:qFormat/>
    <w:rsid w:val="00955BC6"/>
    <w:pPr>
      <w:tabs>
        <w:tab w:val="center" w:pos="8222"/>
      </w:tabs>
      <w:spacing w:before="360" w:after="2160" w:line="240" w:lineRule="auto"/>
      <w:jc w:val="both"/>
    </w:pPr>
    <w:rPr>
      <w:rFonts w:ascii="Marianne" w:hAnsi="Marianne" w:cs="Arial"/>
      <w:noProof/>
      <w:lang w:eastAsia="fr-FR"/>
    </w:rPr>
  </w:style>
  <w:style w:type="paragraph" w:customStyle="1" w:styleId="TitreAnnexe">
    <w:name w:val="*TitreAnnexe"/>
    <w:basedOn w:val="Normal"/>
    <w:qFormat/>
    <w:rsid w:val="00183450"/>
    <w:pPr>
      <w:spacing w:before="120" w:after="240" w:line="240" w:lineRule="auto"/>
      <w:jc w:val="center"/>
    </w:pPr>
    <w:rPr>
      <w:rFonts w:ascii="Marianne" w:hAnsi="Marianne" w:cs="Arial"/>
      <w:b/>
      <w:noProof/>
      <w:lang w:eastAsia="fr-FR"/>
    </w:rPr>
  </w:style>
  <w:style w:type="paragraph" w:customStyle="1" w:styleId="LDiffusion">
    <w:name w:val="*LDiffusion"/>
    <w:basedOn w:val="Normal"/>
    <w:link w:val="LDiffusionCar"/>
    <w:qFormat/>
    <w:rsid w:val="00183450"/>
    <w:pPr>
      <w:tabs>
        <w:tab w:val="left" w:pos="2268"/>
      </w:tabs>
      <w:spacing w:before="240" w:after="0" w:line="240" w:lineRule="auto"/>
      <w:jc w:val="both"/>
    </w:pPr>
    <w:rPr>
      <w:rFonts w:ascii="Marianne" w:hAnsi="Marianne" w:cs="Arial"/>
      <w:noProof/>
      <w:lang w:eastAsia="fr-FR"/>
    </w:rPr>
  </w:style>
  <w:style w:type="character" w:customStyle="1" w:styleId="LDiffusionCar">
    <w:name w:val="*LDiffusion Car"/>
    <w:basedOn w:val="Policepardfaut"/>
    <w:link w:val="LDiffusion"/>
    <w:rsid w:val="00183450"/>
    <w:rPr>
      <w:rFonts w:ascii="Marianne" w:hAnsi="Marianne" w:cs="Arial"/>
      <w:noProof/>
      <w:lang w:eastAsia="fr-FR"/>
    </w:rPr>
  </w:style>
  <w:style w:type="character" w:styleId="Lienhypertexte">
    <w:name w:val="Hyperlink"/>
    <w:basedOn w:val="Policepardfaut"/>
    <w:uiPriority w:val="99"/>
    <w:unhideWhenUsed/>
    <w:rsid w:val="00843B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.giacovelli\Downloads\EMAT_Base_DR_LNACRE_V1%20(1)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s xmlns="63296317-c02c-416e-81cf-7cce8f16e32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0FA116A8DE946ACA4CCD8A086B998" ma:contentTypeVersion="2" ma:contentTypeDescription="Crée un document." ma:contentTypeScope="" ma:versionID="8727d595edf5732d3bff04e067703338">
  <xsd:schema xmlns:xsd="http://www.w3.org/2001/XMLSchema" xmlns:xs="http://www.w3.org/2001/XMLSchema" xmlns:p="http://schemas.microsoft.com/office/2006/metadata/properties" xmlns:ns2="63296317-c02c-416e-81cf-7cce8f16e329" xmlns:ns3="f50f64e9-61db-4935-af39-c67c3df1b43d" targetNamespace="http://schemas.microsoft.com/office/2006/metadata/properties" ma:root="true" ma:fieldsID="8933834c2d5d51ae9032632b749dc105" ns2:_="" ns3:_="">
    <xsd:import namespace="63296317-c02c-416e-81cf-7cce8f16e329"/>
    <xsd:import namespace="f50f64e9-61db-4935-af39-c67c3df1b43d"/>
    <xsd:element name="properties">
      <xsd:complexType>
        <xsd:sequence>
          <xsd:element name="documentManagement">
            <xsd:complexType>
              <xsd:all>
                <xsd:element ref="ns2:Commentair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96317-c02c-416e-81cf-7cce8f16e329" elementFormDefault="qualified">
    <xsd:import namespace="http://schemas.microsoft.com/office/2006/documentManagement/types"/>
    <xsd:import namespace="http://schemas.microsoft.com/office/infopath/2007/PartnerControls"/>
    <xsd:element name="Commentaires" ma:index="8" nillable="true" ma:displayName="Commentaires" ma:internalName="Commentair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f64e9-61db-4935-af39-c67c3df1b43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9A763-BA49-41BB-85AB-7AEC2EBE7E81}">
  <ds:schemaRefs>
    <ds:schemaRef ds:uri="http://schemas.microsoft.com/office/2006/metadata/properties"/>
    <ds:schemaRef ds:uri="http://schemas.microsoft.com/office/infopath/2007/PartnerControls"/>
    <ds:schemaRef ds:uri="63296317-c02c-416e-81cf-7cce8f16e329"/>
  </ds:schemaRefs>
</ds:datastoreItem>
</file>

<file path=customXml/itemProps2.xml><?xml version="1.0" encoding="utf-8"?>
<ds:datastoreItem xmlns:ds="http://schemas.openxmlformats.org/officeDocument/2006/customXml" ds:itemID="{231F96D6-AEAD-4843-A890-BDF2D79E2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296317-c02c-416e-81cf-7cce8f16e329"/>
    <ds:schemaRef ds:uri="f50f64e9-61db-4935-af39-c67c3df1b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BD5762-6CBC-421E-8003-576DFFC8C4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BD4300-3E28-4000-94D2-B1D51DE55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EMAT_Base_DR_LNACRE_V1 (1).dotx</Template>
  <TotalTime>19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- CR - Fiche - Rapport -- DR</vt:lpstr>
    </vt:vector>
  </TitlesOfParts>
  <Company>DC DIRISI SCOE DIV-OPS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- CR - Fiche - Rapport -- DR</dc:title>
  <dc:creator>GIACOVELLI Frédéric ADC</dc:creator>
  <cp:lastModifiedBy>Hervé</cp:lastModifiedBy>
  <cp:revision>4</cp:revision>
  <cp:lastPrinted>2021-12-17T07:37:00Z</cp:lastPrinted>
  <dcterms:created xsi:type="dcterms:W3CDTF">2022-04-12T14:59:00Z</dcterms:created>
  <dcterms:modified xsi:type="dcterms:W3CDTF">2022-04-14T08:55:00Z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0x010100EAA0FA116A8DE946ACA4CCD8A086B998</vt:lpwstr>
  </property>
  <property fmtid="{D5CDD505-2E9C-101B-9397-08002B2CF9AE}" pid="3" name="poKeywords">
    <vt:lpwstr/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Macro1_1" visible="true" label="Editerattestation" imageMso="HappyFace" onAction="Macro1"/>
      </mso:documentControls>
    </mso:qat>
  </mso:ribbon>
</mso:customUI>
</file>